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6EEF33B" w14:textId="3EDCCCE0" w:rsidR="00C71FAB" w:rsidRDefault="00B04FF2" w:rsidP="00EA177A">
      <w:pPr>
        <w:pStyle w:val="Heading1"/>
        <w:jc w:val="center"/>
      </w:pPr>
      <w:bookmarkStart w:id="0" w:name="_GoBack"/>
      <w:bookmarkEnd w:id="0"/>
      <w:r>
        <w:t>Scheduling COVID-19 testing</w:t>
      </w:r>
      <w:r w:rsidR="00EA177A">
        <w:t xml:space="preserve"> on the Patient Portal</w:t>
      </w:r>
    </w:p>
    <w:p w14:paraId="410BC228" w14:textId="22D3083F" w:rsidR="00EA177A" w:rsidRDefault="00EA177A" w:rsidP="00EA177A">
      <w:r>
        <w:t xml:space="preserve">Follow the instructions below to </w:t>
      </w:r>
      <w:r w:rsidR="00B04FF2">
        <w:t>self-schedule an appointment for COVID-19 testing</w:t>
      </w:r>
      <w:r>
        <w:t xml:space="preserve"> on the Patient Portal.</w:t>
      </w:r>
    </w:p>
    <w:p w14:paraId="45F56715" w14:textId="728060CD" w:rsidR="00437A2D" w:rsidRDefault="00EA177A" w:rsidP="00C17522">
      <w:pPr>
        <w:pStyle w:val="Bulleted"/>
        <w:numPr>
          <w:ilvl w:val="0"/>
          <w:numId w:val="0"/>
        </w:numPr>
      </w:pPr>
      <w:r>
        <w:t xml:space="preserve">Access the portal </w:t>
      </w:r>
      <w:r w:rsidR="00437A2D">
        <w:t xml:space="preserve">directly </w:t>
      </w:r>
      <w:r>
        <w:t xml:space="preserve">at </w:t>
      </w:r>
      <w:hyperlink r:id="rId9" w:history="1">
        <w:r w:rsidR="00100277" w:rsidRPr="0039288D">
          <w:rPr>
            <w:rStyle w:val="Hyperlink"/>
          </w:rPr>
          <w:t>https://umassd.medicatconnect.com</w:t>
        </w:r>
      </w:hyperlink>
      <w:r w:rsidR="00100277">
        <w:t xml:space="preserve"> or </w:t>
      </w:r>
      <w:r w:rsidR="00437A2D">
        <w:t xml:space="preserve">by selecting this box </w:t>
      </w:r>
      <w:r w:rsidR="00437A2D">
        <w:rPr>
          <w:noProof/>
        </w:rPr>
        <w:drawing>
          <wp:inline distT="0" distB="0" distL="0" distR="0" wp14:anchorId="265B6813" wp14:editId="1BB46ED5">
            <wp:extent cx="6048375" cy="6572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3675A" w14:textId="50B4DFAA" w:rsidR="00731F97" w:rsidRDefault="00437A2D" w:rsidP="00C17522">
      <w:pPr>
        <w:pStyle w:val="Bulleted"/>
        <w:numPr>
          <w:ilvl w:val="0"/>
          <w:numId w:val="0"/>
        </w:numPr>
      </w:pPr>
      <w:r>
        <w:t xml:space="preserve">on the </w:t>
      </w:r>
      <w:proofErr w:type="spellStart"/>
      <w:r>
        <w:t>UMassD</w:t>
      </w:r>
      <w:proofErr w:type="spellEnd"/>
      <w:r>
        <w:t xml:space="preserve"> Health Services website </w:t>
      </w:r>
      <w:hyperlink r:id="rId11" w:history="1">
        <w:r w:rsidRPr="0039288D">
          <w:rPr>
            <w:rStyle w:val="Hyperlink"/>
          </w:rPr>
          <w:t>https://www.umassd.edu/studentaffairs/health/</w:t>
        </w:r>
      </w:hyperlink>
    </w:p>
    <w:p w14:paraId="61F95C74" w14:textId="77777777" w:rsidR="00100277" w:rsidRDefault="00100277" w:rsidP="00C17522">
      <w:pPr>
        <w:pStyle w:val="Bulleted"/>
        <w:numPr>
          <w:ilvl w:val="0"/>
          <w:numId w:val="0"/>
        </w:numPr>
      </w:pPr>
    </w:p>
    <w:p w14:paraId="2E464B42" w14:textId="77777777" w:rsidR="00100277" w:rsidRDefault="00100277" w:rsidP="00C17522">
      <w:pPr>
        <w:pStyle w:val="Bulleted"/>
        <w:numPr>
          <w:ilvl w:val="0"/>
          <w:numId w:val="0"/>
        </w:numPr>
      </w:pPr>
    </w:p>
    <w:p w14:paraId="3D1790DF" w14:textId="75AEBF9C" w:rsidR="00731F97" w:rsidRDefault="00100277" w:rsidP="00731F97">
      <w:pPr>
        <w:pStyle w:val="Bulleted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700F4831" wp14:editId="5D5E9698">
            <wp:extent cx="5267325" cy="2962870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9107" cy="296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AF32" w14:textId="77777777" w:rsidR="00100277" w:rsidRDefault="00100277" w:rsidP="00731F97">
      <w:pPr>
        <w:pStyle w:val="Bulleted"/>
        <w:numPr>
          <w:ilvl w:val="0"/>
          <w:numId w:val="0"/>
        </w:numPr>
      </w:pPr>
    </w:p>
    <w:p w14:paraId="2E18AF25" w14:textId="1219241A" w:rsidR="00EA177A" w:rsidRDefault="00EA177A" w:rsidP="00EA177A">
      <w:pPr>
        <w:pStyle w:val="Bulleted"/>
      </w:pPr>
      <w:r>
        <w:t xml:space="preserve">Log into the Portal with your </w:t>
      </w:r>
      <w:proofErr w:type="spellStart"/>
      <w:r w:rsidR="00437A2D">
        <w:rPr>
          <w:b/>
          <w:bCs/>
        </w:rPr>
        <w:t>UMassD</w:t>
      </w:r>
      <w:proofErr w:type="spellEnd"/>
      <w:r w:rsidR="00437A2D">
        <w:rPr>
          <w:b/>
          <w:bCs/>
        </w:rPr>
        <w:t xml:space="preserve"> </w:t>
      </w:r>
      <w:r w:rsidRPr="00731F97">
        <w:rPr>
          <w:b/>
          <w:bCs/>
        </w:rPr>
        <w:t>username and password.</w:t>
      </w:r>
      <w:r>
        <w:t xml:space="preserve"> </w:t>
      </w:r>
    </w:p>
    <w:p w14:paraId="32D6160B" w14:textId="273E2CA2" w:rsidR="00EA177A" w:rsidRDefault="00EA177A" w:rsidP="00EA177A">
      <w:pPr>
        <w:pStyle w:val="Bulleted"/>
      </w:pPr>
      <w:r>
        <w:t xml:space="preserve">Select the </w:t>
      </w:r>
      <w:r w:rsidR="00B04FF2">
        <w:rPr>
          <w:b/>
          <w:bCs/>
        </w:rPr>
        <w:t>Appointment Tab</w:t>
      </w:r>
      <w:r w:rsidR="0002313C">
        <w:rPr>
          <w:bCs/>
        </w:rPr>
        <w:t xml:space="preserve"> (highlighted here in yellow).</w:t>
      </w:r>
    </w:p>
    <w:p w14:paraId="378233AD" w14:textId="30363770" w:rsidR="00731F97" w:rsidRDefault="0002313C" w:rsidP="006D165A">
      <w:r w:rsidRPr="0002313C">
        <w:rPr>
          <w:noProof/>
        </w:rPr>
        <w:drawing>
          <wp:inline distT="0" distB="0" distL="0" distR="0" wp14:anchorId="445D4DC5" wp14:editId="5C4723D3">
            <wp:extent cx="6400800" cy="2331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7ACF7" w14:textId="77777777" w:rsidR="00DF5733" w:rsidRDefault="00DF5733" w:rsidP="00731F97">
      <w:pPr>
        <w:pStyle w:val="Bulleted"/>
        <w:numPr>
          <w:ilvl w:val="0"/>
          <w:numId w:val="0"/>
        </w:numPr>
      </w:pPr>
    </w:p>
    <w:p w14:paraId="34F61660" w14:textId="5536BF93" w:rsidR="00DF5733" w:rsidRDefault="009E0386" w:rsidP="00EA177A">
      <w:pPr>
        <w:pStyle w:val="Bulleted"/>
      </w:pPr>
      <w:r>
        <w:t>The appointment screen will appear as:</w:t>
      </w:r>
    </w:p>
    <w:p w14:paraId="7E4AF2CB" w14:textId="77777777" w:rsidR="00DF5733" w:rsidRDefault="00DF5733" w:rsidP="00DF5733">
      <w:pPr>
        <w:pStyle w:val="Bulleted"/>
        <w:numPr>
          <w:ilvl w:val="0"/>
          <w:numId w:val="0"/>
        </w:numPr>
      </w:pPr>
    </w:p>
    <w:p w14:paraId="7497FCD6" w14:textId="29C2FB73" w:rsidR="00DF5733" w:rsidRDefault="008F5984" w:rsidP="00DF5733">
      <w:pPr>
        <w:pStyle w:val="Bulleted"/>
        <w:numPr>
          <w:ilvl w:val="0"/>
          <w:numId w:val="0"/>
        </w:numPr>
        <w:jc w:val="center"/>
      </w:pPr>
      <w:r w:rsidRPr="008F5984">
        <w:rPr>
          <w:noProof/>
        </w:rPr>
        <w:drawing>
          <wp:inline distT="0" distB="0" distL="0" distR="0" wp14:anchorId="66401D35" wp14:editId="3708FF8A">
            <wp:extent cx="5372100" cy="373861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6259" cy="374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4195B" w14:textId="77777777" w:rsidR="00DF5733" w:rsidRDefault="00DF5733" w:rsidP="00DF5733">
      <w:pPr>
        <w:pStyle w:val="Bulleted"/>
        <w:numPr>
          <w:ilvl w:val="0"/>
          <w:numId w:val="0"/>
        </w:numPr>
      </w:pPr>
    </w:p>
    <w:p w14:paraId="2D0BC2F6" w14:textId="6F402C9E" w:rsidR="00EA177A" w:rsidRDefault="009E0386" w:rsidP="00DF5733">
      <w:pPr>
        <w:pStyle w:val="Bulleted"/>
        <w:numPr>
          <w:ilvl w:val="0"/>
          <w:numId w:val="20"/>
        </w:numPr>
      </w:pPr>
      <w:r>
        <w:t>Follow the instructions on screen to c</w:t>
      </w:r>
      <w:r w:rsidR="00DF5733">
        <w:t>omplete the questions</w:t>
      </w:r>
      <w:r>
        <w:t xml:space="preserve"> </w:t>
      </w:r>
      <w:r w:rsidR="00DF5733">
        <w:t>and s</w:t>
      </w:r>
      <w:r w:rsidR="00EA177A">
        <w:t xml:space="preserve">elect </w:t>
      </w:r>
      <w:r w:rsidR="00EA177A" w:rsidRPr="00DF5733">
        <w:rPr>
          <w:b/>
          <w:bCs/>
        </w:rPr>
        <w:t>Submit</w:t>
      </w:r>
      <w:r w:rsidR="00EA177A">
        <w:t xml:space="preserve"> when done. </w:t>
      </w:r>
    </w:p>
    <w:p w14:paraId="0BFCA14A" w14:textId="024192CC" w:rsidR="009E4D6E" w:rsidRPr="009E4D6E" w:rsidRDefault="009E4D6E" w:rsidP="00DF5733">
      <w:pPr>
        <w:pStyle w:val="Bulleted"/>
        <w:numPr>
          <w:ilvl w:val="0"/>
          <w:numId w:val="20"/>
        </w:numPr>
        <w:rPr>
          <w:b/>
        </w:rPr>
      </w:pPr>
      <w:r w:rsidRPr="009E4D6E">
        <w:rPr>
          <w:b/>
          <w:color w:val="FF0000"/>
        </w:rPr>
        <w:t xml:space="preserve">Residential students are NOT to make appointments for a Friday. </w:t>
      </w:r>
    </w:p>
    <w:p w14:paraId="600EA2F5" w14:textId="32E2240D" w:rsidR="009E0386" w:rsidRDefault="009E0386" w:rsidP="00DF5733">
      <w:pPr>
        <w:pStyle w:val="Bulleted"/>
        <w:numPr>
          <w:ilvl w:val="0"/>
          <w:numId w:val="20"/>
        </w:numPr>
      </w:pPr>
      <w:r>
        <w:t xml:space="preserve">Select the </w:t>
      </w:r>
      <w:r>
        <w:rPr>
          <w:b/>
        </w:rPr>
        <w:t xml:space="preserve">Day </w:t>
      </w:r>
      <w:r>
        <w:t xml:space="preserve">and one of the available appointment’s </w:t>
      </w:r>
      <w:r>
        <w:rPr>
          <w:b/>
        </w:rPr>
        <w:t>in green</w:t>
      </w:r>
      <w:r>
        <w:t xml:space="preserve">. </w:t>
      </w:r>
    </w:p>
    <w:p w14:paraId="4A004A78" w14:textId="0835C5D3" w:rsidR="00DF5733" w:rsidRDefault="00DF5733" w:rsidP="00DF5733">
      <w:pPr>
        <w:pStyle w:val="Bulleted"/>
        <w:numPr>
          <w:ilvl w:val="0"/>
          <w:numId w:val="0"/>
        </w:numPr>
      </w:pPr>
    </w:p>
    <w:p w14:paraId="11F2D62B" w14:textId="182D8764" w:rsidR="00DF5733" w:rsidRDefault="009E0386" w:rsidP="00DF5733">
      <w:pPr>
        <w:pStyle w:val="Bulleted"/>
        <w:numPr>
          <w:ilvl w:val="0"/>
          <w:numId w:val="0"/>
        </w:numPr>
        <w:jc w:val="center"/>
      </w:pPr>
      <w:r w:rsidRPr="009E0386">
        <w:rPr>
          <w:noProof/>
        </w:rPr>
        <w:drawing>
          <wp:inline distT="0" distB="0" distL="0" distR="0" wp14:anchorId="25AFC5F8" wp14:editId="1B5E4B20">
            <wp:extent cx="5241117" cy="26574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8502" cy="266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A2CCB" w14:textId="28AB8F95" w:rsidR="00DF5733" w:rsidRPr="00EA177A" w:rsidRDefault="006B2872" w:rsidP="009E4D6E">
      <w:pPr>
        <w:pStyle w:val="Bulleted"/>
        <w:numPr>
          <w:ilvl w:val="0"/>
          <w:numId w:val="21"/>
        </w:numPr>
      </w:pPr>
      <w:r>
        <w:t xml:space="preserve">The appointment will be listed on the patient portal home screen and you will receive an email confirming the appointment from </w:t>
      </w:r>
      <w:r w:rsidRPr="006B2872">
        <w:rPr>
          <w:rStyle w:val="vhqudtyelxqknvzkxcjct"/>
          <w:b/>
        </w:rPr>
        <w:t>noreply@medicat.com</w:t>
      </w:r>
      <w:r>
        <w:rPr>
          <w:rStyle w:val="vhqudtyelxqknvzkxcjct"/>
          <w:b/>
        </w:rPr>
        <w:t>.</w:t>
      </w:r>
    </w:p>
    <w:sectPr w:rsidR="00DF5733" w:rsidRPr="00EA177A" w:rsidSect="004E7200">
      <w:headerReference w:type="default" r:id="rId16"/>
      <w:footerReference w:type="even" r:id="rId17"/>
      <w:footerReference w:type="default" r:id="rId18"/>
      <w:headerReference w:type="first" r:id="rId19"/>
      <w:type w:val="continuous"/>
      <w:pgSz w:w="12240" w:h="15840"/>
      <w:pgMar w:top="1440" w:right="1080" w:bottom="1440" w:left="1080" w:header="720" w:footer="288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DD7E9F" w16cex:dateUtc="2020-08-12T01:31:00Z"/>
  <w16cex:commentExtensible w16cex:durableId="22DD7EA9" w16cex:dateUtc="2020-08-12T01:31:00Z"/>
  <w16cex:commentExtensible w16cex:durableId="22DD82D1" w16cex:dateUtc="2020-08-12T01:49:00Z"/>
  <w16cex:commentExtensible w16cex:durableId="22DD80E9" w16cex:dateUtc="2020-08-12T01:41:00Z"/>
  <w16cex:commentExtensible w16cex:durableId="22DD8150" w16cex:dateUtc="2020-08-12T01:42:00Z"/>
</w16cex:commentsExtensible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8A67CD" w14:textId="77777777" w:rsidR="007E7157" w:rsidRDefault="007E7157" w:rsidP="00407A10">
      <w:r>
        <w:separator/>
      </w:r>
    </w:p>
  </w:endnote>
  <w:endnote w:type="continuationSeparator" w:id="0">
    <w:p w14:paraId="392C904F" w14:textId="77777777" w:rsidR="007E7157" w:rsidRDefault="007E7157" w:rsidP="00407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593F6D" w14:textId="77777777" w:rsidR="00622550" w:rsidRDefault="00622550" w:rsidP="00407A10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62</w:t>
    </w:r>
    <w:r>
      <w:rPr>
        <w:rStyle w:val="PageNumber"/>
      </w:rPr>
      <w:fldChar w:fldCharType="end"/>
    </w:r>
  </w:p>
  <w:p w14:paraId="41E33CD9" w14:textId="77777777" w:rsidR="00622550" w:rsidRDefault="00622550" w:rsidP="00407A1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FBB4CB" w14:textId="796C12D3" w:rsidR="00622550" w:rsidRPr="00C71FAB" w:rsidRDefault="00622550" w:rsidP="00D14B61">
    <w:pPr>
      <w:pStyle w:val="Footer"/>
      <w:pBdr>
        <w:top w:val="single" w:sz="4" w:space="1" w:color="D9D9D9"/>
      </w:pBdr>
      <w:tabs>
        <w:tab w:val="clear" w:pos="4320"/>
        <w:tab w:val="clear" w:pos="8640"/>
        <w:tab w:val="left" w:pos="7920"/>
      </w:tabs>
      <w:rPr>
        <w:color w:val="1F497D"/>
      </w:rPr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2A1BC5" w:rsidRPr="002A1BC5">
      <w:rPr>
        <w:b/>
        <w:noProof/>
      </w:rPr>
      <w:t>1</w:t>
    </w:r>
    <w:r>
      <w:rPr>
        <w:b/>
        <w:noProof/>
      </w:rPr>
      <w:fldChar w:fldCharType="end"/>
    </w:r>
    <w:r>
      <w:rPr>
        <w:b/>
      </w:rPr>
      <w:t xml:space="preserve"> | </w:t>
    </w:r>
    <w:r>
      <w:rPr>
        <w:color w:val="7F7F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5C1F3E" w14:textId="77777777" w:rsidR="007E7157" w:rsidRDefault="007E7157" w:rsidP="00407A10">
      <w:r>
        <w:separator/>
      </w:r>
    </w:p>
  </w:footnote>
  <w:footnote w:type="continuationSeparator" w:id="0">
    <w:p w14:paraId="41F0B044" w14:textId="77777777" w:rsidR="007E7157" w:rsidRDefault="007E7157" w:rsidP="00407A1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58A08" w14:textId="54C5E80A" w:rsidR="006D166D" w:rsidRDefault="0099016B">
    <w:pPr>
      <w:pStyle w:val="Header"/>
    </w:pPr>
    <w:r>
      <w:rPr>
        <w:noProof/>
      </w:rPr>
      <w:drawing>
        <wp:inline distT="0" distB="0" distL="0" distR="0" wp14:anchorId="03E16D6B" wp14:editId="4A559EE6">
          <wp:extent cx="1801707" cy="304800"/>
          <wp:effectExtent l="0" t="0" r="8255" b="0"/>
          <wp:docPr id="9" name="Picture 9" descr="https://www.umassd.edu/media/supportingfiles/layoutassets/logos/umassd-logo-blue-2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umassd.edu/media/supportingfiles/layoutassets/logos/umassd-logo-blue-2x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706" cy="324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09E743" w14:textId="77777777" w:rsidR="00E80F8A" w:rsidRDefault="00E80F8A">
    <w:pPr>
      <w:pStyle w:val="Header"/>
    </w:pPr>
    <w:r w:rsidRPr="00133DDD">
      <w:rPr>
        <w:rFonts w:asciiTheme="minorHAnsi" w:hAnsiTheme="minorHAnsi"/>
        <w:noProof/>
      </w:rPr>
      <w:drawing>
        <wp:inline distT="0" distB="0" distL="0" distR="0" wp14:anchorId="6F50632A" wp14:editId="79F94681">
          <wp:extent cx="1067842" cy="476250"/>
          <wp:effectExtent l="0" t="0" r="0" b="0"/>
          <wp:docPr id="5" name="Picture 5" descr="MedicatLogoWOtag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dicatLogoWOtag_CMYK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403" cy="4814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A4AFB"/>
    <w:multiLevelType w:val="hybridMultilevel"/>
    <w:tmpl w:val="3FA4D6AE"/>
    <w:lvl w:ilvl="0" w:tplc="7B4CACA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D87139"/>
    <w:multiLevelType w:val="hybridMultilevel"/>
    <w:tmpl w:val="D0248F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3298E"/>
    <w:multiLevelType w:val="hybridMultilevel"/>
    <w:tmpl w:val="47DC4C08"/>
    <w:lvl w:ilvl="0" w:tplc="4EC66838">
      <w:start w:val="1"/>
      <w:numFmt w:val="bullet"/>
      <w:pStyle w:val="Bulleted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4D972F7"/>
    <w:multiLevelType w:val="hybridMultilevel"/>
    <w:tmpl w:val="386E67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D33053"/>
    <w:multiLevelType w:val="hybridMultilevel"/>
    <w:tmpl w:val="B5227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60011C"/>
    <w:multiLevelType w:val="hybridMultilevel"/>
    <w:tmpl w:val="8F96D3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6">
    <w:nsid w:val="1D2307C5"/>
    <w:multiLevelType w:val="hybridMultilevel"/>
    <w:tmpl w:val="A1D26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FA6454"/>
    <w:multiLevelType w:val="hybridMultilevel"/>
    <w:tmpl w:val="839EDA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944524D"/>
    <w:multiLevelType w:val="hybridMultilevel"/>
    <w:tmpl w:val="53462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DD72A5"/>
    <w:multiLevelType w:val="hybridMultilevel"/>
    <w:tmpl w:val="F2DEE3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C2C620A"/>
    <w:multiLevelType w:val="hybridMultilevel"/>
    <w:tmpl w:val="E9340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683433"/>
    <w:multiLevelType w:val="hybridMultilevel"/>
    <w:tmpl w:val="9702D472"/>
    <w:lvl w:ilvl="0" w:tplc="C624C5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52BB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A21B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4E12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F6C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9494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86F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DAE3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BE9B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5AE56A7"/>
    <w:multiLevelType w:val="hybridMultilevel"/>
    <w:tmpl w:val="4CF4BC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0B6FA1"/>
    <w:multiLevelType w:val="hybridMultilevel"/>
    <w:tmpl w:val="7130C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A4530B"/>
    <w:multiLevelType w:val="hybridMultilevel"/>
    <w:tmpl w:val="216EE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FA1A46"/>
    <w:multiLevelType w:val="hybridMultilevel"/>
    <w:tmpl w:val="4524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601130"/>
    <w:multiLevelType w:val="hybridMultilevel"/>
    <w:tmpl w:val="1EBC5522"/>
    <w:lvl w:ilvl="0" w:tplc="435688D6">
      <w:start w:val="1"/>
      <w:numFmt w:val="decimal"/>
      <w:pStyle w:val="NumberedHead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BF12AA"/>
    <w:multiLevelType w:val="hybridMultilevel"/>
    <w:tmpl w:val="5CDE4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F271EF"/>
    <w:multiLevelType w:val="hybridMultilevel"/>
    <w:tmpl w:val="456E20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2A32F57"/>
    <w:multiLevelType w:val="hybridMultilevel"/>
    <w:tmpl w:val="8CAE9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E32965"/>
    <w:multiLevelType w:val="hybridMultilevel"/>
    <w:tmpl w:val="6ACC734A"/>
    <w:lvl w:ilvl="0" w:tplc="40DE16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3098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9A4E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1EFD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7035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5E4D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B40B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A0C7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EAF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6"/>
  </w:num>
  <w:num w:numId="2">
    <w:abstractNumId w:val="2"/>
  </w:num>
  <w:num w:numId="3">
    <w:abstractNumId w:val="4"/>
  </w:num>
  <w:num w:numId="4">
    <w:abstractNumId w:val="5"/>
  </w:num>
  <w:num w:numId="5">
    <w:abstractNumId w:val="12"/>
  </w:num>
  <w:num w:numId="6">
    <w:abstractNumId w:val="3"/>
  </w:num>
  <w:num w:numId="7">
    <w:abstractNumId w:val="13"/>
  </w:num>
  <w:num w:numId="8">
    <w:abstractNumId w:val="11"/>
  </w:num>
  <w:num w:numId="9">
    <w:abstractNumId w:val="20"/>
  </w:num>
  <w:num w:numId="10">
    <w:abstractNumId w:val="18"/>
  </w:num>
  <w:num w:numId="11">
    <w:abstractNumId w:val="9"/>
  </w:num>
  <w:num w:numId="12">
    <w:abstractNumId w:val="7"/>
  </w:num>
  <w:num w:numId="13">
    <w:abstractNumId w:val="1"/>
  </w:num>
  <w:num w:numId="14">
    <w:abstractNumId w:val="19"/>
  </w:num>
  <w:num w:numId="15">
    <w:abstractNumId w:val="6"/>
  </w:num>
  <w:num w:numId="16">
    <w:abstractNumId w:val="0"/>
  </w:num>
  <w:num w:numId="17">
    <w:abstractNumId w:val="8"/>
  </w:num>
  <w:num w:numId="18">
    <w:abstractNumId w:val="15"/>
  </w:num>
  <w:num w:numId="19">
    <w:abstractNumId w:val="10"/>
  </w:num>
  <w:num w:numId="20">
    <w:abstractNumId w:val="14"/>
  </w:num>
  <w:num w:numId="21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activeWritingStyle w:appName="MSWord" w:lang="en-US" w:vendorID="64" w:dllVersion="5" w:nlCheck="1" w:checkStyle="1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187"/>
  <w:displayHorizontalDrawingGridEvery w:val="2"/>
  <w:noPunctuationKerning/>
  <w:characterSpacingControl w:val="doNotCompress"/>
  <w:hdrShapeDefaults>
    <o:shapedefaults v:ext="edit" spidmax="2050" fillcolor="red">
      <v:fill color="red" opacity="3277f"/>
      <o:colormru v:ext="edit" colors="#62bb46"/>
    </o:shapedefaults>
  </w:hdrShapeDefaults>
  <w:footnotePr>
    <w:footnote w:id="-1"/>
    <w:footnote w:id="0"/>
  </w:footnotePr>
  <w:endnotePr>
    <w:endnote w:id="-1"/>
    <w:endnote w:id="0"/>
  </w:endnotePr>
  <w:compat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7AC"/>
    <w:rsid w:val="00000178"/>
    <w:rsid w:val="00000445"/>
    <w:rsid w:val="00000482"/>
    <w:rsid w:val="000006F5"/>
    <w:rsid w:val="00000728"/>
    <w:rsid w:val="00000867"/>
    <w:rsid w:val="0000091C"/>
    <w:rsid w:val="000009A0"/>
    <w:rsid w:val="000010C4"/>
    <w:rsid w:val="000012AD"/>
    <w:rsid w:val="000017BE"/>
    <w:rsid w:val="00001D04"/>
    <w:rsid w:val="00002342"/>
    <w:rsid w:val="0000245F"/>
    <w:rsid w:val="00002BC1"/>
    <w:rsid w:val="0000338A"/>
    <w:rsid w:val="00003689"/>
    <w:rsid w:val="00003B2C"/>
    <w:rsid w:val="000040F7"/>
    <w:rsid w:val="0000481E"/>
    <w:rsid w:val="00004E20"/>
    <w:rsid w:val="0000511E"/>
    <w:rsid w:val="000053A6"/>
    <w:rsid w:val="00005666"/>
    <w:rsid w:val="000058E9"/>
    <w:rsid w:val="00005A1B"/>
    <w:rsid w:val="00005C83"/>
    <w:rsid w:val="00005D4D"/>
    <w:rsid w:val="0000661C"/>
    <w:rsid w:val="000067A0"/>
    <w:rsid w:val="00006C5C"/>
    <w:rsid w:val="00007414"/>
    <w:rsid w:val="000074C4"/>
    <w:rsid w:val="000076F8"/>
    <w:rsid w:val="00010143"/>
    <w:rsid w:val="0001035D"/>
    <w:rsid w:val="0001053D"/>
    <w:rsid w:val="0001063E"/>
    <w:rsid w:val="000107CA"/>
    <w:rsid w:val="00010847"/>
    <w:rsid w:val="00011493"/>
    <w:rsid w:val="000115E3"/>
    <w:rsid w:val="0001174A"/>
    <w:rsid w:val="00011A9E"/>
    <w:rsid w:val="00012329"/>
    <w:rsid w:val="000127B5"/>
    <w:rsid w:val="00012AE7"/>
    <w:rsid w:val="00012F0F"/>
    <w:rsid w:val="0001323A"/>
    <w:rsid w:val="00013281"/>
    <w:rsid w:val="0001368B"/>
    <w:rsid w:val="000137B8"/>
    <w:rsid w:val="0001394C"/>
    <w:rsid w:val="000142A7"/>
    <w:rsid w:val="000143D9"/>
    <w:rsid w:val="00015AFD"/>
    <w:rsid w:val="000161F4"/>
    <w:rsid w:val="0001641B"/>
    <w:rsid w:val="00016485"/>
    <w:rsid w:val="0001667B"/>
    <w:rsid w:val="00016AC0"/>
    <w:rsid w:val="000171AE"/>
    <w:rsid w:val="000171F6"/>
    <w:rsid w:val="00017237"/>
    <w:rsid w:val="00017733"/>
    <w:rsid w:val="00017937"/>
    <w:rsid w:val="00017F72"/>
    <w:rsid w:val="000202A8"/>
    <w:rsid w:val="00021078"/>
    <w:rsid w:val="000213D7"/>
    <w:rsid w:val="000218C3"/>
    <w:rsid w:val="00021C81"/>
    <w:rsid w:val="0002313C"/>
    <w:rsid w:val="00023287"/>
    <w:rsid w:val="0002370E"/>
    <w:rsid w:val="00024158"/>
    <w:rsid w:val="00024618"/>
    <w:rsid w:val="00024986"/>
    <w:rsid w:val="0002499F"/>
    <w:rsid w:val="00024A78"/>
    <w:rsid w:val="00024C3D"/>
    <w:rsid w:val="00024CBC"/>
    <w:rsid w:val="00025608"/>
    <w:rsid w:val="00025649"/>
    <w:rsid w:val="00025DF6"/>
    <w:rsid w:val="00025FEA"/>
    <w:rsid w:val="00026810"/>
    <w:rsid w:val="000269FF"/>
    <w:rsid w:val="00026FD5"/>
    <w:rsid w:val="00027285"/>
    <w:rsid w:val="000272DA"/>
    <w:rsid w:val="00027D10"/>
    <w:rsid w:val="00030607"/>
    <w:rsid w:val="00030A85"/>
    <w:rsid w:val="00031A16"/>
    <w:rsid w:val="00031B39"/>
    <w:rsid w:val="00031D36"/>
    <w:rsid w:val="00031D71"/>
    <w:rsid w:val="000321B4"/>
    <w:rsid w:val="000328D4"/>
    <w:rsid w:val="000331CA"/>
    <w:rsid w:val="0003350C"/>
    <w:rsid w:val="000338E8"/>
    <w:rsid w:val="000339B8"/>
    <w:rsid w:val="00033FE9"/>
    <w:rsid w:val="00034FCC"/>
    <w:rsid w:val="000355E7"/>
    <w:rsid w:val="00035655"/>
    <w:rsid w:val="00035ECD"/>
    <w:rsid w:val="00037147"/>
    <w:rsid w:val="000377AC"/>
    <w:rsid w:val="00040079"/>
    <w:rsid w:val="00040AB5"/>
    <w:rsid w:val="0004134C"/>
    <w:rsid w:val="00041CE2"/>
    <w:rsid w:val="00042128"/>
    <w:rsid w:val="0004277A"/>
    <w:rsid w:val="00042856"/>
    <w:rsid w:val="00042B7F"/>
    <w:rsid w:val="00042D44"/>
    <w:rsid w:val="00042DE8"/>
    <w:rsid w:val="0004360E"/>
    <w:rsid w:val="00043ABC"/>
    <w:rsid w:val="00044A1E"/>
    <w:rsid w:val="00045016"/>
    <w:rsid w:val="000451A5"/>
    <w:rsid w:val="000451C2"/>
    <w:rsid w:val="000452C7"/>
    <w:rsid w:val="000458BC"/>
    <w:rsid w:val="0004634B"/>
    <w:rsid w:val="0004693C"/>
    <w:rsid w:val="000472A3"/>
    <w:rsid w:val="00047F6B"/>
    <w:rsid w:val="0005034B"/>
    <w:rsid w:val="00050B0E"/>
    <w:rsid w:val="00050B30"/>
    <w:rsid w:val="00050F92"/>
    <w:rsid w:val="00051144"/>
    <w:rsid w:val="000516C6"/>
    <w:rsid w:val="0005173C"/>
    <w:rsid w:val="00051774"/>
    <w:rsid w:val="00051D05"/>
    <w:rsid w:val="00052CC7"/>
    <w:rsid w:val="000531B8"/>
    <w:rsid w:val="00053B77"/>
    <w:rsid w:val="0005489E"/>
    <w:rsid w:val="00054A5F"/>
    <w:rsid w:val="00054CD8"/>
    <w:rsid w:val="00055208"/>
    <w:rsid w:val="00055759"/>
    <w:rsid w:val="0005576A"/>
    <w:rsid w:val="00055E0E"/>
    <w:rsid w:val="0005613F"/>
    <w:rsid w:val="00057434"/>
    <w:rsid w:val="00057676"/>
    <w:rsid w:val="00057FD5"/>
    <w:rsid w:val="00057FFD"/>
    <w:rsid w:val="00060206"/>
    <w:rsid w:val="000612E1"/>
    <w:rsid w:val="0006167D"/>
    <w:rsid w:val="00061684"/>
    <w:rsid w:val="000619F7"/>
    <w:rsid w:val="00061B79"/>
    <w:rsid w:val="00061D81"/>
    <w:rsid w:val="000621B8"/>
    <w:rsid w:val="0006255C"/>
    <w:rsid w:val="00062F26"/>
    <w:rsid w:val="00062F95"/>
    <w:rsid w:val="00063634"/>
    <w:rsid w:val="000636F3"/>
    <w:rsid w:val="00063F29"/>
    <w:rsid w:val="000640A4"/>
    <w:rsid w:val="0006438A"/>
    <w:rsid w:val="0006450B"/>
    <w:rsid w:val="000645E8"/>
    <w:rsid w:val="00064916"/>
    <w:rsid w:val="00064C44"/>
    <w:rsid w:val="000654BD"/>
    <w:rsid w:val="00065674"/>
    <w:rsid w:val="000656F7"/>
    <w:rsid w:val="00065942"/>
    <w:rsid w:val="00066618"/>
    <w:rsid w:val="00066936"/>
    <w:rsid w:val="00066D35"/>
    <w:rsid w:val="0006731A"/>
    <w:rsid w:val="000676C0"/>
    <w:rsid w:val="000677D3"/>
    <w:rsid w:val="00067A40"/>
    <w:rsid w:val="00067A76"/>
    <w:rsid w:val="00067B77"/>
    <w:rsid w:val="000704B6"/>
    <w:rsid w:val="00070655"/>
    <w:rsid w:val="00070A81"/>
    <w:rsid w:val="00070DD1"/>
    <w:rsid w:val="00070E93"/>
    <w:rsid w:val="00070F03"/>
    <w:rsid w:val="0007143B"/>
    <w:rsid w:val="00071FA4"/>
    <w:rsid w:val="00072295"/>
    <w:rsid w:val="000724C0"/>
    <w:rsid w:val="00072B7D"/>
    <w:rsid w:val="00072DE6"/>
    <w:rsid w:val="000734EC"/>
    <w:rsid w:val="0007369D"/>
    <w:rsid w:val="000736DC"/>
    <w:rsid w:val="000738C7"/>
    <w:rsid w:val="00073D5B"/>
    <w:rsid w:val="00073DAF"/>
    <w:rsid w:val="000741AD"/>
    <w:rsid w:val="00074207"/>
    <w:rsid w:val="00074418"/>
    <w:rsid w:val="0007632C"/>
    <w:rsid w:val="000763AA"/>
    <w:rsid w:val="0007664C"/>
    <w:rsid w:val="000768A1"/>
    <w:rsid w:val="00076A50"/>
    <w:rsid w:val="00077021"/>
    <w:rsid w:val="0007710D"/>
    <w:rsid w:val="00077269"/>
    <w:rsid w:val="00077A33"/>
    <w:rsid w:val="00077A45"/>
    <w:rsid w:val="00077A6C"/>
    <w:rsid w:val="0008063E"/>
    <w:rsid w:val="00080B46"/>
    <w:rsid w:val="00080F3A"/>
    <w:rsid w:val="00081503"/>
    <w:rsid w:val="00081E94"/>
    <w:rsid w:val="000825A0"/>
    <w:rsid w:val="000827BA"/>
    <w:rsid w:val="00082931"/>
    <w:rsid w:val="00082954"/>
    <w:rsid w:val="00083225"/>
    <w:rsid w:val="000838B6"/>
    <w:rsid w:val="00083A29"/>
    <w:rsid w:val="00083C6C"/>
    <w:rsid w:val="00083CB9"/>
    <w:rsid w:val="00083CC0"/>
    <w:rsid w:val="00084354"/>
    <w:rsid w:val="0008445A"/>
    <w:rsid w:val="00084EDD"/>
    <w:rsid w:val="00084FB8"/>
    <w:rsid w:val="00085699"/>
    <w:rsid w:val="000857B7"/>
    <w:rsid w:val="00085DD5"/>
    <w:rsid w:val="000862B2"/>
    <w:rsid w:val="0008649F"/>
    <w:rsid w:val="00086773"/>
    <w:rsid w:val="00086811"/>
    <w:rsid w:val="00086999"/>
    <w:rsid w:val="000869A3"/>
    <w:rsid w:val="0008730A"/>
    <w:rsid w:val="000873F1"/>
    <w:rsid w:val="00087492"/>
    <w:rsid w:val="00087CB4"/>
    <w:rsid w:val="000900A1"/>
    <w:rsid w:val="00090B65"/>
    <w:rsid w:val="00090D1A"/>
    <w:rsid w:val="00090D56"/>
    <w:rsid w:val="00091620"/>
    <w:rsid w:val="00092017"/>
    <w:rsid w:val="0009213A"/>
    <w:rsid w:val="00092978"/>
    <w:rsid w:val="00093375"/>
    <w:rsid w:val="0009347A"/>
    <w:rsid w:val="00093A89"/>
    <w:rsid w:val="00093A97"/>
    <w:rsid w:val="00093F15"/>
    <w:rsid w:val="00094649"/>
    <w:rsid w:val="00094D2A"/>
    <w:rsid w:val="00095349"/>
    <w:rsid w:val="00095B29"/>
    <w:rsid w:val="00095BA5"/>
    <w:rsid w:val="0009633F"/>
    <w:rsid w:val="00096B0D"/>
    <w:rsid w:val="00096C5D"/>
    <w:rsid w:val="00096EEB"/>
    <w:rsid w:val="0009750E"/>
    <w:rsid w:val="00097799"/>
    <w:rsid w:val="000979E3"/>
    <w:rsid w:val="00097A2C"/>
    <w:rsid w:val="00097AA6"/>
    <w:rsid w:val="00097CE6"/>
    <w:rsid w:val="00097FAA"/>
    <w:rsid w:val="000A0B25"/>
    <w:rsid w:val="000A0C79"/>
    <w:rsid w:val="000A14F8"/>
    <w:rsid w:val="000A27BB"/>
    <w:rsid w:val="000A2AA2"/>
    <w:rsid w:val="000A3493"/>
    <w:rsid w:val="000A375F"/>
    <w:rsid w:val="000A385E"/>
    <w:rsid w:val="000A3995"/>
    <w:rsid w:val="000A40E6"/>
    <w:rsid w:val="000A412F"/>
    <w:rsid w:val="000A4205"/>
    <w:rsid w:val="000A42C1"/>
    <w:rsid w:val="000A4835"/>
    <w:rsid w:val="000A486F"/>
    <w:rsid w:val="000A4B3C"/>
    <w:rsid w:val="000A508F"/>
    <w:rsid w:val="000A70DC"/>
    <w:rsid w:val="000A7127"/>
    <w:rsid w:val="000A74A5"/>
    <w:rsid w:val="000A76F5"/>
    <w:rsid w:val="000A7CEE"/>
    <w:rsid w:val="000B0183"/>
    <w:rsid w:val="000B03F0"/>
    <w:rsid w:val="000B0470"/>
    <w:rsid w:val="000B0729"/>
    <w:rsid w:val="000B0C19"/>
    <w:rsid w:val="000B0DA8"/>
    <w:rsid w:val="000B0E0A"/>
    <w:rsid w:val="000B0F6A"/>
    <w:rsid w:val="000B140E"/>
    <w:rsid w:val="000B17D6"/>
    <w:rsid w:val="000B224B"/>
    <w:rsid w:val="000B2ADE"/>
    <w:rsid w:val="000B2C61"/>
    <w:rsid w:val="000B42B9"/>
    <w:rsid w:val="000B4DA2"/>
    <w:rsid w:val="000B4E0C"/>
    <w:rsid w:val="000B5981"/>
    <w:rsid w:val="000B64AB"/>
    <w:rsid w:val="000B654D"/>
    <w:rsid w:val="000B6C50"/>
    <w:rsid w:val="000B7B55"/>
    <w:rsid w:val="000B7BFF"/>
    <w:rsid w:val="000C028F"/>
    <w:rsid w:val="000C0923"/>
    <w:rsid w:val="000C099D"/>
    <w:rsid w:val="000C0ABD"/>
    <w:rsid w:val="000C157C"/>
    <w:rsid w:val="000C1603"/>
    <w:rsid w:val="000C1C59"/>
    <w:rsid w:val="000C1CB6"/>
    <w:rsid w:val="000C260E"/>
    <w:rsid w:val="000C2BD4"/>
    <w:rsid w:val="000C2D93"/>
    <w:rsid w:val="000C2DA4"/>
    <w:rsid w:val="000C2F7A"/>
    <w:rsid w:val="000C34F0"/>
    <w:rsid w:val="000C401E"/>
    <w:rsid w:val="000C45CD"/>
    <w:rsid w:val="000C4B56"/>
    <w:rsid w:val="000C57FA"/>
    <w:rsid w:val="000C59EE"/>
    <w:rsid w:val="000C5A5F"/>
    <w:rsid w:val="000C6728"/>
    <w:rsid w:val="000C6ED7"/>
    <w:rsid w:val="000C6FBA"/>
    <w:rsid w:val="000C722D"/>
    <w:rsid w:val="000C7285"/>
    <w:rsid w:val="000C77C5"/>
    <w:rsid w:val="000C7864"/>
    <w:rsid w:val="000C798A"/>
    <w:rsid w:val="000C7CBF"/>
    <w:rsid w:val="000C7E99"/>
    <w:rsid w:val="000D0398"/>
    <w:rsid w:val="000D0904"/>
    <w:rsid w:val="000D0B83"/>
    <w:rsid w:val="000D0EEF"/>
    <w:rsid w:val="000D14CB"/>
    <w:rsid w:val="000D1D0A"/>
    <w:rsid w:val="000D28E0"/>
    <w:rsid w:val="000D2918"/>
    <w:rsid w:val="000D3C12"/>
    <w:rsid w:val="000D4FD1"/>
    <w:rsid w:val="000D5A74"/>
    <w:rsid w:val="000D5F29"/>
    <w:rsid w:val="000D6202"/>
    <w:rsid w:val="000D67B7"/>
    <w:rsid w:val="000D6EF4"/>
    <w:rsid w:val="000D71FC"/>
    <w:rsid w:val="000D79B2"/>
    <w:rsid w:val="000D7DD2"/>
    <w:rsid w:val="000E00F8"/>
    <w:rsid w:val="000E0522"/>
    <w:rsid w:val="000E0820"/>
    <w:rsid w:val="000E11CE"/>
    <w:rsid w:val="000E1B2C"/>
    <w:rsid w:val="000E1D29"/>
    <w:rsid w:val="000E202D"/>
    <w:rsid w:val="000E2669"/>
    <w:rsid w:val="000E2826"/>
    <w:rsid w:val="000E29AA"/>
    <w:rsid w:val="000E3976"/>
    <w:rsid w:val="000E3B93"/>
    <w:rsid w:val="000E3C32"/>
    <w:rsid w:val="000E44FA"/>
    <w:rsid w:val="000E469C"/>
    <w:rsid w:val="000E499C"/>
    <w:rsid w:val="000E4FE4"/>
    <w:rsid w:val="000E5494"/>
    <w:rsid w:val="000E64F6"/>
    <w:rsid w:val="000E6750"/>
    <w:rsid w:val="000E68BD"/>
    <w:rsid w:val="000E6A34"/>
    <w:rsid w:val="000E6F9E"/>
    <w:rsid w:val="000E70FE"/>
    <w:rsid w:val="000E7AF3"/>
    <w:rsid w:val="000F042A"/>
    <w:rsid w:val="000F05BD"/>
    <w:rsid w:val="000F06CC"/>
    <w:rsid w:val="000F0968"/>
    <w:rsid w:val="000F1854"/>
    <w:rsid w:val="000F1F48"/>
    <w:rsid w:val="000F3777"/>
    <w:rsid w:val="000F39BC"/>
    <w:rsid w:val="000F4082"/>
    <w:rsid w:val="000F4226"/>
    <w:rsid w:val="000F4F7C"/>
    <w:rsid w:val="000F51C4"/>
    <w:rsid w:val="000F56AA"/>
    <w:rsid w:val="000F5994"/>
    <w:rsid w:val="000F5AB6"/>
    <w:rsid w:val="000F5D0D"/>
    <w:rsid w:val="000F5DC8"/>
    <w:rsid w:val="000F5EB1"/>
    <w:rsid w:val="000F652E"/>
    <w:rsid w:val="000F73A7"/>
    <w:rsid w:val="00100277"/>
    <w:rsid w:val="00100278"/>
    <w:rsid w:val="001009E6"/>
    <w:rsid w:val="00100CD8"/>
    <w:rsid w:val="00100F35"/>
    <w:rsid w:val="0010182D"/>
    <w:rsid w:val="00101A0C"/>
    <w:rsid w:val="001022B5"/>
    <w:rsid w:val="00102843"/>
    <w:rsid w:val="0010361D"/>
    <w:rsid w:val="001039B6"/>
    <w:rsid w:val="00104060"/>
    <w:rsid w:val="001040B3"/>
    <w:rsid w:val="00105388"/>
    <w:rsid w:val="001055E4"/>
    <w:rsid w:val="00105BA7"/>
    <w:rsid w:val="00105F43"/>
    <w:rsid w:val="0010632F"/>
    <w:rsid w:val="001063DB"/>
    <w:rsid w:val="00106D09"/>
    <w:rsid w:val="001076ED"/>
    <w:rsid w:val="00107F47"/>
    <w:rsid w:val="00107FF7"/>
    <w:rsid w:val="00110661"/>
    <w:rsid w:val="0011072D"/>
    <w:rsid w:val="0011120A"/>
    <w:rsid w:val="0011158E"/>
    <w:rsid w:val="0011229A"/>
    <w:rsid w:val="00112D14"/>
    <w:rsid w:val="001131E0"/>
    <w:rsid w:val="00113447"/>
    <w:rsid w:val="0011386A"/>
    <w:rsid w:val="00113DD5"/>
    <w:rsid w:val="00114C3F"/>
    <w:rsid w:val="00114D80"/>
    <w:rsid w:val="001150D6"/>
    <w:rsid w:val="0011528C"/>
    <w:rsid w:val="00116568"/>
    <w:rsid w:val="0011688F"/>
    <w:rsid w:val="0011700F"/>
    <w:rsid w:val="00117523"/>
    <w:rsid w:val="00117948"/>
    <w:rsid w:val="0012157B"/>
    <w:rsid w:val="00121FC7"/>
    <w:rsid w:val="00122DCC"/>
    <w:rsid w:val="00122E4B"/>
    <w:rsid w:val="00123166"/>
    <w:rsid w:val="00123AD6"/>
    <w:rsid w:val="00123BE8"/>
    <w:rsid w:val="00123C1D"/>
    <w:rsid w:val="00123DCA"/>
    <w:rsid w:val="00125664"/>
    <w:rsid w:val="001269A3"/>
    <w:rsid w:val="00127149"/>
    <w:rsid w:val="00127A3B"/>
    <w:rsid w:val="00127BA3"/>
    <w:rsid w:val="00127D01"/>
    <w:rsid w:val="00127F2D"/>
    <w:rsid w:val="001302EB"/>
    <w:rsid w:val="0013036C"/>
    <w:rsid w:val="0013091C"/>
    <w:rsid w:val="00130B40"/>
    <w:rsid w:val="00131BCF"/>
    <w:rsid w:val="001338DF"/>
    <w:rsid w:val="00133B7C"/>
    <w:rsid w:val="00133D6C"/>
    <w:rsid w:val="00133DDD"/>
    <w:rsid w:val="00133FC2"/>
    <w:rsid w:val="001346C0"/>
    <w:rsid w:val="00134BCB"/>
    <w:rsid w:val="00134F40"/>
    <w:rsid w:val="00135BE7"/>
    <w:rsid w:val="00135F5E"/>
    <w:rsid w:val="001362B7"/>
    <w:rsid w:val="00136640"/>
    <w:rsid w:val="00136C53"/>
    <w:rsid w:val="0013719E"/>
    <w:rsid w:val="0013770D"/>
    <w:rsid w:val="001377AD"/>
    <w:rsid w:val="001378B3"/>
    <w:rsid w:val="00137A63"/>
    <w:rsid w:val="00140CDA"/>
    <w:rsid w:val="00141057"/>
    <w:rsid w:val="0014120E"/>
    <w:rsid w:val="00141AAD"/>
    <w:rsid w:val="00141DBA"/>
    <w:rsid w:val="00141E1D"/>
    <w:rsid w:val="0014243B"/>
    <w:rsid w:val="00142B21"/>
    <w:rsid w:val="00142E1F"/>
    <w:rsid w:val="001433B8"/>
    <w:rsid w:val="001436AB"/>
    <w:rsid w:val="001436C8"/>
    <w:rsid w:val="00143EB7"/>
    <w:rsid w:val="00144A6C"/>
    <w:rsid w:val="00145875"/>
    <w:rsid w:val="00146AEF"/>
    <w:rsid w:val="00146B39"/>
    <w:rsid w:val="0014759F"/>
    <w:rsid w:val="0014788F"/>
    <w:rsid w:val="00147EA0"/>
    <w:rsid w:val="00147F58"/>
    <w:rsid w:val="001500FA"/>
    <w:rsid w:val="00150550"/>
    <w:rsid w:val="001516FB"/>
    <w:rsid w:val="001521ED"/>
    <w:rsid w:val="00152350"/>
    <w:rsid w:val="0015260B"/>
    <w:rsid w:val="00152FE0"/>
    <w:rsid w:val="0015376B"/>
    <w:rsid w:val="00153ABA"/>
    <w:rsid w:val="00154415"/>
    <w:rsid w:val="00154A90"/>
    <w:rsid w:val="00154D3B"/>
    <w:rsid w:val="00154DB3"/>
    <w:rsid w:val="00154F3B"/>
    <w:rsid w:val="00155681"/>
    <w:rsid w:val="00155B58"/>
    <w:rsid w:val="00155BD3"/>
    <w:rsid w:val="00155E06"/>
    <w:rsid w:val="00155E08"/>
    <w:rsid w:val="00156026"/>
    <w:rsid w:val="0015723D"/>
    <w:rsid w:val="0015750D"/>
    <w:rsid w:val="0015785E"/>
    <w:rsid w:val="00157D01"/>
    <w:rsid w:val="00160CF0"/>
    <w:rsid w:val="00160D8C"/>
    <w:rsid w:val="001610E1"/>
    <w:rsid w:val="00161481"/>
    <w:rsid w:val="00161753"/>
    <w:rsid w:val="00161F75"/>
    <w:rsid w:val="00162059"/>
    <w:rsid w:val="001620B2"/>
    <w:rsid w:val="001621F3"/>
    <w:rsid w:val="00162746"/>
    <w:rsid w:val="00163189"/>
    <w:rsid w:val="001638FB"/>
    <w:rsid w:val="0016511C"/>
    <w:rsid w:val="00165489"/>
    <w:rsid w:val="00165867"/>
    <w:rsid w:val="00166939"/>
    <w:rsid w:val="00167574"/>
    <w:rsid w:val="00167A36"/>
    <w:rsid w:val="00167FF3"/>
    <w:rsid w:val="001707A3"/>
    <w:rsid w:val="00170D18"/>
    <w:rsid w:val="00170D4F"/>
    <w:rsid w:val="00171066"/>
    <w:rsid w:val="001729A5"/>
    <w:rsid w:val="00172A06"/>
    <w:rsid w:val="00172AA9"/>
    <w:rsid w:val="00172D3A"/>
    <w:rsid w:val="00172F40"/>
    <w:rsid w:val="00173843"/>
    <w:rsid w:val="00173D62"/>
    <w:rsid w:val="00173F11"/>
    <w:rsid w:val="001740B0"/>
    <w:rsid w:val="00174267"/>
    <w:rsid w:val="001744E7"/>
    <w:rsid w:val="00174BC7"/>
    <w:rsid w:val="00174D85"/>
    <w:rsid w:val="001767D5"/>
    <w:rsid w:val="001767FE"/>
    <w:rsid w:val="00176ED0"/>
    <w:rsid w:val="001771B7"/>
    <w:rsid w:val="0017763E"/>
    <w:rsid w:val="00177895"/>
    <w:rsid w:val="00177EA5"/>
    <w:rsid w:val="00180C29"/>
    <w:rsid w:val="00180EFB"/>
    <w:rsid w:val="0018110A"/>
    <w:rsid w:val="001811F7"/>
    <w:rsid w:val="00181414"/>
    <w:rsid w:val="00181714"/>
    <w:rsid w:val="0018192A"/>
    <w:rsid w:val="0018219F"/>
    <w:rsid w:val="00182869"/>
    <w:rsid w:val="001833E4"/>
    <w:rsid w:val="00183E48"/>
    <w:rsid w:val="00183FB9"/>
    <w:rsid w:val="00184B06"/>
    <w:rsid w:val="00184D2B"/>
    <w:rsid w:val="00185ECE"/>
    <w:rsid w:val="00186538"/>
    <w:rsid w:val="001868E4"/>
    <w:rsid w:val="00186BF1"/>
    <w:rsid w:val="00186EFE"/>
    <w:rsid w:val="00186FEF"/>
    <w:rsid w:val="001878FA"/>
    <w:rsid w:val="00187E44"/>
    <w:rsid w:val="00190544"/>
    <w:rsid w:val="0019065D"/>
    <w:rsid w:val="001907F1"/>
    <w:rsid w:val="00191480"/>
    <w:rsid w:val="00191BF6"/>
    <w:rsid w:val="00191FD8"/>
    <w:rsid w:val="001921B4"/>
    <w:rsid w:val="00192603"/>
    <w:rsid w:val="0019296A"/>
    <w:rsid w:val="00192F42"/>
    <w:rsid w:val="00193A67"/>
    <w:rsid w:val="00193A93"/>
    <w:rsid w:val="00193B7B"/>
    <w:rsid w:val="00193F72"/>
    <w:rsid w:val="00193F7D"/>
    <w:rsid w:val="0019415D"/>
    <w:rsid w:val="001948E4"/>
    <w:rsid w:val="00194F19"/>
    <w:rsid w:val="001953F8"/>
    <w:rsid w:val="00195A6F"/>
    <w:rsid w:val="00196233"/>
    <w:rsid w:val="001971A3"/>
    <w:rsid w:val="00197B1A"/>
    <w:rsid w:val="001A1C7E"/>
    <w:rsid w:val="001A208C"/>
    <w:rsid w:val="001A2764"/>
    <w:rsid w:val="001A2C63"/>
    <w:rsid w:val="001A356A"/>
    <w:rsid w:val="001A3C78"/>
    <w:rsid w:val="001A4189"/>
    <w:rsid w:val="001A432D"/>
    <w:rsid w:val="001A4B41"/>
    <w:rsid w:val="001A533F"/>
    <w:rsid w:val="001A556F"/>
    <w:rsid w:val="001A5A37"/>
    <w:rsid w:val="001A63A3"/>
    <w:rsid w:val="001A677E"/>
    <w:rsid w:val="001A6E67"/>
    <w:rsid w:val="001A767D"/>
    <w:rsid w:val="001A76A4"/>
    <w:rsid w:val="001A7D12"/>
    <w:rsid w:val="001A7E4A"/>
    <w:rsid w:val="001B012B"/>
    <w:rsid w:val="001B0227"/>
    <w:rsid w:val="001B1781"/>
    <w:rsid w:val="001B2218"/>
    <w:rsid w:val="001B268B"/>
    <w:rsid w:val="001B2D66"/>
    <w:rsid w:val="001B416B"/>
    <w:rsid w:val="001B45C7"/>
    <w:rsid w:val="001B52F3"/>
    <w:rsid w:val="001B535E"/>
    <w:rsid w:val="001B5572"/>
    <w:rsid w:val="001B5893"/>
    <w:rsid w:val="001B58F6"/>
    <w:rsid w:val="001B5B25"/>
    <w:rsid w:val="001B5D2D"/>
    <w:rsid w:val="001B664D"/>
    <w:rsid w:val="001B6791"/>
    <w:rsid w:val="001B6813"/>
    <w:rsid w:val="001B6A64"/>
    <w:rsid w:val="001B6CC9"/>
    <w:rsid w:val="001B7229"/>
    <w:rsid w:val="001B73F9"/>
    <w:rsid w:val="001B77B4"/>
    <w:rsid w:val="001C0465"/>
    <w:rsid w:val="001C0C44"/>
    <w:rsid w:val="001C10FA"/>
    <w:rsid w:val="001C113F"/>
    <w:rsid w:val="001C16D4"/>
    <w:rsid w:val="001C277A"/>
    <w:rsid w:val="001C2CEB"/>
    <w:rsid w:val="001C328F"/>
    <w:rsid w:val="001C3318"/>
    <w:rsid w:val="001C41D4"/>
    <w:rsid w:val="001C41E2"/>
    <w:rsid w:val="001C46A0"/>
    <w:rsid w:val="001C4938"/>
    <w:rsid w:val="001C627F"/>
    <w:rsid w:val="001C64AF"/>
    <w:rsid w:val="001C64BC"/>
    <w:rsid w:val="001C67F6"/>
    <w:rsid w:val="001C6944"/>
    <w:rsid w:val="001C69D5"/>
    <w:rsid w:val="001C6A8C"/>
    <w:rsid w:val="001C6D98"/>
    <w:rsid w:val="001C7093"/>
    <w:rsid w:val="001C7802"/>
    <w:rsid w:val="001C7C11"/>
    <w:rsid w:val="001D0B26"/>
    <w:rsid w:val="001D0C70"/>
    <w:rsid w:val="001D0D32"/>
    <w:rsid w:val="001D1A13"/>
    <w:rsid w:val="001D1AAF"/>
    <w:rsid w:val="001D2042"/>
    <w:rsid w:val="001D29A5"/>
    <w:rsid w:val="001D3FF3"/>
    <w:rsid w:val="001D40E7"/>
    <w:rsid w:val="001D4F22"/>
    <w:rsid w:val="001D553C"/>
    <w:rsid w:val="001D55B1"/>
    <w:rsid w:val="001D55D3"/>
    <w:rsid w:val="001D5A37"/>
    <w:rsid w:val="001D6AA1"/>
    <w:rsid w:val="001D6B67"/>
    <w:rsid w:val="001D6ED8"/>
    <w:rsid w:val="001D72F5"/>
    <w:rsid w:val="001D740A"/>
    <w:rsid w:val="001D75FF"/>
    <w:rsid w:val="001D7677"/>
    <w:rsid w:val="001D7C25"/>
    <w:rsid w:val="001D7E31"/>
    <w:rsid w:val="001E00E4"/>
    <w:rsid w:val="001E0486"/>
    <w:rsid w:val="001E0A86"/>
    <w:rsid w:val="001E1402"/>
    <w:rsid w:val="001E1893"/>
    <w:rsid w:val="001E1B21"/>
    <w:rsid w:val="001E1DD5"/>
    <w:rsid w:val="001E2C94"/>
    <w:rsid w:val="001E2FF9"/>
    <w:rsid w:val="001E306C"/>
    <w:rsid w:val="001E31FC"/>
    <w:rsid w:val="001E3319"/>
    <w:rsid w:val="001E33C7"/>
    <w:rsid w:val="001E36E6"/>
    <w:rsid w:val="001E38D5"/>
    <w:rsid w:val="001E3DD1"/>
    <w:rsid w:val="001E3EAC"/>
    <w:rsid w:val="001E428D"/>
    <w:rsid w:val="001E46F8"/>
    <w:rsid w:val="001E49C7"/>
    <w:rsid w:val="001E5B9C"/>
    <w:rsid w:val="001E5BB2"/>
    <w:rsid w:val="001E71C9"/>
    <w:rsid w:val="001E7C39"/>
    <w:rsid w:val="001F00E1"/>
    <w:rsid w:val="001F0258"/>
    <w:rsid w:val="001F034F"/>
    <w:rsid w:val="001F053C"/>
    <w:rsid w:val="001F06A8"/>
    <w:rsid w:val="001F0B52"/>
    <w:rsid w:val="001F0D78"/>
    <w:rsid w:val="001F1170"/>
    <w:rsid w:val="001F1291"/>
    <w:rsid w:val="001F15A2"/>
    <w:rsid w:val="001F1703"/>
    <w:rsid w:val="001F24D8"/>
    <w:rsid w:val="001F294F"/>
    <w:rsid w:val="001F3009"/>
    <w:rsid w:val="001F302E"/>
    <w:rsid w:val="001F354A"/>
    <w:rsid w:val="001F3793"/>
    <w:rsid w:val="001F3E00"/>
    <w:rsid w:val="001F4623"/>
    <w:rsid w:val="001F4859"/>
    <w:rsid w:val="001F4FE4"/>
    <w:rsid w:val="001F53EB"/>
    <w:rsid w:val="001F6DA9"/>
    <w:rsid w:val="001F72C0"/>
    <w:rsid w:val="001F7967"/>
    <w:rsid w:val="002001DD"/>
    <w:rsid w:val="002002E7"/>
    <w:rsid w:val="00200D27"/>
    <w:rsid w:val="00200DA2"/>
    <w:rsid w:val="00200E4E"/>
    <w:rsid w:val="00200E7F"/>
    <w:rsid w:val="00201CCB"/>
    <w:rsid w:val="00201D66"/>
    <w:rsid w:val="00201F07"/>
    <w:rsid w:val="00202400"/>
    <w:rsid w:val="00202A2B"/>
    <w:rsid w:val="00202BA3"/>
    <w:rsid w:val="00202DA5"/>
    <w:rsid w:val="0020330D"/>
    <w:rsid w:val="002037A2"/>
    <w:rsid w:val="00203D96"/>
    <w:rsid w:val="00203E31"/>
    <w:rsid w:val="002041F6"/>
    <w:rsid w:val="0020475E"/>
    <w:rsid w:val="00204CDE"/>
    <w:rsid w:val="002053D2"/>
    <w:rsid w:val="00205784"/>
    <w:rsid w:val="002057CB"/>
    <w:rsid w:val="002059CB"/>
    <w:rsid w:val="00205BF5"/>
    <w:rsid w:val="00205C13"/>
    <w:rsid w:val="00205C3D"/>
    <w:rsid w:val="00206128"/>
    <w:rsid w:val="00206259"/>
    <w:rsid w:val="002065BD"/>
    <w:rsid w:val="002076C3"/>
    <w:rsid w:val="00207769"/>
    <w:rsid w:val="002104F0"/>
    <w:rsid w:val="00210801"/>
    <w:rsid w:val="0021088B"/>
    <w:rsid w:val="002109CE"/>
    <w:rsid w:val="00211889"/>
    <w:rsid w:val="002119A6"/>
    <w:rsid w:val="00211B3B"/>
    <w:rsid w:val="00211D10"/>
    <w:rsid w:val="00211D5C"/>
    <w:rsid w:val="00211ECB"/>
    <w:rsid w:val="0021316E"/>
    <w:rsid w:val="00214003"/>
    <w:rsid w:val="0021441B"/>
    <w:rsid w:val="00214672"/>
    <w:rsid w:val="0021525B"/>
    <w:rsid w:val="00215887"/>
    <w:rsid w:val="00216270"/>
    <w:rsid w:val="002162E9"/>
    <w:rsid w:val="002163EC"/>
    <w:rsid w:val="00216409"/>
    <w:rsid w:val="00216641"/>
    <w:rsid w:val="002169E8"/>
    <w:rsid w:val="002170E9"/>
    <w:rsid w:val="00217475"/>
    <w:rsid w:val="002177AC"/>
    <w:rsid w:val="0021785B"/>
    <w:rsid w:val="00220D15"/>
    <w:rsid w:val="00220F67"/>
    <w:rsid w:val="00221138"/>
    <w:rsid w:val="0022144C"/>
    <w:rsid w:val="0022175D"/>
    <w:rsid w:val="00221A07"/>
    <w:rsid w:val="00221B2A"/>
    <w:rsid w:val="00221B67"/>
    <w:rsid w:val="00221DE4"/>
    <w:rsid w:val="002223E8"/>
    <w:rsid w:val="00222A54"/>
    <w:rsid w:val="00223750"/>
    <w:rsid w:val="00223D84"/>
    <w:rsid w:val="00223F68"/>
    <w:rsid w:val="00224385"/>
    <w:rsid w:val="002243BC"/>
    <w:rsid w:val="00224710"/>
    <w:rsid w:val="00224C6A"/>
    <w:rsid w:val="00224ED0"/>
    <w:rsid w:val="0022564F"/>
    <w:rsid w:val="00225800"/>
    <w:rsid w:val="00225A3E"/>
    <w:rsid w:val="00225E84"/>
    <w:rsid w:val="0022606A"/>
    <w:rsid w:val="00226566"/>
    <w:rsid w:val="00226618"/>
    <w:rsid w:val="00226816"/>
    <w:rsid w:val="00226B88"/>
    <w:rsid w:val="00226CFD"/>
    <w:rsid w:val="00227115"/>
    <w:rsid w:val="00230438"/>
    <w:rsid w:val="00230556"/>
    <w:rsid w:val="00230907"/>
    <w:rsid w:val="00231839"/>
    <w:rsid w:val="002321DD"/>
    <w:rsid w:val="0023231B"/>
    <w:rsid w:val="00232981"/>
    <w:rsid w:val="00232C72"/>
    <w:rsid w:val="00232D00"/>
    <w:rsid w:val="00232EAF"/>
    <w:rsid w:val="0023394F"/>
    <w:rsid w:val="00233A1F"/>
    <w:rsid w:val="00233C9A"/>
    <w:rsid w:val="00233E53"/>
    <w:rsid w:val="00234066"/>
    <w:rsid w:val="002347AD"/>
    <w:rsid w:val="002348D0"/>
    <w:rsid w:val="00235439"/>
    <w:rsid w:val="0023546F"/>
    <w:rsid w:val="00236048"/>
    <w:rsid w:val="002367F3"/>
    <w:rsid w:val="00236F00"/>
    <w:rsid w:val="00237291"/>
    <w:rsid w:val="0023738C"/>
    <w:rsid w:val="002374EC"/>
    <w:rsid w:val="00237FCC"/>
    <w:rsid w:val="00241107"/>
    <w:rsid w:val="00241285"/>
    <w:rsid w:val="00241B92"/>
    <w:rsid w:val="00241D56"/>
    <w:rsid w:val="00241F3C"/>
    <w:rsid w:val="0024207E"/>
    <w:rsid w:val="00242389"/>
    <w:rsid w:val="002425DE"/>
    <w:rsid w:val="002426BB"/>
    <w:rsid w:val="00243039"/>
    <w:rsid w:val="002440AF"/>
    <w:rsid w:val="002443CF"/>
    <w:rsid w:val="00244518"/>
    <w:rsid w:val="00244B5A"/>
    <w:rsid w:val="00245042"/>
    <w:rsid w:val="002459B0"/>
    <w:rsid w:val="002459D6"/>
    <w:rsid w:val="00245BF6"/>
    <w:rsid w:val="00245E3B"/>
    <w:rsid w:val="0024630C"/>
    <w:rsid w:val="00246342"/>
    <w:rsid w:val="002467F1"/>
    <w:rsid w:val="00246C4B"/>
    <w:rsid w:val="00246C77"/>
    <w:rsid w:val="00246FDA"/>
    <w:rsid w:val="0024710A"/>
    <w:rsid w:val="002473A9"/>
    <w:rsid w:val="00247608"/>
    <w:rsid w:val="00247809"/>
    <w:rsid w:val="00247E0B"/>
    <w:rsid w:val="0025031F"/>
    <w:rsid w:val="002511E4"/>
    <w:rsid w:val="002515F1"/>
    <w:rsid w:val="0025181B"/>
    <w:rsid w:val="00251FCC"/>
    <w:rsid w:val="002528BA"/>
    <w:rsid w:val="00252DBC"/>
    <w:rsid w:val="002532D0"/>
    <w:rsid w:val="00253ED9"/>
    <w:rsid w:val="002542B4"/>
    <w:rsid w:val="00254520"/>
    <w:rsid w:val="00254626"/>
    <w:rsid w:val="0025491A"/>
    <w:rsid w:val="00254B40"/>
    <w:rsid w:val="00254C10"/>
    <w:rsid w:val="00254EDD"/>
    <w:rsid w:val="0025548B"/>
    <w:rsid w:val="0025649E"/>
    <w:rsid w:val="00257578"/>
    <w:rsid w:val="002575D1"/>
    <w:rsid w:val="00257965"/>
    <w:rsid w:val="002600F4"/>
    <w:rsid w:val="00260B2F"/>
    <w:rsid w:val="002611EB"/>
    <w:rsid w:val="002615DF"/>
    <w:rsid w:val="00261D80"/>
    <w:rsid w:val="00262415"/>
    <w:rsid w:val="002624E7"/>
    <w:rsid w:val="00262D05"/>
    <w:rsid w:val="00263047"/>
    <w:rsid w:val="002637C8"/>
    <w:rsid w:val="00263819"/>
    <w:rsid w:val="0026412C"/>
    <w:rsid w:val="00264170"/>
    <w:rsid w:val="0026499A"/>
    <w:rsid w:val="00264CED"/>
    <w:rsid w:val="00266070"/>
    <w:rsid w:val="002661DF"/>
    <w:rsid w:val="002666B8"/>
    <w:rsid w:val="00266786"/>
    <w:rsid w:val="002667DF"/>
    <w:rsid w:val="00266A71"/>
    <w:rsid w:val="00267694"/>
    <w:rsid w:val="002702E2"/>
    <w:rsid w:val="002709A0"/>
    <w:rsid w:val="00270CB7"/>
    <w:rsid w:val="00271046"/>
    <w:rsid w:val="002711A0"/>
    <w:rsid w:val="002718C7"/>
    <w:rsid w:val="00271B1C"/>
    <w:rsid w:val="00271F1B"/>
    <w:rsid w:val="00271F86"/>
    <w:rsid w:val="00272588"/>
    <w:rsid w:val="002725EB"/>
    <w:rsid w:val="00273110"/>
    <w:rsid w:val="0027322C"/>
    <w:rsid w:val="002739B6"/>
    <w:rsid w:val="00273CEA"/>
    <w:rsid w:val="00274012"/>
    <w:rsid w:val="002743BA"/>
    <w:rsid w:val="0027454A"/>
    <w:rsid w:val="00275675"/>
    <w:rsid w:val="002767B7"/>
    <w:rsid w:val="00277B1D"/>
    <w:rsid w:val="002801CC"/>
    <w:rsid w:val="00280562"/>
    <w:rsid w:val="0028069D"/>
    <w:rsid w:val="00280AF7"/>
    <w:rsid w:val="00280B85"/>
    <w:rsid w:val="00281802"/>
    <w:rsid w:val="002820FE"/>
    <w:rsid w:val="00282154"/>
    <w:rsid w:val="002821E4"/>
    <w:rsid w:val="0028227E"/>
    <w:rsid w:val="0028249F"/>
    <w:rsid w:val="0028252A"/>
    <w:rsid w:val="00282574"/>
    <w:rsid w:val="002826D5"/>
    <w:rsid w:val="00283BEB"/>
    <w:rsid w:val="0028476E"/>
    <w:rsid w:val="00284774"/>
    <w:rsid w:val="002848FC"/>
    <w:rsid w:val="0028571E"/>
    <w:rsid w:val="00285B15"/>
    <w:rsid w:val="00286168"/>
    <w:rsid w:val="0028633B"/>
    <w:rsid w:val="00286608"/>
    <w:rsid w:val="00286AB5"/>
    <w:rsid w:val="00286C76"/>
    <w:rsid w:val="00286EF2"/>
    <w:rsid w:val="002872B1"/>
    <w:rsid w:val="00287840"/>
    <w:rsid w:val="00287841"/>
    <w:rsid w:val="00290007"/>
    <w:rsid w:val="00291590"/>
    <w:rsid w:val="00291606"/>
    <w:rsid w:val="00291DB6"/>
    <w:rsid w:val="00292551"/>
    <w:rsid w:val="0029267E"/>
    <w:rsid w:val="00292699"/>
    <w:rsid w:val="002929F0"/>
    <w:rsid w:val="00292E80"/>
    <w:rsid w:val="0029300D"/>
    <w:rsid w:val="002933A3"/>
    <w:rsid w:val="00293493"/>
    <w:rsid w:val="00293C74"/>
    <w:rsid w:val="002940DA"/>
    <w:rsid w:val="00294700"/>
    <w:rsid w:val="0029490C"/>
    <w:rsid w:val="00294C81"/>
    <w:rsid w:val="00295763"/>
    <w:rsid w:val="00295957"/>
    <w:rsid w:val="00295D70"/>
    <w:rsid w:val="002968BA"/>
    <w:rsid w:val="002969C3"/>
    <w:rsid w:val="00297244"/>
    <w:rsid w:val="0029745A"/>
    <w:rsid w:val="00297724"/>
    <w:rsid w:val="00297F2E"/>
    <w:rsid w:val="002A00A2"/>
    <w:rsid w:val="002A0233"/>
    <w:rsid w:val="002A0413"/>
    <w:rsid w:val="002A0C28"/>
    <w:rsid w:val="002A1BC5"/>
    <w:rsid w:val="002A1BFE"/>
    <w:rsid w:val="002A1F0A"/>
    <w:rsid w:val="002A21F0"/>
    <w:rsid w:val="002A2295"/>
    <w:rsid w:val="002A2954"/>
    <w:rsid w:val="002A3467"/>
    <w:rsid w:val="002A3ACA"/>
    <w:rsid w:val="002A4437"/>
    <w:rsid w:val="002A53BC"/>
    <w:rsid w:val="002A607B"/>
    <w:rsid w:val="002A60E4"/>
    <w:rsid w:val="002A6291"/>
    <w:rsid w:val="002A726E"/>
    <w:rsid w:val="002A73BD"/>
    <w:rsid w:val="002A7590"/>
    <w:rsid w:val="002A7B2F"/>
    <w:rsid w:val="002B0066"/>
    <w:rsid w:val="002B02C4"/>
    <w:rsid w:val="002B03E6"/>
    <w:rsid w:val="002B0ACE"/>
    <w:rsid w:val="002B12D7"/>
    <w:rsid w:val="002B1396"/>
    <w:rsid w:val="002B1480"/>
    <w:rsid w:val="002B1D6D"/>
    <w:rsid w:val="002B2231"/>
    <w:rsid w:val="002B37B9"/>
    <w:rsid w:val="002B40B4"/>
    <w:rsid w:val="002B44F1"/>
    <w:rsid w:val="002B4FB2"/>
    <w:rsid w:val="002B547A"/>
    <w:rsid w:val="002B66F4"/>
    <w:rsid w:val="002B6BED"/>
    <w:rsid w:val="002B6CC6"/>
    <w:rsid w:val="002B6F49"/>
    <w:rsid w:val="002B7504"/>
    <w:rsid w:val="002B7528"/>
    <w:rsid w:val="002B76EB"/>
    <w:rsid w:val="002B7A49"/>
    <w:rsid w:val="002B7A5D"/>
    <w:rsid w:val="002B7DF2"/>
    <w:rsid w:val="002C015E"/>
    <w:rsid w:val="002C016C"/>
    <w:rsid w:val="002C08DB"/>
    <w:rsid w:val="002C0A73"/>
    <w:rsid w:val="002C0B26"/>
    <w:rsid w:val="002C0C7F"/>
    <w:rsid w:val="002C0FA0"/>
    <w:rsid w:val="002C1A22"/>
    <w:rsid w:val="002C1AD8"/>
    <w:rsid w:val="002C2CCA"/>
    <w:rsid w:val="002C360C"/>
    <w:rsid w:val="002C384A"/>
    <w:rsid w:val="002C436C"/>
    <w:rsid w:val="002C4501"/>
    <w:rsid w:val="002C47E7"/>
    <w:rsid w:val="002C565C"/>
    <w:rsid w:val="002C56FA"/>
    <w:rsid w:val="002C659D"/>
    <w:rsid w:val="002C6830"/>
    <w:rsid w:val="002C7685"/>
    <w:rsid w:val="002D06B9"/>
    <w:rsid w:val="002D0AAB"/>
    <w:rsid w:val="002D0EAF"/>
    <w:rsid w:val="002D196F"/>
    <w:rsid w:val="002D1C5D"/>
    <w:rsid w:val="002D1CFA"/>
    <w:rsid w:val="002D1D9A"/>
    <w:rsid w:val="002D1DE1"/>
    <w:rsid w:val="002D21BA"/>
    <w:rsid w:val="002D2CF6"/>
    <w:rsid w:val="002D2D68"/>
    <w:rsid w:val="002D2E72"/>
    <w:rsid w:val="002D39FC"/>
    <w:rsid w:val="002D3CA0"/>
    <w:rsid w:val="002D3E55"/>
    <w:rsid w:val="002D3E61"/>
    <w:rsid w:val="002D40A5"/>
    <w:rsid w:val="002D469B"/>
    <w:rsid w:val="002D472A"/>
    <w:rsid w:val="002D4B12"/>
    <w:rsid w:val="002D4F76"/>
    <w:rsid w:val="002D559A"/>
    <w:rsid w:val="002D5EBD"/>
    <w:rsid w:val="002D6171"/>
    <w:rsid w:val="002D62D4"/>
    <w:rsid w:val="002D73F2"/>
    <w:rsid w:val="002D78E3"/>
    <w:rsid w:val="002E0F41"/>
    <w:rsid w:val="002E1326"/>
    <w:rsid w:val="002E1682"/>
    <w:rsid w:val="002E177B"/>
    <w:rsid w:val="002E1AF8"/>
    <w:rsid w:val="002E2635"/>
    <w:rsid w:val="002E2722"/>
    <w:rsid w:val="002E2FA6"/>
    <w:rsid w:val="002E35C9"/>
    <w:rsid w:val="002E3806"/>
    <w:rsid w:val="002E3965"/>
    <w:rsid w:val="002E3DC0"/>
    <w:rsid w:val="002E3E05"/>
    <w:rsid w:val="002E41BE"/>
    <w:rsid w:val="002E48BA"/>
    <w:rsid w:val="002E5290"/>
    <w:rsid w:val="002E54ED"/>
    <w:rsid w:val="002E56B1"/>
    <w:rsid w:val="002E5834"/>
    <w:rsid w:val="002E5B57"/>
    <w:rsid w:val="002E5DD3"/>
    <w:rsid w:val="002E5F32"/>
    <w:rsid w:val="002E62D0"/>
    <w:rsid w:val="002E6B6B"/>
    <w:rsid w:val="002E6E78"/>
    <w:rsid w:val="002E74BD"/>
    <w:rsid w:val="002E74DF"/>
    <w:rsid w:val="002E757A"/>
    <w:rsid w:val="002E761C"/>
    <w:rsid w:val="002E7759"/>
    <w:rsid w:val="002E7C0D"/>
    <w:rsid w:val="002E7FE4"/>
    <w:rsid w:val="002F0641"/>
    <w:rsid w:val="002F0EC0"/>
    <w:rsid w:val="002F215D"/>
    <w:rsid w:val="002F2998"/>
    <w:rsid w:val="002F29BA"/>
    <w:rsid w:val="002F3020"/>
    <w:rsid w:val="002F352F"/>
    <w:rsid w:val="002F3C07"/>
    <w:rsid w:val="002F3F14"/>
    <w:rsid w:val="002F424D"/>
    <w:rsid w:val="002F430E"/>
    <w:rsid w:val="002F47CD"/>
    <w:rsid w:val="002F4E4F"/>
    <w:rsid w:val="002F5D53"/>
    <w:rsid w:val="002F627B"/>
    <w:rsid w:val="002F6A5A"/>
    <w:rsid w:val="002F7295"/>
    <w:rsid w:val="002F7612"/>
    <w:rsid w:val="002F7AFB"/>
    <w:rsid w:val="002F7C3C"/>
    <w:rsid w:val="002F7D13"/>
    <w:rsid w:val="002F7F28"/>
    <w:rsid w:val="0030012E"/>
    <w:rsid w:val="00301E71"/>
    <w:rsid w:val="00302306"/>
    <w:rsid w:val="003027E0"/>
    <w:rsid w:val="00302BB4"/>
    <w:rsid w:val="00303323"/>
    <w:rsid w:val="00303608"/>
    <w:rsid w:val="00303F78"/>
    <w:rsid w:val="003048A7"/>
    <w:rsid w:val="00304B74"/>
    <w:rsid w:val="00304DBF"/>
    <w:rsid w:val="00305132"/>
    <w:rsid w:val="0030515D"/>
    <w:rsid w:val="0030552C"/>
    <w:rsid w:val="00305AA8"/>
    <w:rsid w:val="00306201"/>
    <w:rsid w:val="0030652A"/>
    <w:rsid w:val="00306686"/>
    <w:rsid w:val="00306C83"/>
    <w:rsid w:val="003070B2"/>
    <w:rsid w:val="00307184"/>
    <w:rsid w:val="003101BD"/>
    <w:rsid w:val="0031044B"/>
    <w:rsid w:val="00310700"/>
    <w:rsid w:val="00310777"/>
    <w:rsid w:val="00310895"/>
    <w:rsid w:val="00310AD6"/>
    <w:rsid w:val="00310D4B"/>
    <w:rsid w:val="00310EA3"/>
    <w:rsid w:val="00311363"/>
    <w:rsid w:val="00311F0B"/>
    <w:rsid w:val="00312873"/>
    <w:rsid w:val="00313289"/>
    <w:rsid w:val="003132A7"/>
    <w:rsid w:val="003138C9"/>
    <w:rsid w:val="00313924"/>
    <w:rsid w:val="00313AC1"/>
    <w:rsid w:val="003140BB"/>
    <w:rsid w:val="003144A7"/>
    <w:rsid w:val="003145C7"/>
    <w:rsid w:val="00314E17"/>
    <w:rsid w:val="00314F03"/>
    <w:rsid w:val="00315047"/>
    <w:rsid w:val="0031599C"/>
    <w:rsid w:val="00316876"/>
    <w:rsid w:val="00316D6B"/>
    <w:rsid w:val="00316F8C"/>
    <w:rsid w:val="0031746E"/>
    <w:rsid w:val="00317BDB"/>
    <w:rsid w:val="0032018C"/>
    <w:rsid w:val="00320490"/>
    <w:rsid w:val="00320689"/>
    <w:rsid w:val="00320B58"/>
    <w:rsid w:val="00320DDE"/>
    <w:rsid w:val="00321278"/>
    <w:rsid w:val="0032132C"/>
    <w:rsid w:val="003214F1"/>
    <w:rsid w:val="00321AD8"/>
    <w:rsid w:val="00321BBB"/>
    <w:rsid w:val="0032246E"/>
    <w:rsid w:val="00322568"/>
    <w:rsid w:val="00322747"/>
    <w:rsid w:val="003227B7"/>
    <w:rsid w:val="0032294A"/>
    <w:rsid w:val="003237D9"/>
    <w:rsid w:val="00323E9D"/>
    <w:rsid w:val="00323EC8"/>
    <w:rsid w:val="003245CB"/>
    <w:rsid w:val="003250EF"/>
    <w:rsid w:val="00325C6E"/>
    <w:rsid w:val="00325D8C"/>
    <w:rsid w:val="00326038"/>
    <w:rsid w:val="00326151"/>
    <w:rsid w:val="0032664D"/>
    <w:rsid w:val="00326ABC"/>
    <w:rsid w:val="0032759B"/>
    <w:rsid w:val="00327730"/>
    <w:rsid w:val="00327F45"/>
    <w:rsid w:val="0033024F"/>
    <w:rsid w:val="003304BE"/>
    <w:rsid w:val="003306A9"/>
    <w:rsid w:val="00330D3A"/>
    <w:rsid w:val="00330D9D"/>
    <w:rsid w:val="0033141C"/>
    <w:rsid w:val="00331A24"/>
    <w:rsid w:val="00331B2D"/>
    <w:rsid w:val="003322B4"/>
    <w:rsid w:val="00332CB4"/>
    <w:rsid w:val="00333F41"/>
    <w:rsid w:val="00334207"/>
    <w:rsid w:val="00334773"/>
    <w:rsid w:val="00334893"/>
    <w:rsid w:val="00334F44"/>
    <w:rsid w:val="00335401"/>
    <w:rsid w:val="0033541F"/>
    <w:rsid w:val="0033553A"/>
    <w:rsid w:val="00335E5B"/>
    <w:rsid w:val="00336B5B"/>
    <w:rsid w:val="00340127"/>
    <w:rsid w:val="0034079F"/>
    <w:rsid w:val="00340A4E"/>
    <w:rsid w:val="00341983"/>
    <w:rsid w:val="003425FB"/>
    <w:rsid w:val="00342A50"/>
    <w:rsid w:val="00342C10"/>
    <w:rsid w:val="00342E18"/>
    <w:rsid w:val="0034348D"/>
    <w:rsid w:val="003436BA"/>
    <w:rsid w:val="00343A6A"/>
    <w:rsid w:val="00343FE3"/>
    <w:rsid w:val="00344444"/>
    <w:rsid w:val="00344562"/>
    <w:rsid w:val="0034465E"/>
    <w:rsid w:val="00344CF1"/>
    <w:rsid w:val="00344E71"/>
    <w:rsid w:val="003457D4"/>
    <w:rsid w:val="00345A48"/>
    <w:rsid w:val="00345EA5"/>
    <w:rsid w:val="00345F12"/>
    <w:rsid w:val="00346412"/>
    <w:rsid w:val="003464D7"/>
    <w:rsid w:val="00346563"/>
    <w:rsid w:val="00346752"/>
    <w:rsid w:val="00346A13"/>
    <w:rsid w:val="00346C29"/>
    <w:rsid w:val="00346D65"/>
    <w:rsid w:val="00346FF9"/>
    <w:rsid w:val="00347223"/>
    <w:rsid w:val="00347B48"/>
    <w:rsid w:val="00350229"/>
    <w:rsid w:val="003505FF"/>
    <w:rsid w:val="003508C0"/>
    <w:rsid w:val="003509D6"/>
    <w:rsid w:val="00350A1F"/>
    <w:rsid w:val="00350A71"/>
    <w:rsid w:val="0035147C"/>
    <w:rsid w:val="00351491"/>
    <w:rsid w:val="00352376"/>
    <w:rsid w:val="00352881"/>
    <w:rsid w:val="00352954"/>
    <w:rsid w:val="00352992"/>
    <w:rsid w:val="00352CBF"/>
    <w:rsid w:val="003533EB"/>
    <w:rsid w:val="00353683"/>
    <w:rsid w:val="003537E1"/>
    <w:rsid w:val="00353C6A"/>
    <w:rsid w:val="00354D46"/>
    <w:rsid w:val="00355384"/>
    <w:rsid w:val="003555D5"/>
    <w:rsid w:val="0035611F"/>
    <w:rsid w:val="00356BA6"/>
    <w:rsid w:val="00356C31"/>
    <w:rsid w:val="00357D51"/>
    <w:rsid w:val="00360586"/>
    <w:rsid w:val="003605FD"/>
    <w:rsid w:val="003606E8"/>
    <w:rsid w:val="0036084D"/>
    <w:rsid w:val="00360AD0"/>
    <w:rsid w:val="00360F3C"/>
    <w:rsid w:val="003612FE"/>
    <w:rsid w:val="0036165A"/>
    <w:rsid w:val="0036171E"/>
    <w:rsid w:val="003618CD"/>
    <w:rsid w:val="00361EC5"/>
    <w:rsid w:val="00361FC5"/>
    <w:rsid w:val="0036208C"/>
    <w:rsid w:val="00363011"/>
    <w:rsid w:val="00363141"/>
    <w:rsid w:val="0036326F"/>
    <w:rsid w:val="00363874"/>
    <w:rsid w:val="00364216"/>
    <w:rsid w:val="00365183"/>
    <w:rsid w:val="003652AD"/>
    <w:rsid w:val="0036551D"/>
    <w:rsid w:val="003655A1"/>
    <w:rsid w:val="003656FB"/>
    <w:rsid w:val="00365A7C"/>
    <w:rsid w:val="00365F4F"/>
    <w:rsid w:val="00366169"/>
    <w:rsid w:val="00366369"/>
    <w:rsid w:val="003664CB"/>
    <w:rsid w:val="00366657"/>
    <w:rsid w:val="0036678C"/>
    <w:rsid w:val="003668DE"/>
    <w:rsid w:val="00370384"/>
    <w:rsid w:val="00370C26"/>
    <w:rsid w:val="003711C7"/>
    <w:rsid w:val="0037121F"/>
    <w:rsid w:val="0037197E"/>
    <w:rsid w:val="00371A69"/>
    <w:rsid w:val="00371B8A"/>
    <w:rsid w:val="00371D8A"/>
    <w:rsid w:val="00371FDA"/>
    <w:rsid w:val="003722BB"/>
    <w:rsid w:val="00372BD6"/>
    <w:rsid w:val="0037360E"/>
    <w:rsid w:val="003742D2"/>
    <w:rsid w:val="003749CE"/>
    <w:rsid w:val="00374B6E"/>
    <w:rsid w:val="00374F90"/>
    <w:rsid w:val="00375352"/>
    <w:rsid w:val="00375564"/>
    <w:rsid w:val="0037597D"/>
    <w:rsid w:val="00375C17"/>
    <w:rsid w:val="00375E97"/>
    <w:rsid w:val="003763AA"/>
    <w:rsid w:val="0037650B"/>
    <w:rsid w:val="003768F9"/>
    <w:rsid w:val="00376950"/>
    <w:rsid w:val="00376AC1"/>
    <w:rsid w:val="00376FFC"/>
    <w:rsid w:val="003774EE"/>
    <w:rsid w:val="003778E5"/>
    <w:rsid w:val="00377F80"/>
    <w:rsid w:val="00380100"/>
    <w:rsid w:val="00380231"/>
    <w:rsid w:val="00380A9A"/>
    <w:rsid w:val="00380B3E"/>
    <w:rsid w:val="0038101D"/>
    <w:rsid w:val="00381057"/>
    <w:rsid w:val="00381079"/>
    <w:rsid w:val="003811BD"/>
    <w:rsid w:val="00381543"/>
    <w:rsid w:val="00381862"/>
    <w:rsid w:val="00381E1A"/>
    <w:rsid w:val="00382619"/>
    <w:rsid w:val="00382DBC"/>
    <w:rsid w:val="00382E34"/>
    <w:rsid w:val="00382FEC"/>
    <w:rsid w:val="003833FD"/>
    <w:rsid w:val="00383A42"/>
    <w:rsid w:val="00383B5D"/>
    <w:rsid w:val="00383FFF"/>
    <w:rsid w:val="003841C2"/>
    <w:rsid w:val="003841D4"/>
    <w:rsid w:val="003848C8"/>
    <w:rsid w:val="0038498B"/>
    <w:rsid w:val="00384EDD"/>
    <w:rsid w:val="00385057"/>
    <w:rsid w:val="00385AD5"/>
    <w:rsid w:val="0038616C"/>
    <w:rsid w:val="00386477"/>
    <w:rsid w:val="00386518"/>
    <w:rsid w:val="00386726"/>
    <w:rsid w:val="00387281"/>
    <w:rsid w:val="00387CBF"/>
    <w:rsid w:val="003904C2"/>
    <w:rsid w:val="00390589"/>
    <w:rsid w:val="00391597"/>
    <w:rsid w:val="003915F2"/>
    <w:rsid w:val="00391A3E"/>
    <w:rsid w:val="00392111"/>
    <w:rsid w:val="00392491"/>
    <w:rsid w:val="00392976"/>
    <w:rsid w:val="003936F6"/>
    <w:rsid w:val="00393B8A"/>
    <w:rsid w:val="00393C1E"/>
    <w:rsid w:val="00394385"/>
    <w:rsid w:val="00394C23"/>
    <w:rsid w:val="0039517C"/>
    <w:rsid w:val="00395501"/>
    <w:rsid w:val="00395F1C"/>
    <w:rsid w:val="00396118"/>
    <w:rsid w:val="003968E2"/>
    <w:rsid w:val="0039724C"/>
    <w:rsid w:val="003973C5"/>
    <w:rsid w:val="00397D50"/>
    <w:rsid w:val="00397DA2"/>
    <w:rsid w:val="00397ECC"/>
    <w:rsid w:val="003A02E6"/>
    <w:rsid w:val="003A0A27"/>
    <w:rsid w:val="003A0AF8"/>
    <w:rsid w:val="003A10ED"/>
    <w:rsid w:val="003A11E1"/>
    <w:rsid w:val="003A185C"/>
    <w:rsid w:val="003A22D6"/>
    <w:rsid w:val="003A2328"/>
    <w:rsid w:val="003A241A"/>
    <w:rsid w:val="003A2538"/>
    <w:rsid w:val="003A48FF"/>
    <w:rsid w:val="003A4C32"/>
    <w:rsid w:val="003A5095"/>
    <w:rsid w:val="003A55C3"/>
    <w:rsid w:val="003A58A3"/>
    <w:rsid w:val="003A5FC1"/>
    <w:rsid w:val="003A608D"/>
    <w:rsid w:val="003A6531"/>
    <w:rsid w:val="003A7266"/>
    <w:rsid w:val="003A7382"/>
    <w:rsid w:val="003A7420"/>
    <w:rsid w:val="003A783F"/>
    <w:rsid w:val="003A7965"/>
    <w:rsid w:val="003A7DD2"/>
    <w:rsid w:val="003B0A02"/>
    <w:rsid w:val="003B0DC8"/>
    <w:rsid w:val="003B0DCE"/>
    <w:rsid w:val="003B0EA4"/>
    <w:rsid w:val="003B1AA8"/>
    <w:rsid w:val="003B1B55"/>
    <w:rsid w:val="003B1D13"/>
    <w:rsid w:val="003B21B8"/>
    <w:rsid w:val="003B2EDA"/>
    <w:rsid w:val="003B2FB0"/>
    <w:rsid w:val="003B338B"/>
    <w:rsid w:val="003B33CA"/>
    <w:rsid w:val="003B4588"/>
    <w:rsid w:val="003B46D9"/>
    <w:rsid w:val="003B4C61"/>
    <w:rsid w:val="003B554A"/>
    <w:rsid w:val="003B56BB"/>
    <w:rsid w:val="003B58EE"/>
    <w:rsid w:val="003B5CDB"/>
    <w:rsid w:val="003B5D1B"/>
    <w:rsid w:val="003B5E58"/>
    <w:rsid w:val="003B656A"/>
    <w:rsid w:val="003B6666"/>
    <w:rsid w:val="003B66B4"/>
    <w:rsid w:val="003B6CB9"/>
    <w:rsid w:val="003B7419"/>
    <w:rsid w:val="003B7518"/>
    <w:rsid w:val="003B76AD"/>
    <w:rsid w:val="003B7ADC"/>
    <w:rsid w:val="003C0730"/>
    <w:rsid w:val="003C0B57"/>
    <w:rsid w:val="003C128A"/>
    <w:rsid w:val="003C14C5"/>
    <w:rsid w:val="003C1612"/>
    <w:rsid w:val="003C1A0C"/>
    <w:rsid w:val="003C1E64"/>
    <w:rsid w:val="003C20AB"/>
    <w:rsid w:val="003C3D32"/>
    <w:rsid w:val="003C434B"/>
    <w:rsid w:val="003C4658"/>
    <w:rsid w:val="003C4A5F"/>
    <w:rsid w:val="003C4AC6"/>
    <w:rsid w:val="003C4FA4"/>
    <w:rsid w:val="003C5718"/>
    <w:rsid w:val="003C584D"/>
    <w:rsid w:val="003C6074"/>
    <w:rsid w:val="003C7419"/>
    <w:rsid w:val="003C7564"/>
    <w:rsid w:val="003C7851"/>
    <w:rsid w:val="003D0041"/>
    <w:rsid w:val="003D0241"/>
    <w:rsid w:val="003D04BF"/>
    <w:rsid w:val="003D0716"/>
    <w:rsid w:val="003D0940"/>
    <w:rsid w:val="003D0A38"/>
    <w:rsid w:val="003D0AE1"/>
    <w:rsid w:val="003D10F3"/>
    <w:rsid w:val="003D1749"/>
    <w:rsid w:val="003D2508"/>
    <w:rsid w:val="003D262A"/>
    <w:rsid w:val="003D3B22"/>
    <w:rsid w:val="003D3F5C"/>
    <w:rsid w:val="003D4CBC"/>
    <w:rsid w:val="003D5720"/>
    <w:rsid w:val="003D5F53"/>
    <w:rsid w:val="003D5FD5"/>
    <w:rsid w:val="003D61D0"/>
    <w:rsid w:val="003D6413"/>
    <w:rsid w:val="003D6695"/>
    <w:rsid w:val="003D6C1B"/>
    <w:rsid w:val="003E04B6"/>
    <w:rsid w:val="003E12EF"/>
    <w:rsid w:val="003E143F"/>
    <w:rsid w:val="003E1BB7"/>
    <w:rsid w:val="003E1BE5"/>
    <w:rsid w:val="003E2965"/>
    <w:rsid w:val="003E2A1B"/>
    <w:rsid w:val="003E30FD"/>
    <w:rsid w:val="003E31AF"/>
    <w:rsid w:val="003E39AE"/>
    <w:rsid w:val="003E3A10"/>
    <w:rsid w:val="003E40A8"/>
    <w:rsid w:val="003E4934"/>
    <w:rsid w:val="003E496D"/>
    <w:rsid w:val="003E4BB2"/>
    <w:rsid w:val="003E4E0B"/>
    <w:rsid w:val="003E534E"/>
    <w:rsid w:val="003E5614"/>
    <w:rsid w:val="003E570B"/>
    <w:rsid w:val="003E585E"/>
    <w:rsid w:val="003E5892"/>
    <w:rsid w:val="003E5BF1"/>
    <w:rsid w:val="003E5E2B"/>
    <w:rsid w:val="003E5FF8"/>
    <w:rsid w:val="003E60FD"/>
    <w:rsid w:val="003E640A"/>
    <w:rsid w:val="003E6647"/>
    <w:rsid w:val="003E69EC"/>
    <w:rsid w:val="003E6DAC"/>
    <w:rsid w:val="003E6DAF"/>
    <w:rsid w:val="003E6EF5"/>
    <w:rsid w:val="003E730C"/>
    <w:rsid w:val="003E77D6"/>
    <w:rsid w:val="003E79ED"/>
    <w:rsid w:val="003E7AE5"/>
    <w:rsid w:val="003E7DD8"/>
    <w:rsid w:val="003E7E6D"/>
    <w:rsid w:val="003E7E79"/>
    <w:rsid w:val="003E7F39"/>
    <w:rsid w:val="003F0095"/>
    <w:rsid w:val="003F038C"/>
    <w:rsid w:val="003F0581"/>
    <w:rsid w:val="003F0693"/>
    <w:rsid w:val="003F16B1"/>
    <w:rsid w:val="003F1C88"/>
    <w:rsid w:val="003F1F87"/>
    <w:rsid w:val="003F2142"/>
    <w:rsid w:val="003F2437"/>
    <w:rsid w:val="003F29D8"/>
    <w:rsid w:val="003F2CFC"/>
    <w:rsid w:val="003F2E62"/>
    <w:rsid w:val="003F3257"/>
    <w:rsid w:val="003F366D"/>
    <w:rsid w:val="003F38E9"/>
    <w:rsid w:val="003F3AE0"/>
    <w:rsid w:val="003F3F67"/>
    <w:rsid w:val="003F49AB"/>
    <w:rsid w:val="003F4B5B"/>
    <w:rsid w:val="003F50EB"/>
    <w:rsid w:val="003F54B6"/>
    <w:rsid w:val="003F572F"/>
    <w:rsid w:val="003F6C32"/>
    <w:rsid w:val="003F7D08"/>
    <w:rsid w:val="003F7E30"/>
    <w:rsid w:val="00400499"/>
    <w:rsid w:val="0040064A"/>
    <w:rsid w:val="00400A92"/>
    <w:rsid w:val="0040190F"/>
    <w:rsid w:val="00401D6A"/>
    <w:rsid w:val="004027D7"/>
    <w:rsid w:val="00402D21"/>
    <w:rsid w:val="00402D29"/>
    <w:rsid w:val="00402F2E"/>
    <w:rsid w:val="0040313D"/>
    <w:rsid w:val="0040342B"/>
    <w:rsid w:val="00403E9F"/>
    <w:rsid w:val="004040E5"/>
    <w:rsid w:val="00404650"/>
    <w:rsid w:val="00404CB0"/>
    <w:rsid w:val="00405186"/>
    <w:rsid w:val="004058A1"/>
    <w:rsid w:val="004058AE"/>
    <w:rsid w:val="004059D2"/>
    <w:rsid w:val="00405B18"/>
    <w:rsid w:val="00405DEF"/>
    <w:rsid w:val="0040603D"/>
    <w:rsid w:val="00406573"/>
    <w:rsid w:val="00406CD2"/>
    <w:rsid w:val="00406E5D"/>
    <w:rsid w:val="00406FC1"/>
    <w:rsid w:val="0040710B"/>
    <w:rsid w:val="00407A10"/>
    <w:rsid w:val="00407C91"/>
    <w:rsid w:val="00407E14"/>
    <w:rsid w:val="00410A67"/>
    <w:rsid w:val="00410AC9"/>
    <w:rsid w:val="00410DB4"/>
    <w:rsid w:val="00411733"/>
    <w:rsid w:val="004117EC"/>
    <w:rsid w:val="00412164"/>
    <w:rsid w:val="00412BC3"/>
    <w:rsid w:val="00412D63"/>
    <w:rsid w:val="00413287"/>
    <w:rsid w:val="004147CF"/>
    <w:rsid w:val="00415012"/>
    <w:rsid w:val="00415039"/>
    <w:rsid w:val="00415152"/>
    <w:rsid w:val="00415BB2"/>
    <w:rsid w:val="00415BB3"/>
    <w:rsid w:val="00415C93"/>
    <w:rsid w:val="00415FCF"/>
    <w:rsid w:val="004160D1"/>
    <w:rsid w:val="00416362"/>
    <w:rsid w:val="004165F1"/>
    <w:rsid w:val="004202D1"/>
    <w:rsid w:val="00420BFD"/>
    <w:rsid w:val="00421A72"/>
    <w:rsid w:val="00421BF8"/>
    <w:rsid w:val="00422581"/>
    <w:rsid w:val="004226A2"/>
    <w:rsid w:val="00422FAC"/>
    <w:rsid w:val="0042344C"/>
    <w:rsid w:val="00423538"/>
    <w:rsid w:val="004237D1"/>
    <w:rsid w:val="004237E3"/>
    <w:rsid w:val="004238B2"/>
    <w:rsid w:val="00423C59"/>
    <w:rsid w:val="004247D0"/>
    <w:rsid w:val="00424B70"/>
    <w:rsid w:val="00424E12"/>
    <w:rsid w:val="00425484"/>
    <w:rsid w:val="00425506"/>
    <w:rsid w:val="004257D5"/>
    <w:rsid w:val="004258C1"/>
    <w:rsid w:val="00425A98"/>
    <w:rsid w:val="004260E7"/>
    <w:rsid w:val="00426480"/>
    <w:rsid w:val="00426D85"/>
    <w:rsid w:val="00427D90"/>
    <w:rsid w:val="00427F6A"/>
    <w:rsid w:val="00427FEC"/>
    <w:rsid w:val="0043057A"/>
    <w:rsid w:val="00430E47"/>
    <w:rsid w:val="0043135E"/>
    <w:rsid w:val="00431C56"/>
    <w:rsid w:val="004327B1"/>
    <w:rsid w:val="00432ABC"/>
    <w:rsid w:val="00432B11"/>
    <w:rsid w:val="00432BA2"/>
    <w:rsid w:val="00432D74"/>
    <w:rsid w:val="0043355A"/>
    <w:rsid w:val="004339BA"/>
    <w:rsid w:val="00433F82"/>
    <w:rsid w:val="004346E6"/>
    <w:rsid w:val="00434D2B"/>
    <w:rsid w:val="00434EC7"/>
    <w:rsid w:val="00435178"/>
    <w:rsid w:val="00435805"/>
    <w:rsid w:val="00435BBC"/>
    <w:rsid w:val="00435E14"/>
    <w:rsid w:val="00435F33"/>
    <w:rsid w:val="004363A2"/>
    <w:rsid w:val="00436523"/>
    <w:rsid w:val="00436863"/>
    <w:rsid w:val="004375E8"/>
    <w:rsid w:val="004376DF"/>
    <w:rsid w:val="00437903"/>
    <w:rsid w:val="00437A2D"/>
    <w:rsid w:val="00437A84"/>
    <w:rsid w:val="00437EAF"/>
    <w:rsid w:val="004400DC"/>
    <w:rsid w:val="00440196"/>
    <w:rsid w:val="0044030B"/>
    <w:rsid w:val="0044074D"/>
    <w:rsid w:val="004416A8"/>
    <w:rsid w:val="004419B2"/>
    <w:rsid w:val="00441A7E"/>
    <w:rsid w:val="004421DD"/>
    <w:rsid w:val="00442236"/>
    <w:rsid w:val="00442370"/>
    <w:rsid w:val="00442405"/>
    <w:rsid w:val="0044244B"/>
    <w:rsid w:val="00442540"/>
    <w:rsid w:val="004425A0"/>
    <w:rsid w:val="00442651"/>
    <w:rsid w:val="00443303"/>
    <w:rsid w:val="00443B86"/>
    <w:rsid w:val="004440B7"/>
    <w:rsid w:val="004443B4"/>
    <w:rsid w:val="00444583"/>
    <w:rsid w:val="00444E26"/>
    <w:rsid w:val="004458D1"/>
    <w:rsid w:val="00445E07"/>
    <w:rsid w:val="004464B5"/>
    <w:rsid w:val="00446F9F"/>
    <w:rsid w:val="004473D0"/>
    <w:rsid w:val="004474DD"/>
    <w:rsid w:val="004479CA"/>
    <w:rsid w:val="00447D8B"/>
    <w:rsid w:val="00450D9E"/>
    <w:rsid w:val="004513A2"/>
    <w:rsid w:val="0045188B"/>
    <w:rsid w:val="00451CAB"/>
    <w:rsid w:val="00451F37"/>
    <w:rsid w:val="0045235A"/>
    <w:rsid w:val="0045286F"/>
    <w:rsid w:val="00453117"/>
    <w:rsid w:val="00453AB3"/>
    <w:rsid w:val="00453EB4"/>
    <w:rsid w:val="004540FF"/>
    <w:rsid w:val="00454158"/>
    <w:rsid w:val="00454372"/>
    <w:rsid w:val="00454805"/>
    <w:rsid w:val="00454D51"/>
    <w:rsid w:val="004553F9"/>
    <w:rsid w:val="004555A6"/>
    <w:rsid w:val="0045582A"/>
    <w:rsid w:val="0045593F"/>
    <w:rsid w:val="00455EB6"/>
    <w:rsid w:val="004564ED"/>
    <w:rsid w:val="0045689E"/>
    <w:rsid w:val="00456E0C"/>
    <w:rsid w:val="004576E7"/>
    <w:rsid w:val="00460053"/>
    <w:rsid w:val="0046107C"/>
    <w:rsid w:val="00461D8A"/>
    <w:rsid w:val="004628F0"/>
    <w:rsid w:val="00462E71"/>
    <w:rsid w:val="0046324D"/>
    <w:rsid w:val="004632AE"/>
    <w:rsid w:val="004632B3"/>
    <w:rsid w:val="004633BA"/>
    <w:rsid w:val="004636C0"/>
    <w:rsid w:val="0046457A"/>
    <w:rsid w:val="004651A7"/>
    <w:rsid w:val="00465359"/>
    <w:rsid w:val="00465373"/>
    <w:rsid w:val="004656A9"/>
    <w:rsid w:val="0046607E"/>
    <w:rsid w:val="004663DD"/>
    <w:rsid w:val="00467988"/>
    <w:rsid w:val="00470360"/>
    <w:rsid w:val="004707EE"/>
    <w:rsid w:val="004715B4"/>
    <w:rsid w:val="00471805"/>
    <w:rsid w:val="00471964"/>
    <w:rsid w:val="004721A8"/>
    <w:rsid w:val="0047331D"/>
    <w:rsid w:val="00473AED"/>
    <w:rsid w:val="0047447C"/>
    <w:rsid w:val="00474CB8"/>
    <w:rsid w:val="00475001"/>
    <w:rsid w:val="004751FA"/>
    <w:rsid w:val="00475305"/>
    <w:rsid w:val="00475755"/>
    <w:rsid w:val="00475B26"/>
    <w:rsid w:val="00475DBC"/>
    <w:rsid w:val="00475DF2"/>
    <w:rsid w:val="00476474"/>
    <w:rsid w:val="00476CC1"/>
    <w:rsid w:val="0047732C"/>
    <w:rsid w:val="00477886"/>
    <w:rsid w:val="00480213"/>
    <w:rsid w:val="0048021E"/>
    <w:rsid w:val="004804C6"/>
    <w:rsid w:val="00480A2B"/>
    <w:rsid w:val="00480B14"/>
    <w:rsid w:val="00480B48"/>
    <w:rsid w:val="0048145E"/>
    <w:rsid w:val="00481860"/>
    <w:rsid w:val="00482220"/>
    <w:rsid w:val="00482CD8"/>
    <w:rsid w:val="00482E3C"/>
    <w:rsid w:val="00482F65"/>
    <w:rsid w:val="00483467"/>
    <w:rsid w:val="00483508"/>
    <w:rsid w:val="004839CB"/>
    <w:rsid w:val="004842B1"/>
    <w:rsid w:val="0048451B"/>
    <w:rsid w:val="00484CED"/>
    <w:rsid w:val="00484EDA"/>
    <w:rsid w:val="00485848"/>
    <w:rsid w:val="00485B1F"/>
    <w:rsid w:val="00486202"/>
    <w:rsid w:val="00486780"/>
    <w:rsid w:val="004872D3"/>
    <w:rsid w:val="00487731"/>
    <w:rsid w:val="00487AD8"/>
    <w:rsid w:val="0049009E"/>
    <w:rsid w:val="0049046D"/>
    <w:rsid w:val="004905D0"/>
    <w:rsid w:val="004907EA"/>
    <w:rsid w:val="00490FA6"/>
    <w:rsid w:val="00491144"/>
    <w:rsid w:val="00491259"/>
    <w:rsid w:val="00491573"/>
    <w:rsid w:val="004917A2"/>
    <w:rsid w:val="00491D3E"/>
    <w:rsid w:val="00492D1B"/>
    <w:rsid w:val="0049421F"/>
    <w:rsid w:val="0049423A"/>
    <w:rsid w:val="004948DD"/>
    <w:rsid w:val="00494CFE"/>
    <w:rsid w:val="0049525C"/>
    <w:rsid w:val="004955F1"/>
    <w:rsid w:val="004956E5"/>
    <w:rsid w:val="00495735"/>
    <w:rsid w:val="004957C9"/>
    <w:rsid w:val="0049585D"/>
    <w:rsid w:val="00495BB4"/>
    <w:rsid w:val="004969F4"/>
    <w:rsid w:val="00496EEF"/>
    <w:rsid w:val="00496F0F"/>
    <w:rsid w:val="004973D6"/>
    <w:rsid w:val="00497767"/>
    <w:rsid w:val="00497C0F"/>
    <w:rsid w:val="00497E94"/>
    <w:rsid w:val="004A02BA"/>
    <w:rsid w:val="004A08A9"/>
    <w:rsid w:val="004A1193"/>
    <w:rsid w:val="004A1288"/>
    <w:rsid w:val="004A1B9A"/>
    <w:rsid w:val="004A1F2B"/>
    <w:rsid w:val="004A2013"/>
    <w:rsid w:val="004A2296"/>
    <w:rsid w:val="004A2CC8"/>
    <w:rsid w:val="004A2F7B"/>
    <w:rsid w:val="004A3775"/>
    <w:rsid w:val="004A3FF3"/>
    <w:rsid w:val="004A49E9"/>
    <w:rsid w:val="004A4F0E"/>
    <w:rsid w:val="004A5226"/>
    <w:rsid w:val="004A5935"/>
    <w:rsid w:val="004A64D0"/>
    <w:rsid w:val="004A7058"/>
    <w:rsid w:val="004A7A08"/>
    <w:rsid w:val="004A7BC9"/>
    <w:rsid w:val="004B079E"/>
    <w:rsid w:val="004B0A29"/>
    <w:rsid w:val="004B0A44"/>
    <w:rsid w:val="004B0FDF"/>
    <w:rsid w:val="004B1536"/>
    <w:rsid w:val="004B19E3"/>
    <w:rsid w:val="004B1CD1"/>
    <w:rsid w:val="004B20B1"/>
    <w:rsid w:val="004B2CC3"/>
    <w:rsid w:val="004B2F9C"/>
    <w:rsid w:val="004B3E56"/>
    <w:rsid w:val="004B42E9"/>
    <w:rsid w:val="004B4671"/>
    <w:rsid w:val="004B46E4"/>
    <w:rsid w:val="004B4EBD"/>
    <w:rsid w:val="004B518D"/>
    <w:rsid w:val="004B54BA"/>
    <w:rsid w:val="004B5BC2"/>
    <w:rsid w:val="004B6A4C"/>
    <w:rsid w:val="004B77E9"/>
    <w:rsid w:val="004B7A23"/>
    <w:rsid w:val="004B7AFC"/>
    <w:rsid w:val="004C0571"/>
    <w:rsid w:val="004C0E57"/>
    <w:rsid w:val="004C0E5F"/>
    <w:rsid w:val="004C137F"/>
    <w:rsid w:val="004C1C21"/>
    <w:rsid w:val="004C1E90"/>
    <w:rsid w:val="004C29B5"/>
    <w:rsid w:val="004C2A0C"/>
    <w:rsid w:val="004C2A4D"/>
    <w:rsid w:val="004C397A"/>
    <w:rsid w:val="004C4D4E"/>
    <w:rsid w:val="004C4F65"/>
    <w:rsid w:val="004C535F"/>
    <w:rsid w:val="004C5604"/>
    <w:rsid w:val="004C6432"/>
    <w:rsid w:val="004C7595"/>
    <w:rsid w:val="004D0073"/>
    <w:rsid w:val="004D0F13"/>
    <w:rsid w:val="004D11AB"/>
    <w:rsid w:val="004D12A8"/>
    <w:rsid w:val="004D1754"/>
    <w:rsid w:val="004D1756"/>
    <w:rsid w:val="004D4122"/>
    <w:rsid w:val="004D43CB"/>
    <w:rsid w:val="004D43F2"/>
    <w:rsid w:val="004D48C8"/>
    <w:rsid w:val="004D4FCC"/>
    <w:rsid w:val="004D5062"/>
    <w:rsid w:val="004D53C5"/>
    <w:rsid w:val="004D5D64"/>
    <w:rsid w:val="004D5DDC"/>
    <w:rsid w:val="004D6683"/>
    <w:rsid w:val="004D7271"/>
    <w:rsid w:val="004D766D"/>
    <w:rsid w:val="004D76D2"/>
    <w:rsid w:val="004D7AA5"/>
    <w:rsid w:val="004D7C06"/>
    <w:rsid w:val="004E012A"/>
    <w:rsid w:val="004E079D"/>
    <w:rsid w:val="004E0880"/>
    <w:rsid w:val="004E0A66"/>
    <w:rsid w:val="004E0D17"/>
    <w:rsid w:val="004E1B61"/>
    <w:rsid w:val="004E1F38"/>
    <w:rsid w:val="004E2305"/>
    <w:rsid w:val="004E2B05"/>
    <w:rsid w:val="004E2E3C"/>
    <w:rsid w:val="004E3248"/>
    <w:rsid w:val="004E3CB4"/>
    <w:rsid w:val="004E3D2E"/>
    <w:rsid w:val="004E3DAE"/>
    <w:rsid w:val="004E42A8"/>
    <w:rsid w:val="004E4730"/>
    <w:rsid w:val="004E474D"/>
    <w:rsid w:val="004E4C6F"/>
    <w:rsid w:val="004E4FD2"/>
    <w:rsid w:val="004E5464"/>
    <w:rsid w:val="004E5751"/>
    <w:rsid w:val="004E5B10"/>
    <w:rsid w:val="004E5DCB"/>
    <w:rsid w:val="004E623D"/>
    <w:rsid w:val="004E62BE"/>
    <w:rsid w:val="004E642D"/>
    <w:rsid w:val="004E6903"/>
    <w:rsid w:val="004E7200"/>
    <w:rsid w:val="004E7733"/>
    <w:rsid w:val="004E7888"/>
    <w:rsid w:val="004E7D02"/>
    <w:rsid w:val="004E7EFE"/>
    <w:rsid w:val="004E7FDA"/>
    <w:rsid w:val="004F01B5"/>
    <w:rsid w:val="004F08E1"/>
    <w:rsid w:val="004F0AE5"/>
    <w:rsid w:val="004F0BA6"/>
    <w:rsid w:val="004F19EC"/>
    <w:rsid w:val="004F21F6"/>
    <w:rsid w:val="004F292B"/>
    <w:rsid w:val="004F2A93"/>
    <w:rsid w:val="004F2DD6"/>
    <w:rsid w:val="004F2F7B"/>
    <w:rsid w:val="004F3BB8"/>
    <w:rsid w:val="004F3CF1"/>
    <w:rsid w:val="004F4144"/>
    <w:rsid w:val="004F44A7"/>
    <w:rsid w:val="004F479F"/>
    <w:rsid w:val="004F4DA7"/>
    <w:rsid w:val="004F4EDE"/>
    <w:rsid w:val="004F51CA"/>
    <w:rsid w:val="004F5212"/>
    <w:rsid w:val="004F530C"/>
    <w:rsid w:val="004F563D"/>
    <w:rsid w:val="004F565B"/>
    <w:rsid w:val="004F5B74"/>
    <w:rsid w:val="004F68D6"/>
    <w:rsid w:val="004F6CB2"/>
    <w:rsid w:val="004F6E69"/>
    <w:rsid w:val="004F7876"/>
    <w:rsid w:val="004F7B8F"/>
    <w:rsid w:val="004F7B9D"/>
    <w:rsid w:val="00500692"/>
    <w:rsid w:val="005006E6"/>
    <w:rsid w:val="00500810"/>
    <w:rsid w:val="0050089A"/>
    <w:rsid w:val="0050199E"/>
    <w:rsid w:val="005019AA"/>
    <w:rsid w:val="005019DE"/>
    <w:rsid w:val="00501F6E"/>
    <w:rsid w:val="0050201B"/>
    <w:rsid w:val="005023B9"/>
    <w:rsid w:val="005027B8"/>
    <w:rsid w:val="00503D83"/>
    <w:rsid w:val="0050443F"/>
    <w:rsid w:val="00504D9E"/>
    <w:rsid w:val="00505B3D"/>
    <w:rsid w:val="00505D46"/>
    <w:rsid w:val="00505F58"/>
    <w:rsid w:val="0050615D"/>
    <w:rsid w:val="005062CF"/>
    <w:rsid w:val="00506A29"/>
    <w:rsid w:val="00507CCE"/>
    <w:rsid w:val="00510067"/>
    <w:rsid w:val="00510187"/>
    <w:rsid w:val="00510305"/>
    <w:rsid w:val="00510329"/>
    <w:rsid w:val="005105C9"/>
    <w:rsid w:val="00510C90"/>
    <w:rsid w:val="00511037"/>
    <w:rsid w:val="00511058"/>
    <w:rsid w:val="00511378"/>
    <w:rsid w:val="005124B1"/>
    <w:rsid w:val="00512F97"/>
    <w:rsid w:val="005131D7"/>
    <w:rsid w:val="005134D4"/>
    <w:rsid w:val="00513F70"/>
    <w:rsid w:val="005148D9"/>
    <w:rsid w:val="005149F5"/>
    <w:rsid w:val="00514D49"/>
    <w:rsid w:val="0051599D"/>
    <w:rsid w:val="00515E3A"/>
    <w:rsid w:val="00515FC5"/>
    <w:rsid w:val="00516E48"/>
    <w:rsid w:val="005171D6"/>
    <w:rsid w:val="00517236"/>
    <w:rsid w:val="00517BA1"/>
    <w:rsid w:val="00520DD9"/>
    <w:rsid w:val="0052115F"/>
    <w:rsid w:val="00521572"/>
    <w:rsid w:val="00521592"/>
    <w:rsid w:val="00521E92"/>
    <w:rsid w:val="00522054"/>
    <w:rsid w:val="00523317"/>
    <w:rsid w:val="0052339C"/>
    <w:rsid w:val="00523A05"/>
    <w:rsid w:val="0052467A"/>
    <w:rsid w:val="0052502F"/>
    <w:rsid w:val="00525329"/>
    <w:rsid w:val="00525CD7"/>
    <w:rsid w:val="00525D71"/>
    <w:rsid w:val="00526A11"/>
    <w:rsid w:val="00526B8F"/>
    <w:rsid w:val="005271D8"/>
    <w:rsid w:val="00527355"/>
    <w:rsid w:val="0052744F"/>
    <w:rsid w:val="00527A4D"/>
    <w:rsid w:val="00527ECE"/>
    <w:rsid w:val="00530A80"/>
    <w:rsid w:val="00531A00"/>
    <w:rsid w:val="00531BE6"/>
    <w:rsid w:val="005329C8"/>
    <w:rsid w:val="00532B9C"/>
    <w:rsid w:val="00532D4F"/>
    <w:rsid w:val="005339F2"/>
    <w:rsid w:val="00533A29"/>
    <w:rsid w:val="00533C49"/>
    <w:rsid w:val="00533D44"/>
    <w:rsid w:val="00534248"/>
    <w:rsid w:val="00535737"/>
    <w:rsid w:val="00535CBD"/>
    <w:rsid w:val="00535DE2"/>
    <w:rsid w:val="005360F3"/>
    <w:rsid w:val="00536D51"/>
    <w:rsid w:val="005374DC"/>
    <w:rsid w:val="00537983"/>
    <w:rsid w:val="00537C02"/>
    <w:rsid w:val="00537C76"/>
    <w:rsid w:val="00537EBD"/>
    <w:rsid w:val="005403F8"/>
    <w:rsid w:val="00540883"/>
    <w:rsid w:val="00540F15"/>
    <w:rsid w:val="00541B71"/>
    <w:rsid w:val="00541FF1"/>
    <w:rsid w:val="00542FE7"/>
    <w:rsid w:val="00543409"/>
    <w:rsid w:val="005439DC"/>
    <w:rsid w:val="0054438D"/>
    <w:rsid w:val="00544D69"/>
    <w:rsid w:val="00545207"/>
    <w:rsid w:val="00545394"/>
    <w:rsid w:val="00545F0F"/>
    <w:rsid w:val="005462F4"/>
    <w:rsid w:val="00546A83"/>
    <w:rsid w:val="00546F3A"/>
    <w:rsid w:val="0054711F"/>
    <w:rsid w:val="00547135"/>
    <w:rsid w:val="005472F7"/>
    <w:rsid w:val="0054733A"/>
    <w:rsid w:val="00547840"/>
    <w:rsid w:val="00547E6A"/>
    <w:rsid w:val="0055007F"/>
    <w:rsid w:val="005503EC"/>
    <w:rsid w:val="00551597"/>
    <w:rsid w:val="005519E2"/>
    <w:rsid w:val="00551B45"/>
    <w:rsid w:val="005528D6"/>
    <w:rsid w:val="005529AC"/>
    <w:rsid w:val="00552B8A"/>
    <w:rsid w:val="00552BC1"/>
    <w:rsid w:val="00552C32"/>
    <w:rsid w:val="00552DAD"/>
    <w:rsid w:val="005535AA"/>
    <w:rsid w:val="00553703"/>
    <w:rsid w:val="00553F4A"/>
    <w:rsid w:val="00554474"/>
    <w:rsid w:val="005545CA"/>
    <w:rsid w:val="00554AEB"/>
    <w:rsid w:val="00554C2D"/>
    <w:rsid w:val="00555D00"/>
    <w:rsid w:val="005561CC"/>
    <w:rsid w:val="0055628D"/>
    <w:rsid w:val="0055640B"/>
    <w:rsid w:val="005565E1"/>
    <w:rsid w:val="00556884"/>
    <w:rsid w:val="00556EFD"/>
    <w:rsid w:val="00557153"/>
    <w:rsid w:val="00557491"/>
    <w:rsid w:val="00557DE4"/>
    <w:rsid w:val="00561107"/>
    <w:rsid w:val="00561588"/>
    <w:rsid w:val="005616DA"/>
    <w:rsid w:val="00561BFB"/>
    <w:rsid w:val="00561EC2"/>
    <w:rsid w:val="00562448"/>
    <w:rsid w:val="005629E8"/>
    <w:rsid w:val="00562ADC"/>
    <w:rsid w:val="00562D66"/>
    <w:rsid w:val="00563184"/>
    <w:rsid w:val="00563B39"/>
    <w:rsid w:val="00563F49"/>
    <w:rsid w:val="005642AA"/>
    <w:rsid w:val="0056476D"/>
    <w:rsid w:val="00564B1A"/>
    <w:rsid w:val="00564D7C"/>
    <w:rsid w:val="0056596D"/>
    <w:rsid w:val="0056596F"/>
    <w:rsid w:val="00565A40"/>
    <w:rsid w:val="00565F9B"/>
    <w:rsid w:val="005664E1"/>
    <w:rsid w:val="00566794"/>
    <w:rsid w:val="005668DE"/>
    <w:rsid w:val="00567C2B"/>
    <w:rsid w:val="00567D92"/>
    <w:rsid w:val="005704BE"/>
    <w:rsid w:val="0057079E"/>
    <w:rsid w:val="00570904"/>
    <w:rsid w:val="0057095D"/>
    <w:rsid w:val="005711AB"/>
    <w:rsid w:val="0057120D"/>
    <w:rsid w:val="005718F6"/>
    <w:rsid w:val="00572624"/>
    <w:rsid w:val="0057268D"/>
    <w:rsid w:val="00572C81"/>
    <w:rsid w:val="00572FF6"/>
    <w:rsid w:val="0057339A"/>
    <w:rsid w:val="005737D9"/>
    <w:rsid w:val="00573835"/>
    <w:rsid w:val="00573E61"/>
    <w:rsid w:val="0057407A"/>
    <w:rsid w:val="005744EB"/>
    <w:rsid w:val="00574621"/>
    <w:rsid w:val="005746D8"/>
    <w:rsid w:val="00574D47"/>
    <w:rsid w:val="00574DCC"/>
    <w:rsid w:val="005751C3"/>
    <w:rsid w:val="00575CF6"/>
    <w:rsid w:val="00575E85"/>
    <w:rsid w:val="005761C0"/>
    <w:rsid w:val="00576A55"/>
    <w:rsid w:val="00576D44"/>
    <w:rsid w:val="00577581"/>
    <w:rsid w:val="00577D9F"/>
    <w:rsid w:val="005801BE"/>
    <w:rsid w:val="005802D0"/>
    <w:rsid w:val="00580E18"/>
    <w:rsid w:val="005819D6"/>
    <w:rsid w:val="0058226F"/>
    <w:rsid w:val="0058326A"/>
    <w:rsid w:val="00583386"/>
    <w:rsid w:val="00583845"/>
    <w:rsid w:val="0058399F"/>
    <w:rsid w:val="00583D31"/>
    <w:rsid w:val="00584179"/>
    <w:rsid w:val="005843DC"/>
    <w:rsid w:val="00584895"/>
    <w:rsid w:val="00584A7E"/>
    <w:rsid w:val="00584D72"/>
    <w:rsid w:val="00584DBA"/>
    <w:rsid w:val="00584E91"/>
    <w:rsid w:val="005850E9"/>
    <w:rsid w:val="005854EB"/>
    <w:rsid w:val="00585AFD"/>
    <w:rsid w:val="0058692C"/>
    <w:rsid w:val="00586E99"/>
    <w:rsid w:val="00587149"/>
    <w:rsid w:val="0058722E"/>
    <w:rsid w:val="0058734F"/>
    <w:rsid w:val="0058775A"/>
    <w:rsid w:val="00587D20"/>
    <w:rsid w:val="00587E58"/>
    <w:rsid w:val="00590230"/>
    <w:rsid w:val="005907B1"/>
    <w:rsid w:val="00590911"/>
    <w:rsid w:val="005909BC"/>
    <w:rsid w:val="00590AD5"/>
    <w:rsid w:val="005916BB"/>
    <w:rsid w:val="005928F3"/>
    <w:rsid w:val="005929AD"/>
    <w:rsid w:val="00592AFB"/>
    <w:rsid w:val="00592C46"/>
    <w:rsid w:val="00592CBB"/>
    <w:rsid w:val="005931ED"/>
    <w:rsid w:val="005933B7"/>
    <w:rsid w:val="005934B4"/>
    <w:rsid w:val="00593D3E"/>
    <w:rsid w:val="0059446D"/>
    <w:rsid w:val="00594FA4"/>
    <w:rsid w:val="00595083"/>
    <w:rsid w:val="00595159"/>
    <w:rsid w:val="005956DB"/>
    <w:rsid w:val="00596297"/>
    <w:rsid w:val="00596945"/>
    <w:rsid w:val="00596A49"/>
    <w:rsid w:val="00596AE2"/>
    <w:rsid w:val="00596CF1"/>
    <w:rsid w:val="00596E3A"/>
    <w:rsid w:val="005974B0"/>
    <w:rsid w:val="00597699"/>
    <w:rsid w:val="00597710"/>
    <w:rsid w:val="00597769"/>
    <w:rsid w:val="00597A0C"/>
    <w:rsid w:val="00597BF8"/>
    <w:rsid w:val="005A0521"/>
    <w:rsid w:val="005A087F"/>
    <w:rsid w:val="005A0C7B"/>
    <w:rsid w:val="005A11F8"/>
    <w:rsid w:val="005A18BF"/>
    <w:rsid w:val="005A2050"/>
    <w:rsid w:val="005A25C8"/>
    <w:rsid w:val="005A3152"/>
    <w:rsid w:val="005A3FD3"/>
    <w:rsid w:val="005A4261"/>
    <w:rsid w:val="005A4557"/>
    <w:rsid w:val="005A4B34"/>
    <w:rsid w:val="005A5CC2"/>
    <w:rsid w:val="005A6C63"/>
    <w:rsid w:val="005A6E8E"/>
    <w:rsid w:val="005A77C6"/>
    <w:rsid w:val="005A7BFB"/>
    <w:rsid w:val="005B00F6"/>
    <w:rsid w:val="005B04AA"/>
    <w:rsid w:val="005B096D"/>
    <w:rsid w:val="005B0A46"/>
    <w:rsid w:val="005B0BDA"/>
    <w:rsid w:val="005B0DD2"/>
    <w:rsid w:val="005B11E1"/>
    <w:rsid w:val="005B11FE"/>
    <w:rsid w:val="005B17B0"/>
    <w:rsid w:val="005B1A1B"/>
    <w:rsid w:val="005B382F"/>
    <w:rsid w:val="005B4291"/>
    <w:rsid w:val="005B4296"/>
    <w:rsid w:val="005B473D"/>
    <w:rsid w:val="005B4A37"/>
    <w:rsid w:val="005B530E"/>
    <w:rsid w:val="005B5590"/>
    <w:rsid w:val="005B5937"/>
    <w:rsid w:val="005B5B2C"/>
    <w:rsid w:val="005B5E54"/>
    <w:rsid w:val="005B616B"/>
    <w:rsid w:val="005B64E4"/>
    <w:rsid w:val="005B66AC"/>
    <w:rsid w:val="005B6A1F"/>
    <w:rsid w:val="005B7626"/>
    <w:rsid w:val="005B7D22"/>
    <w:rsid w:val="005B7F2A"/>
    <w:rsid w:val="005C001D"/>
    <w:rsid w:val="005C0179"/>
    <w:rsid w:val="005C0BAE"/>
    <w:rsid w:val="005C1746"/>
    <w:rsid w:val="005C297F"/>
    <w:rsid w:val="005C2A9E"/>
    <w:rsid w:val="005C2BE9"/>
    <w:rsid w:val="005C2D52"/>
    <w:rsid w:val="005C2F27"/>
    <w:rsid w:val="005C3130"/>
    <w:rsid w:val="005C3AED"/>
    <w:rsid w:val="005C3CEE"/>
    <w:rsid w:val="005C4233"/>
    <w:rsid w:val="005C47E7"/>
    <w:rsid w:val="005C4A56"/>
    <w:rsid w:val="005C4DCB"/>
    <w:rsid w:val="005C5DD2"/>
    <w:rsid w:val="005C63C8"/>
    <w:rsid w:val="005C661F"/>
    <w:rsid w:val="005C6BFE"/>
    <w:rsid w:val="005C6CE8"/>
    <w:rsid w:val="005C7461"/>
    <w:rsid w:val="005C7A55"/>
    <w:rsid w:val="005C7C93"/>
    <w:rsid w:val="005D0E71"/>
    <w:rsid w:val="005D183F"/>
    <w:rsid w:val="005D1C8A"/>
    <w:rsid w:val="005D2D3C"/>
    <w:rsid w:val="005D31C5"/>
    <w:rsid w:val="005D347C"/>
    <w:rsid w:val="005D388C"/>
    <w:rsid w:val="005D3DED"/>
    <w:rsid w:val="005D5649"/>
    <w:rsid w:val="005D5678"/>
    <w:rsid w:val="005D56D4"/>
    <w:rsid w:val="005D5AF6"/>
    <w:rsid w:val="005D5B7B"/>
    <w:rsid w:val="005D5B9B"/>
    <w:rsid w:val="005D5C0A"/>
    <w:rsid w:val="005D5E54"/>
    <w:rsid w:val="005D611A"/>
    <w:rsid w:val="005D6825"/>
    <w:rsid w:val="005D6D04"/>
    <w:rsid w:val="005D6F8E"/>
    <w:rsid w:val="005D7B45"/>
    <w:rsid w:val="005E063B"/>
    <w:rsid w:val="005E0704"/>
    <w:rsid w:val="005E08A2"/>
    <w:rsid w:val="005E0914"/>
    <w:rsid w:val="005E099D"/>
    <w:rsid w:val="005E0A94"/>
    <w:rsid w:val="005E131F"/>
    <w:rsid w:val="005E1E6B"/>
    <w:rsid w:val="005E1EF4"/>
    <w:rsid w:val="005E2378"/>
    <w:rsid w:val="005E28F8"/>
    <w:rsid w:val="005E2E71"/>
    <w:rsid w:val="005E2EF0"/>
    <w:rsid w:val="005E37F9"/>
    <w:rsid w:val="005E421B"/>
    <w:rsid w:val="005E54AF"/>
    <w:rsid w:val="005E5759"/>
    <w:rsid w:val="005E58BC"/>
    <w:rsid w:val="005E5BB9"/>
    <w:rsid w:val="005E5CBE"/>
    <w:rsid w:val="005E5D29"/>
    <w:rsid w:val="005E612F"/>
    <w:rsid w:val="005E6408"/>
    <w:rsid w:val="005E6701"/>
    <w:rsid w:val="005E6887"/>
    <w:rsid w:val="005E6FF4"/>
    <w:rsid w:val="005E76B1"/>
    <w:rsid w:val="005F050F"/>
    <w:rsid w:val="005F05F6"/>
    <w:rsid w:val="005F1891"/>
    <w:rsid w:val="005F1E15"/>
    <w:rsid w:val="005F22E5"/>
    <w:rsid w:val="005F33B5"/>
    <w:rsid w:val="005F3539"/>
    <w:rsid w:val="005F3D6E"/>
    <w:rsid w:val="005F4FA3"/>
    <w:rsid w:val="005F500C"/>
    <w:rsid w:val="005F5670"/>
    <w:rsid w:val="005F57EE"/>
    <w:rsid w:val="005F6178"/>
    <w:rsid w:val="005F61A9"/>
    <w:rsid w:val="005F620B"/>
    <w:rsid w:val="005F67C0"/>
    <w:rsid w:val="005F72AC"/>
    <w:rsid w:val="005F74DA"/>
    <w:rsid w:val="005F75FF"/>
    <w:rsid w:val="005F7A69"/>
    <w:rsid w:val="006003A9"/>
    <w:rsid w:val="00600522"/>
    <w:rsid w:val="00600B09"/>
    <w:rsid w:val="00600B95"/>
    <w:rsid w:val="00600DDF"/>
    <w:rsid w:val="0060132D"/>
    <w:rsid w:val="006013F7"/>
    <w:rsid w:val="006018D5"/>
    <w:rsid w:val="0060209A"/>
    <w:rsid w:val="006027C9"/>
    <w:rsid w:val="00602D35"/>
    <w:rsid w:val="00603137"/>
    <w:rsid w:val="0060388C"/>
    <w:rsid w:val="00603A4F"/>
    <w:rsid w:val="0060450B"/>
    <w:rsid w:val="00604C39"/>
    <w:rsid w:val="00604C77"/>
    <w:rsid w:val="00605772"/>
    <w:rsid w:val="006061EF"/>
    <w:rsid w:val="00606AB4"/>
    <w:rsid w:val="00607303"/>
    <w:rsid w:val="00607926"/>
    <w:rsid w:val="006100BD"/>
    <w:rsid w:val="006101E8"/>
    <w:rsid w:val="00610358"/>
    <w:rsid w:val="00610476"/>
    <w:rsid w:val="00610F92"/>
    <w:rsid w:val="006113BE"/>
    <w:rsid w:val="0061169A"/>
    <w:rsid w:val="0061180A"/>
    <w:rsid w:val="006121EC"/>
    <w:rsid w:val="00612889"/>
    <w:rsid w:val="00613741"/>
    <w:rsid w:val="00613A47"/>
    <w:rsid w:val="00613EC0"/>
    <w:rsid w:val="006143DB"/>
    <w:rsid w:val="006151EC"/>
    <w:rsid w:val="0061547B"/>
    <w:rsid w:val="006156E5"/>
    <w:rsid w:val="006157E7"/>
    <w:rsid w:val="00616198"/>
    <w:rsid w:val="006163C0"/>
    <w:rsid w:val="006163CC"/>
    <w:rsid w:val="00616834"/>
    <w:rsid w:val="00616C19"/>
    <w:rsid w:val="00616EA9"/>
    <w:rsid w:val="00617AC6"/>
    <w:rsid w:val="00617B59"/>
    <w:rsid w:val="00620185"/>
    <w:rsid w:val="00620F54"/>
    <w:rsid w:val="00621339"/>
    <w:rsid w:val="00621460"/>
    <w:rsid w:val="00621713"/>
    <w:rsid w:val="00621A72"/>
    <w:rsid w:val="00622063"/>
    <w:rsid w:val="0062226C"/>
    <w:rsid w:val="006222F3"/>
    <w:rsid w:val="00622375"/>
    <w:rsid w:val="00622550"/>
    <w:rsid w:val="00622577"/>
    <w:rsid w:val="006229E3"/>
    <w:rsid w:val="00622AB7"/>
    <w:rsid w:val="00622EE1"/>
    <w:rsid w:val="0062318F"/>
    <w:rsid w:val="0062319C"/>
    <w:rsid w:val="00623806"/>
    <w:rsid w:val="006238E6"/>
    <w:rsid w:val="00623BAE"/>
    <w:rsid w:val="00624DA6"/>
    <w:rsid w:val="00625550"/>
    <w:rsid w:val="00625E71"/>
    <w:rsid w:val="00626156"/>
    <w:rsid w:val="0062663B"/>
    <w:rsid w:val="00626887"/>
    <w:rsid w:val="006273C3"/>
    <w:rsid w:val="006275ED"/>
    <w:rsid w:val="00627A56"/>
    <w:rsid w:val="00627BE3"/>
    <w:rsid w:val="0063013A"/>
    <w:rsid w:val="00631022"/>
    <w:rsid w:val="00631072"/>
    <w:rsid w:val="006314B0"/>
    <w:rsid w:val="00632756"/>
    <w:rsid w:val="00632CDB"/>
    <w:rsid w:val="00633791"/>
    <w:rsid w:val="006338F2"/>
    <w:rsid w:val="00633FAB"/>
    <w:rsid w:val="00633FD4"/>
    <w:rsid w:val="00634001"/>
    <w:rsid w:val="006343B0"/>
    <w:rsid w:val="006346AD"/>
    <w:rsid w:val="00635CD4"/>
    <w:rsid w:val="006364FF"/>
    <w:rsid w:val="00637921"/>
    <w:rsid w:val="0063797D"/>
    <w:rsid w:val="00640A3C"/>
    <w:rsid w:val="00640BE0"/>
    <w:rsid w:val="00640FC4"/>
    <w:rsid w:val="00641011"/>
    <w:rsid w:val="00642577"/>
    <w:rsid w:val="00642953"/>
    <w:rsid w:val="006438C3"/>
    <w:rsid w:val="00643C71"/>
    <w:rsid w:val="0064468B"/>
    <w:rsid w:val="0064557E"/>
    <w:rsid w:val="00645DAA"/>
    <w:rsid w:val="0064638E"/>
    <w:rsid w:val="00646405"/>
    <w:rsid w:val="006466BA"/>
    <w:rsid w:val="006468C4"/>
    <w:rsid w:val="0064698B"/>
    <w:rsid w:val="00646B0F"/>
    <w:rsid w:val="006471F4"/>
    <w:rsid w:val="00647271"/>
    <w:rsid w:val="0064744B"/>
    <w:rsid w:val="0064787A"/>
    <w:rsid w:val="00647B0D"/>
    <w:rsid w:val="00647B3B"/>
    <w:rsid w:val="00647F29"/>
    <w:rsid w:val="00650684"/>
    <w:rsid w:val="00650A99"/>
    <w:rsid w:val="00650B89"/>
    <w:rsid w:val="00650E72"/>
    <w:rsid w:val="0065162D"/>
    <w:rsid w:val="00651C86"/>
    <w:rsid w:val="00652D28"/>
    <w:rsid w:val="00653235"/>
    <w:rsid w:val="006534E5"/>
    <w:rsid w:val="0065430C"/>
    <w:rsid w:val="006543EF"/>
    <w:rsid w:val="00654849"/>
    <w:rsid w:val="00654C64"/>
    <w:rsid w:val="00654C71"/>
    <w:rsid w:val="00654F6E"/>
    <w:rsid w:val="00656513"/>
    <w:rsid w:val="00656CAE"/>
    <w:rsid w:val="00656F05"/>
    <w:rsid w:val="00657680"/>
    <w:rsid w:val="00657AC1"/>
    <w:rsid w:val="00657E5D"/>
    <w:rsid w:val="00657EAC"/>
    <w:rsid w:val="00660236"/>
    <w:rsid w:val="006603A0"/>
    <w:rsid w:val="00660A24"/>
    <w:rsid w:val="00660FD6"/>
    <w:rsid w:val="00660FDC"/>
    <w:rsid w:val="00661752"/>
    <w:rsid w:val="006627D4"/>
    <w:rsid w:val="00663E41"/>
    <w:rsid w:val="0066454E"/>
    <w:rsid w:val="00665116"/>
    <w:rsid w:val="00665256"/>
    <w:rsid w:val="006655CD"/>
    <w:rsid w:val="0066607D"/>
    <w:rsid w:val="0066635A"/>
    <w:rsid w:val="006666AD"/>
    <w:rsid w:val="00666726"/>
    <w:rsid w:val="00666BC8"/>
    <w:rsid w:val="00666CE2"/>
    <w:rsid w:val="006672CA"/>
    <w:rsid w:val="006704ED"/>
    <w:rsid w:val="006705E7"/>
    <w:rsid w:val="00670628"/>
    <w:rsid w:val="0067088A"/>
    <w:rsid w:val="006718EC"/>
    <w:rsid w:val="00671F36"/>
    <w:rsid w:val="00672AB9"/>
    <w:rsid w:val="00672F4E"/>
    <w:rsid w:val="0067300E"/>
    <w:rsid w:val="00673420"/>
    <w:rsid w:val="00673672"/>
    <w:rsid w:val="00673AA3"/>
    <w:rsid w:val="00674463"/>
    <w:rsid w:val="00674627"/>
    <w:rsid w:val="0067484C"/>
    <w:rsid w:val="00674CD3"/>
    <w:rsid w:val="00675038"/>
    <w:rsid w:val="0067515E"/>
    <w:rsid w:val="00675778"/>
    <w:rsid w:val="006759F3"/>
    <w:rsid w:val="00675F1D"/>
    <w:rsid w:val="0067712B"/>
    <w:rsid w:val="006772FC"/>
    <w:rsid w:val="00677E84"/>
    <w:rsid w:val="00677E8F"/>
    <w:rsid w:val="00677ED1"/>
    <w:rsid w:val="006804E4"/>
    <w:rsid w:val="00680B7A"/>
    <w:rsid w:val="006826D2"/>
    <w:rsid w:val="006832E8"/>
    <w:rsid w:val="006834C7"/>
    <w:rsid w:val="00683CC2"/>
    <w:rsid w:val="006841D0"/>
    <w:rsid w:val="0068486A"/>
    <w:rsid w:val="006849BF"/>
    <w:rsid w:val="006866E1"/>
    <w:rsid w:val="00686A69"/>
    <w:rsid w:val="00686BEC"/>
    <w:rsid w:val="00686DE0"/>
    <w:rsid w:val="00690012"/>
    <w:rsid w:val="00690047"/>
    <w:rsid w:val="0069066C"/>
    <w:rsid w:val="006911B7"/>
    <w:rsid w:val="006911E3"/>
    <w:rsid w:val="006913B0"/>
    <w:rsid w:val="006914DF"/>
    <w:rsid w:val="0069151B"/>
    <w:rsid w:val="0069224C"/>
    <w:rsid w:val="0069261C"/>
    <w:rsid w:val="00692735"/>
    <w:rsid w:val="00692E68"/>
    <w:rsid w:val="00693D1C"/>
    <w:rsid w:val="006940D7"/>
    <w:rsid w:val="00694C3B"/>
    <w:rsid w:val="00695814"/>
    <w:rsid w:val="00695A88"/>
    <w:rsid w:val="006960FF"/>
    <w:rsid w:val="00696B13"/>
    <w:rsid w:val="00697065"/>
    <w:rsid w:val="00697611"/>
    <w:rsid w:val="00697CC4"/>
    <w:rsid w:val="00697E93"/>
    <w:rsid w:val="006A050A"/>
    <w:rsid w:val="006A09E3"/>
    <w:rsid w:val="006A0AA2"/>
    <w:rsid w:val="006A0B41"/>
    <w:rsid w:val="006A0D4D"/>
    <w:rsid w:val="006A1200"/>
    <w:rsid w:val="006A1577"/>
    <w:rsid w:val="006A1A1A"/>
    <w:rsid w:val="006A314D"/>
    <w:rsid w:val="006A31EE"/>
    <w:rsid w:val="006A33A2"/>
    <w:rsid w:val="006A35B7"/>
    <w:rsid w:val="006A3968"/>
    <w:rsid w:val="006A3CF9"/>
    <w:rsid w:val="006A3E76"/>
    <w:rsid w:val="006A3F73"/>
    <w:rsid w:val="006A3F9A"/>
    <w:rsid w:val="006A4475"/>
    <w:rsid w:val="006A48D9"/>
    <w:rsid w:val="006A4AC1"/>
    <w:rsid w:val="006A5932"/>
    <w:rsid w:val="006A5FAD"/>
    <w:rsid w:val="006A60E7"/>
    <w:rsid w:val="006A69B7"/>
    <w:rsid w:val="006A6B40"/>
    <w:rsid w:val="006A7240"/>
    <w:rsid w:val="006A7652"/>
    <w:rsid w:val="006A7B30"/>
    <w:rsid w:val="006A7ECC"/>
    <w:rsid w:val="006B01D9"/>
    <w:rsid w:val="006B091B"/>
    <w:rsid w:val="006B095D"/>
    <w:rsid w:val="006B14F9"/>
    <w:rsid w:val="006B1875"/>
    <w:rsid w:val="006B2409"/>
    <w:rsid w:val="006B2826"/>
    <w:rsid w:val="006B2872"/>
    <w:rsid w:val="006B28A6"/>
    <w:rsid w:val="006B2924"/>
    <w:rsid w:val="006B2B30"/>
    <w:rsid w:val="006B3063"/>
    <w:rsid w:val="006B3309"/>
    <w:rsid w:val="006B38D7"/>
    <w:rsid w:val="006B3A76"/>
    <w:rsid w:val="006B3D4F"/>
    <w:rsid w:val="006B3FD8"/>
    <w:rsid w:val="006B4596"/>
    <w:rsid w:val="006B49B9"/>
    <w:rsid w:val="006B505D"/>
    <w:rsid w:val="006B5897"/>
    <w:rsid w:val="006B5D11"/>
    <w:rsid w:val="006B63BB"/>
    <w:rsid w:val="006B6407"/>
    <w:rsid w:val="006B7397"/>
    <w:rsid w:val="006B74DA"/>
    <w:rsid w:val="006B755B"/>
    <w:rsid w:val="006B78C7"/>
    <w:rsid w:val="006B7981"/>
    <w:rsid w:val="006B7B30"/>
    <w:rsid w:val="006B7C3C"/>
    <w:rsid w:val="006B7E71"/>
    <w:rsid w:val="006B7F06"/>
    <w:rsid w:val="006C010E"/>
    <w:rsid w:val="006C09DE"/>
    <w:rsid w:val="006C0AD7"/>
    <w:rsid w:val="006C0B5C"/>
    <w:rsid w:val="006C0BC2"/>
    <w:rsid w:val="006C1146"/>
    <w:rsid w:val="006C1989"/>
    <w:rsid w:val="006C1B45"/>
    <w:rsid w:val="006C204E"/>
    <w:rsid w:val="006C24E7"/>
    <w:rsid w:val="006C273B"/>
    <w:rsid w:val="006C297E"/>
    <w:rsid w:val="006C2CAE"/>
    <w:rsid w:val="006C2DD7"/>
    <w:rsid w:val="006C2E5A"/>
    <w:rsid w:val="006C36B5"/>
    <w:rsid w:val="006C3D57"/>
    <w:rsid w:val="006C3FD9"/>
    <w:rsid w:val="006C41CD"/>
    <w:rsid w:val="006C430E"/>
    <w:rsid w:val="006C56ED"/>
    <w:rsid w:val="006C57B3"/>
    <w:rsid w:val="006C5C9E"/>
    <w:rsid w:val="006C5CFF"/>
    <w:rsid w:val="006C6141"/>
    <w:rsid w:val="006C6428"/>
    <w:rsid w:val="006C6EC1"/>
    <w:rsid w:val="006C6EDA"/>
    <w:rsid w:val="006C7AEA"/>
    <w:rsid w:val="006C7EA4"/>
    <w:rsid w:val="006C7F55"/>
    <w:rsid w:val="006D018E"/>
    <w:rsid w:val="006D0813"/>
    <w:rsid w:val="006D092E"/>
    <w:rsid w:val="006D165A"/>
    <w:rsid w:val="006D166D"/>
    <w:rsid w:val="006D193C"/>
    <w:rsid w:val="006D2189"/>
    <w:rsid w:val="006D2A63"/>
    <w:rsid w:val="006D3B9F"/>
    <w:rsid w:val="006D3CEA"/>
    <w:rsid w:val="006D538F"/>
    <w:rsid w:val="006D5740"/>
    <w:rsid w:val="006D5776"/>
    <w:rsid w:val="006D5865"/>
    <w:rsid w:val="006D5A43"/>
    <w:rsid w:val="006D624C"/>
    <w:rsid w:val="006D6780"/>
    <w:rsid w:val="006D6DCC"/>
    <w:rsid w:val="006D709D"/>
    <w:rsid w:val="006D76D2"/>
    <w:rsid w:val="006D7E55"/>
    <w:rsid w:val="006E1115"/>
    <w:rsid w:val="006E1305"/>
    <w:rsid w:val="006E16C3"/>
    <w:rsid w:val="006E174C"/>
    <w:rsid w:val="006E1867"/>
    <w:rsid w:val="006E1B28"/>
    <w:rsid w:val="006E249A"/>
    <w:rsid w:val="006E24DB"/>
    <w:rsid w:val="006E2DD8"/>
    <w:rsid w:val="006E348B"/>
    <w:rsid w:val="006E4A7D"/>
    <w:rsid w:val="006E5B40"/>
    <w:rsid w:val="006E6214"/>
    <w:rsid w:val="006E64FD"/>
    <w:rsid w:val="006E7C77"/>
    <w:rsid w:val="006E7E4A"/>
    <w:rsid w:val="006F01B8"/>
    <w:rsid w:val="006F0687"/>
    <w:rsid w:val="006F078B"/>
    <w:rsid w:val="006F11FF"/>
    <w:rsid w:val="006F12B1"/>
    <w:rsid w:val="006F14B0"/>
    <w:rsid w:val="006F1911"/>
    <w:rsid w:val="006F1B50"/>
    <w:rsid w:val="006F1D3D"/>
    <w:rsid w:val="006F206A"/>
    <w:rsid w:val="006F23DC"/>
    <w:rsid w:val="006F2AB3"/>
    <w:rsid w:val="006F2AB8"/>
    <w:rsid w:val="006F3B18"/>
    <w:rsid w:val="006F3F0C"/>
    <w:rsid w:val="006F4153"/>
    <w:rsid w:val="006F42B5"/>
    <w:rsid w:val="006F44B3"/>
    <w:rsid w:val="006F4B98"/>
    <w:rsid w:val="006F4DB9"/>
    <w:rsid w:val="006F5DF4"/>
    <w:rsid w:val="006F66F0"/>
    <w:rsid w:val="006F6C59"/>
    <w:rsid w:val="006F796C"/>
    <w:rsid w:val="006F79B1"/>
    <w:rsid w:val="007009D9"/>
    <w:rsid w:val="00701463"/>
    <w:rsid w:val="00702122"/>
    <w:rsid w:val="0070219E"/>
    <w:rsid w:val="00702421"/>
    <w:rsid w:val="0070244D"/>
    <w:rsid w:val="00703533"/>
    <w:rsid w:val="007038E8"/>
    <w:rsid w:val="00703D9C"/>
    <w:rsid w:val="00704084"/>
    <w:rsid w:val="00704660"/>
    <w:rsid w:val="007046A0"/>
    <w:rsid w:val="007046A7"/>
    <w:rsid w:val="00704B3B"/>
    <w:rsid w:val="00704CE3"/>
    <w:rsid w:val="00704DCC"/>
    <w:rsid w:val="00705038"/>
    <w:rsid w:val="00705954"/>
    <w:rsid w:val="007059E8"/>
    <w:rsid w:val="00705F4A"/>
    <w:rsid w:val="00706316"/>
    <w:rsid w:val="00706435"/>
    <w:rsid w:val="00707009"/>
    <w:rsid w:val="0070722B"/>
    <w:rsid w:val="007078F4"/>
    <w:rsid w:val="00707D8E"/>
    <w:rsid w:val="00710390"/>
    <w:rsid w:val="007113AD"/>
    <w:rsid w:val="00711D78"/>
    <w:rsid w:val="00711F0A"/>
    <w:rsid w:val="0071259F"/>
    <w:rsid w:val="00712E7F"/>
    <w:rsid w:val="0071319C"/>
    <w:rsid w:val="007132FA"/>
    <w:rsid w:val="00713820"/>
    <w:rsid w:val="00714137"/>
    <w:rsid w:val="0071508F"/>
    <w:rsid w:val="007152EB"/>
    <w:rsid w:val="00715987"/>
    <w:rsid w:val="00715B48"/>
    <w:rsid w:val="00716138"/>
    <w:rsid w:val="00716223"/>
    <w:rsid w:val="00720116"/>
    <w:rsid w:val="00720647"/>
    <w:rsid w:val="0072065D"/>
    <w:rsid w:val="0072090A"/>
    <w:rsid w:val="00720F78"/>
    <w:rsid w:val="0072109F"/>
    <w:rsid w:val="007211AE"/>
    <w:rsid w:val="00721C9B"/>
    <w:rsid w:val="00722849"/>
    <w:rsid w:val="00722991"/>
    <w:rsid w:val="00722ED7"/>
    <w:rsid w:val="00723A7B"/>
    <w:rsid w:val="007245F1"/>
    <w:rsid w:val="0072531C"/>
    <w:rsid w:val="00725BD8"/>
    <w:rsid w:val="00725F2D"/>
    <w:rsid w:val="0072640B"/>
    <w:rsid w:val="0072645F"/>
    <w:rsid w:val="007268A5"/>
    <w:rsid w:val="00726A36"/>
    <w:rsid w:val="00726D9B"/>
    <w:rsid w:val="00726F66"/>
    <w:rsid w:val="0072773D"/>
    <w:rsid w:val="00727A76"/>
    <w:rsid w:val="00730486"/>
    <w:rsid w:val="007307C1"/>
    <w:rsid w:val="00731304"/>
    <w:rsid w:val="007318EB"/>
    <w:rsid w:val="00731D2D"/>
    <w:rsid w:val="00731D66"/>
    <w:rsid w:val="00731F97"/>
    <w:rsid w:val="00732737"/>
    <w:rsid w:val="007333C3"/>
    <w:rsid w:val="007341A9"/>
    <w:rsid w:val="0073525B"/>
    <w:rsid w:val="00735304"/>
    <w:rsid w:val="007354C6"/>
    <w:rsid w:val="00735653"/>
    <w:rsid w:val="00735B56"/>
    <w:rsid w:val="00735F25"/>
    <w:rsid w:val="0073648C"/>
    <w:rsid w:val="00736C05"/>
    <w:rsid w:val="007373C2"/>
    <w:rsid w:val="00737BA7"/>
    <w:rsid w:val="007403A8"/>
    <w:rsid w:val="0074040A"/>
    <w:rsid w:val="00740971"/>
    <w:rsid w:val="00740FBA"/>
    <w:rsid w:val="00741580"/>
    <w:rsid w:val="00741688"/>
    <w:rsid w:val="00741E93"/>
    <w:rsid w:val="00742E03"/>
    <w:rsid w:val="00743C6E"/>
    <w:rsid w:val="00743DDA"/>
    <w:rsid w:val="00743E96"/>
    <w:rsid w:val="00744190"/>
    <w:rsid w:val="00744214"/>
    <w:rsid w:val="007442DD"/>
    <w:rsid w:val="007444D7"/>
    <w:rsid w:val="0074485F"/>
    <w:rsid w:val="00744BB0"/>
    <w:rsid w:val="00745060"/>
    <w:rsid w:val="007451D8"/>
    <w:rsid w:val="0074537D"/>
    <w:rsid w:val="007459BA"/>
    <w:rsid w:val="0074709F"/>
    <w:rsid w:val="007504A2"/>
    <w:rsid w:val="00750623"/>
    <w:rsid w:val="00750ADA"/>
    <w:rsid w:val="0075105D"/>
    <w:rsid w:val="007516EB"/>
    <w:rsid w:val="00751A1C"/>
    <w:rsid w:val="00751C6B"/>
    <w:rsid w:val="00752170"/>
    <w:rsid w:val="00752191"/>
    <w:rsid w:val="00752A75"/>
    <w:rsid w:val="00752CDA"/>
    <w:rsid w:val="00752DED"/>
    <w:rsid w:val="007534C1"/>
    <w:rsid w:val="007535B8"/>
    <w:rsid w:val="00753E42"/>
    <w:rsid w:val="00753E85"/>
    <w:rsid w:val="00754286"/>
    <w:rsid w:val="00754AB5"/>
    <w:rsid w:val="00755E52"/>
    <w:rsid w:val="00755F4B"/>
    <w:rsid w:val="007560D3"/>
    <w:rsid w:val="00756192"/>
    <w:rsid w:val="007561A1"/>
    <w:rsid w:val="00756527"/>
    <w:rsid w:val="00756976"/>
    <w:rsid w:val="00756A58"/>
    <w:rsid w:val="00756A85"/>
    <w:rsid w:val="00756EDB"/>
    <w:rsid w:val="007571C6"/>
    <w:rsid w:val="00757576"/>
    <w:rsid w:val="007576F2"/>
    <w:rsid w:val="007577DE"/>
    <w:rsid w:val="00760387"/>
    <w:rsid w:val="00760407"/>
    <w:rsid w:val="0076051E"/>
    <w:rsid w:val="00760538"/>
    <w:rsid w:val="0076068E"/>
    <w:rsid w:val="0076074D"/>
    <w:rsid w:val="00760786"/>
    <w:rsid w:val="00761203"/>
    <w:rsid w:val="00762380"/>
    <w:rsid w:val="00762D33"/>
    <w:rsid w:val="007633AF"/>
    <w:rsid w:val="007639AB"/>
    <w:rsid w:val="00763E08"/>
    <w:rsid w:val="007640F2"/>
    <w:rsid w:val="007644AE"/>
    <w:rsid w:val="00764595"/>
    <w:rsid w:val="007648BE"/>
    <w:rsid w:val="00764AC4"/>
    <w:rsid w:val="00764B2E"/>
    <w:rsid w:val="00765298"/>
    <w:rsid w:val="00765B75"/>
    <w:rsid w:val="0076611B"/>
    <w:rsid w:val="00766C7C"/>
    <w:rsid w:val="00767739"/>
    <w:rsid w:val="007677B8"/>
    <w:rsid w:val="00767C4C"/>
    <w:rsid w:val="0077008C"/>
    <w:rsid w:val="00770090"/>
    <w:rsid w:val="007701A0"/>
    <w:rsid w:val="00770619"/>
    <w:rsid w:val="00770735"/>
    <w:rsid w:val="00771ED1"/>
    <w:rsid w:val="0077273F"/>
    <w:rsid w:val="00772914"/>
    <w:rsid w:val="0077322B"/>
    <w:rsid w:val="00773802"/>
    <w:rsid w:val="00773851"/>
    <w:rsid w:val="00773D78"/>
    <w:rsid w:val="00773E19"/>
    <w:rsid w:val="00773E83"/>
    <w:rsid w:val="007742F7"/>
    <w:rsid w:val="00774F63"/>
    <w:rsid w:val="00775360"/>
    <w:rsid w:val="0077581F"/>
    <w:rsid w:val="00775CD3"/>
    <w:rsid w:val="0077645B"/>
    <w:rsid w:val="00776E8C"/>
    <w:rsid w:val="00777209"/>
    <w:rsid w:val="007775B3"/>
    <w:rsid w:val="007776C1"/>
    <w:rsid w:val="00781F55"/>
    <w:rsid w:val="00782167"/>
    <w:rsid w:val="00782207"/>
    <w:rsid w:val="007824E4"/>
    <w:rsid w:val="00782DB2"/>
    <w:rsid w:val="0078486A"/>
    <w:rsid w:val="00784E2B"/>
    <w:rsid w:val="00785982"/>
    <w:rsid w:val="0078639A"/>
    <w:rsid w:val="0078656A"/>
    <w:rsid w:val="007869CD"/>
    <w:rsid w:val="00786EFA"/>
    <w:rsid w:val="007871F8"/>
    <w:rsid w:val="00787669"/>
    <w:rsid w:val="007876CC"/>
    <w:rsid w:val="00787D1D"/>
    <w:rsid w:val="00787DBF"/>
    <w:rsid w:val="00787F42"/>
    <w:rsid w:val="00787FDE"/>
    <w:rsid w:val="0079011A"/>
    <w:rsid w:val="00790245"/>
    <w:rsid w:val="00790343"/>
    <w:rsid w:val="00790674"/>
    <w:rsid w:val="00790C1E"/>
    <w:rsid w:val="00791007"/>
    <w:rsid w:val="007910CE"/>
    <w:rsid w:val="00791136"/>
    <w:rsid w:val="0079126B"/>
    <w:rsid w:val="0079187C"/>
    <w:rsid w:val="00791E6F"/>
    <w:rsid w:val="00791F3E"/>
    <w:rsid w:val="0079278A"/>
    <w:rsid w:val="00792842"/>
    <w:rsid w:val="00792EB4"/>
    <w:rsid w:val="0079325F"/>
    <w:rsid w:val="007932CA"/>
    <w:rsid w:val="0079369B"/>
    <w:rsid w:val="007938EC"/>
    <w:rsid w:val="00793F08"/>
    <w:rsid w:val="00794363"/>
    <w:rsid w:val="0079448C"/>
    <w:rsid w:val="007948F0"/>
    <w:rsid w:val="00794978"/>
    <w:rsid w:val="007954A5"/>
    <w:rsid w:val="007955E9"/>
    <w:rsid w:val="00795BAE"/>
    <w:rsid w:val="00795C59"/>
    <w:rsid w:val="00795EC0"/>
    <w:rsid w:val="00796022"/>
    <w:rsid w:val="00796063"/>
    <w:rsid w:val="007968CE"/>
    <w:rsid w:val="007977CD"/>
    <w:rsid w:val="007978D6"/>
    <w:rsid w:val="007A0321"/>
    <w:rsid w:val="007A101C"/>
    <w:rsid w:val="007A1061"/>
    <w:rsid w:val="007A11D3"/>
    <w:rsid w:val="007A1AD8"/>
    <w:rsid w:val="007A1DA7"/>
    <w:rsid w:val="007A2073"/>
    <w:rsid w:val="007A258D"/>
    <w:rsid w:val="007A27D3"/>
    <w:rsid w:val="007A2AC4"/>
    <w:rsid w:val="007A2C16"/>
    <w:rsid w:val="007A2D8C"/>
    <w:rsid w:val="007A3151"/>
    <w:rsid w:val="007A3155"/>
    <w:rsid w:val="007A35FE"/>
    <w:rsid w:val="007A38B1"/>
    <w:rsid w:val="007A3E35"/>
    <w:rsid w:val="007A4068"/>
    <w:rsid w:val="007A4601"/>
    <w:rsid w:val="007A4C8F"/>
    <w:rsid w:val="007A4EA1"/>
    <w:rsid w:val="007A5031"/>
    <w:rsid w:val="007A535E"/>
    <w:rsid w:val="007A5BEB"/>
    <w:rsid w:val="007A5D43"/>
    <w:rsid w:val="007A65CB"/>
    <w:rsid w:val="007A67C8"/>
    <w:rsid w:val="007A67E5"/>
    <w:rsid w:val="007A68C9"/>
    <w:rsid w:val="007A6E6B"/>
    <w:rsid w:val="007A7289"/>
    <w:rsid w:val="007A73DB"/>
    <w:rsid w:val="007A74B5"/>
    <w:rsid w:val="007A763D"/>
    <w:rsid w:val="007A783E"/>
    <w:rsid w:val="007A7902"/>
    <w:rsid w:val="007A7CE9"/>
    <w:rsid w:val="007A7D17"/>
    <w:rsid w:val="007B0B70"/>
    <w:rsid w:val="007B137C"/>
    <w:rsid w:val="007B179D"/>
    <w:rsid w:val="007B18E5"/>
    <w:rsid w:val="007B1A17"/>
    <w:rsid w:val="007B1B1E"/>
    <w:rsid w:val="007B234C"/>
    <w:rsid w:val="007B2875"/>
    <w:rsid w:val="007B334E"/>
    <w:rsid w:val="007B468F"/>
    <w:rsid w:val="007B4B99"/>
    <w:rsid w:val="007B4DE2"/>
    <w:rsid w:val="007B5D3F"/>
    <w:rsid w:val="007B6045"/>
    <w:rsid w:val="007B6104"/>
    <w:rsid w:val="007B61B7"/>
    <w:rsid w:val="007B683B"/>
    <w:rsid w:val="007B753A"/>
    <w:rsid w:val="007B7868"/>
    <w:rsid w:val="007B7C41"/>
    <w:rsid w:val="007C0724"/>
    <w:rsid w:val="007C1545"/>
    <w:rsid w:val="007C1787"/>
    <w:rsid w:val="007C17D8"/>
    <w:rsid w:val="007C18EB"/>
    <w:rsid w:val="007C1C96"/>
    <w:rsid w:val="007C290F"/>
    <w:rsid w:val="007C2E42"/>
    <w:rsid w:val="007C4ADC"/>
    <w:rsid w:val="007C5394"/>
    <w:rsid w:val="007C59F2"/>
    <w:rsid w:val="007C5C1A"/>
    <w:rsid w:val="007C5D29"/>
    <w:rsid w:val="007C5FAB"/>
    <w:rsid w:val="007C70DB"/>
    <w:rsid w:val="007C743C"/>
    <w:rsid w:val="007C7B67"/>
    <w:rsid w:val="007D030F"/>
    <w:rsid w:val="007D0C0E"/>
    <w:rsid w:val="007D1240"/>
    <w:rsid w:val="007D17FB"/>
    <w:rsid w:val="007D1C6A"/>
    <w:rsid w:val="007D1D3E"/>
    <w:rsid w:val="007D23C1"/>
    <w:rsid w:val="007D2951"/>
    <w:rsid w:val="007D2C97"/>
    <w:rsid w:val="007D2DF2"/>
    <w:rsid w:val="007D3701"/>
    <w:rsid w:val="007D52A0"/>
    <w:rsid w:val="007D5D06"/>
    <w:rsid w:val="007D64E3"/>
    <w:rsid w:val="007D6640"/>
    <w:rsid w:val="007D66B9"/>
    <w:rsid w:val="007D66E8"/>
    <w:rsid w:val="007D69DB"/>
    <w:rsid w:val="007D6DA0"/>
    <w:rsid w:val="007D7F06"/>
    <w:rsid w:val="007E0B41"/>
    <w:rsid w:val="007E0D70"/>
    <w:rsid w:val="007E1FF6"/>
    <w:rsid w:val="007E2379"/>
    <w:rsid w:val="007E25E4"/>
    <w:rsid w:val="007E2D3E"/>
    <w:rsid w:val="007E328F"/>
    <w:rsid w:val="007E39D3"/>
    <w:rsid w:val="007E3A0C"/>
    <w:rsid w:val="007E4995"/>
    <w:rsid w:val="007E5BF4"/>
    <w:rsid w:val="007E63C5"/>
    <w:rsid w:val="007E6447"/>
    <w:rsid w:val="007E67ED"/>
    <w:rsid w:val="007E6A94"/>
    <w:rsid w:val="007E6F4C"/>
    <w:rsid w:val="007E7012"/>
    <w:rsid w:val="007E701D"/>
    <w:rsid w:val="007E7157"/>
    <w:rsid w:val="007E7489"/>
    <w:rsid w:val="007E7C5A"/>
    <w:rsid w:val="007F05B8"/>
    <w:rsid w:val="007F0C6F"/>
    <w:rsid w:val="007F1307"/>
    <w:rsid w:val="007F140A"/>
    <w:rsid w:val="007F1EE6"/>
    <w:rsid w:val="007F2631"/>
    <w:rsid w:val="007F282C"/>
    <w:rsid w:val="007F2D51"/>
    <w:rsid w:val="007F2E4C"/>
    <w:rsid w:val="007F3083"/>
    <w:rsid w:val="007F31DF"/>
    <w:rsid w:val="007F31FA"/>
    <w:rsid w:val="007F360B"/>
    <w:rsid w:val="007F36A8"/>
    <w:rsid w:val="007F38A2"/>
    <w:rsid w:val="007F3C26"/>
    <w:rsid w:val="007F4139"/>
    <w:rsid w:val="007F422D"/>
    <w:rsid w:val="007F4277"/>
    <w:rsid w:val="007F4CB1"/>
    <w:rsid w:val="007F5554"/>
    <w:rsid w:val="007F599B"/>
    <w:rsid w:val="007F68E5"/>
    <w:rsid w:val="007F6955"/>
    <w:rsid w:val="007F6CE9"/>
    <w:rsid w:val="0080044A"/>
    <w:rsid w:val="008009F0"/>
    <w:rsid w:val="00800B79"/>
    <w:rsid w:val="00800E00"/>
    <w:rsid w:val="00802129"/>
    <w:rsid w:val="0080260C"/>
    <w:rsid w:val="0080290E"/>
    <w:rsid w:val="00802E05"/>
    <w:rsid w:val="00803077"/>
    <w:rsid w:val="008041B0"/>
    <w:rsid w:val="008045C7"/>
    <w:rsid w:val="008045F2"/>
    <w:rsid w:val="00804FDC"/>
    <w:rsid w:val="00804FFD"/>
    <w:rsid w:val="0080547F"/>
    <w:rsid w:val="0080603A"/>
    <w:rsid w:val="008063C2"/>
    <w:rsid w:val="00806A67"/>
    <w:rsid w:val="00806AFF"/>
    <w:rsid w:val="00806D8A"/>
    <w:rsid w:val="008076D9"/>
    <w:rsid w:val="008105CD"/>
    <w:rsid w:val="0081112C"/>
    <w:rsid w:val="00811572"/>
    <w:rsid w:val="00811CB8"/>
    <w:rsid w:val="008121E1"/>
    <w:rsid w:val="0081229D"/>
    <w:rsid w:val="008124B3"/>
    <w:rsid w:val="008129FE"/>
    <w:rsid w:val="00812C22"/>
    <w:rsid w:val="0081339B"/>
    <w:rsid w:val="008133E4"/>
    <w:rsid w:val="00813778"/>
    <w:rsid w:val="00813A0E"/>
    <w:rsid w:val="00813D3E"/>
    <w:rsid w:val="008141C1"/>
    <w:rsid w:val="0081501E"/>
    <w:rsid w:val="00815156"/>
    <w:rsid w:val="00815417"/>
    <w:rsid w:val="008162C4"/>
    <w:rsid w:val="00816E9F"/>
    <w:rsid w:val="008174EC"/>
    <w:rsid w:val="008177B7"/>
    <w:rsid w:val="0081790C"/>
    <w:rsid w:val="00820447"/>
    <w:rsid w:val="00820A8A"/>
    <w:rsid w:val="00821045"/>
    <w:rsid w:val="008214DB"/>
    <w:rsid w:val="00821A08"/>
    <w:rsid w:val="00821C63"/>
    <w:rsid w:val="00821F9E"/>
    <w:rsid w:val="00822508"/>
    <w:rsid w:val="00822974"/>
    <w:rsid w:val="00822BE6"/>
    <w:rsid w:val="00822F92"/>
    <w:rsid w:val="00823411"/>
    <w:rsid w:val="00823D36"/>
    <w:rsid w:val="00823DF1"/>
    <w:rsid w:val="00824BB4"/>
    <w:rsid w:val="00824C87"/>
    <w:rsid w:val="00825032"/>
    <w:rsid w:val="0082550F"/>
    <w:rsid w:val="008259DA"/>
    <w:rsid w:val="00825B6B"/>
    <w:rsid w:val="00825BFC"/>
    <w:rsid w:val="00825E45"/>
    <w:rsid w:val="00825EA9"/>
    <w:rsid w:val="0082674E"/>
    <w:rsid w:val="00826AAB"/>
    <w:rsid w:val="0082762B"/>
    <w:rsid w:val="0082766A"/>
    <w:rsid w:val="00827968"/>
    <w:rsid w:val="00827CAF"/>
    <w:rsid w:val="008307F6"/>
    <w:rsid w:val="0083137D"/>
    <w:rsid w:val="00831EC0"/>
    <w:rsid w:val="00831F20"/>
    <w:rsid w:val="008328FD"/>
    <w:rsid w:val="00832BD2"/>
    <w:rsid w:val="00832D6A"/>
    <w:rsid w:val="00832E58"/>
    <w:rsid w:val="0083471C"/>
    <w:rsid w:val="00835ADE"/>
    <w:rsid w:val="00835E6D"/>
    <w:rsid w:val="008362C9"/>
    <w:rsid w:val="00836EAD"/>
    <w:rsid w:val="00837352"/>
    <w:rsid w:val="00837382"/>
    <w:rsid w:val="00837ECB"/>
    <w:rsid w:val="00841567"/>
    <w:rsid w:val="00841B8B"/>
    <w:rsid w:val="00841F9F"/>
    <w:rsid w:val="0084218F"/>
    <w:rsid w:val="00842298"/>
    <w:rsid w:val="008428D6"/>
    <w:rsid w:val="00842E90"/>
    <w:rsid w:val="00843CA6"/>
    <w:rsid w:val="00843D04"/>
    <w:rsid w:val="00843EF1"/>
    <w:rsid w:val="00844CF5"/>
    <w:rsid w:val="008452D0"/>
    <w:rsid w:val="008458E9"/>
    <w:rsid w:val="00846354"/>
    <w:rsid w:val="008466D6"/>
    <w:rsid w:val="00846A2B"/>
    <w:rsid w:val="00846A41"/>
    <w:rsid w:val="00846A90"/>
    <w:rsid w:val="008478A5"/>
    <w:rsid w:val="008503C9"/>
    <w:rsid w:val="008515A4"/>
    <w:rsid w:val="008516CE"/>
    <w:rsid w:val="00851DA4"/>
    <w:rsid w:val="00852094"/>
    <w:rsid w:val="008528A9"/>
    <w:rsid w:val="00852CC7"/>
    <w:rsid w:val="0085355D"/>
    <w:rsid w:val="00853B22"/>
    <w:rsid w:val="0085406C"/>
    <w:rsid w:val="0085437E"/>
    <w:rsid w:val="00854D95"/>
    <w:rsid w:val="00854F2E"/>
    <w:rsid w:val="00855DFA"/>
    <w:rsid w:val="00856077"/>
    <w:rsid w:val="008561A7"/>
    <w:rsid w:val="008564DF"/>
    <w:rsid w:val="0085683C"/>
    <w:rsid w:val="0085699C"/>
    <w:rsid w:val="008569D6"/>
    <w:rsid w:val="00856D23"/>
    <w:rsid w:val="0085715C"/>
    <w:rsid w:val="00857724"/>
    <w:rsid w:val="00857BEC"/>
    <w:rsid w:val="00857C2B"/>
    <w:rsid w:val="00860E16"/>
    <w:rsid w:val="00860F02"/>
    <w:rsid w:val="00861103"/>
    <w:rsid w:val="00861964"/>
    <w:rsid w:val="00861BA4"/>
    <w:rsid w:val="00862001"/>
    <w:rsid w:val="00862076"/>
    <w:rsid w:val="008620A0"/>
    <w:rsid w:val="00862403"/>
    <w:rsid w:val="0086270B"/>
    <w:rsid w:val="008627D6"/>
    <w:rsid w:val="008629C1"/>
    <w:rsid w:val="00862A67"/>
    <w:rsid w:val="00862DDF"/>
    <w:rsid w:val="008634EC"/>
    <w:rsid w:val="0086448E"/>
    <w:rsid w:val="0086472E"/>
    <w:rsid w:val="00864784"/>
    <w:rsid w:val="00864B69"/>
    <w:rsid w:val="00864F1D"/>
    <w:rsid w:val="00864F9E"/>
    <w:rsid w:val="00865295"/>
    <w:rsid w:val="00865589"/>
    <w:rsid w:val="00865D2C"/>
    <w:rsid w:val="008661ED"/>
    <w:rsid w:val="008700E8"/>
    <w:rsid w:val="008706FB"/>
    <w:rsid w:val="00871107"/>
    <w:rsid w:val="0087229B"/>
    <w:rsid w:val="0087238C"/>
    <w:rsid w:val="00873007"/>
    <w:rsid w:val="008735D2"/>
    <w:rsid w:val="0087369E"/>
    <w:rsid w:val="00873902"/>
    <w:rsid w:val="00873E2B"/>
    <w:rsid w:val="00874F55"/>
    <w:rsid w:val="008750B5"/>
    <w:rsid w:val="008762FD"/>
    <w:rsid w:val="008765C9"/>
    <w:rsid w:val="008768A6"/>
    <w:rsid w:val="00876A46"/>
    <w:rsid w:val="00877164"/>
    <w:rsid w:val="008776E9"/>
    <w:rsid w:val="00877705"/>
    <w:rsid w:val="0087784F"/>
    <w:rsid w:val="00877DB6"/>
    <w:rsid w:val="00877EFA"/>
    <w:rsid w:val="00877F5F"/>
    <w:rsid w:val="0088046A"/>
    <w:rsid w:val="008808A1"/>
    <w:rsid w:val="00880B1F"/>
    <w:rsid w:val="00880D37"/>
    <w:rsid w:val="00880ECB"/>
    <w:rsid w:val="00881321"/>
    <w:rsid w:val="00881513"/>
    <w:rsid w:val="00881A20"/>
    <w:rsid w:val="00882453"/>
    <w:rsid w:val="00882A60"/>
    <w:rsid w:val="00882F37"/>
    <w:rsid w:val="0088373F"/>
    <w:rsid w:val="008837B9"/>
    <w:rsid w:val="00883E4F"/>
    <w:rsid w:val="00884290"/>
    <w:rsid w:val="00884C28"/>
    <w:rsid w:val="00885A3E"/>
    <w:rsid w:val="00887048"/>
    <w:rsid w:val="0088795E"/>
    <w:rsid w:val="008879B9"/>
    <w:rsid w:val="00890087"/>
    <w:rsid w:val="008917B7"/>
    <w:rsid w:val="00891C7C"/>
    <w:rsid w:val="008920C5"/>
    <w:rsid w:val="0089219D"/>
    <w:rsid w:val="00892877"/>
    <w:rsid w:val="00893118"/>
    <w:rsid w:val="00893AE5"/>
    <w:rsid w:val="00893C88"/>
    <w:rsid w:val="00894501"/>
    <w:rsid w:val="00894AC5"/>
    <w:rsid w:val="00894BAD"/>
    <w:rsid w:val="00894D22"/>
    <w:rsid w:val="00894D68"/>
    <w:rsid w:val="00895474"/>
    <w:rsid w:val="00895D5C"/>
    <w:rsid w:val="00896859"/>
    <w:rsid w:val="00896870"/>
    <w:rsid w:val="0089690D"/>
    <w:rsid w:val="00896A91"/>
    <w:rsid w:val="00896ADB"/>
    <w:rsid w:val="00897225"/>
    <w:rsid w:val="0089726A"/>
    <w:rsid w:val="0089756A"/>
    <w:rsid w:val="008978E3"/>
    <w:rsid w:val="008A0017"/>
    <w:rsid w:val="008A1187"/>
    <w:rsid w:val="008A19C1"/>
    <w:rsid w:val="008A2B0D"/>
    <w:rsid w:val="008A3389"/>
    <w:rsid w:val="008A366B"/>
    <w:rsid w:val="008A3786"/>
    <w:rsid w:val="008A3964"/>
    <w:rsid w:val="008A4087"/>
    <w:rsid w:val="008A4449"/>
    <w:rsid w:val="008A4945"/>
    <w:rsid w:val="008A4A2B"/>
    <w:rsid w:val="008A5045"/>
    <w:rsid w:val="008A5610"/>
    <w:rsid w:val="008A5670"/>
    <w:rsid w:val="008A5939"/>
    <w:rsid w:val="008A5D6B"/>
    <w:rsid w:val="008A67E3"/>
    <w:rsid w:val="008A6B97"/>
    <w:rsid w:val="008A6D8C"/>
    <w:rsid w:val="008A71CA"/>
    <w:rsid w:val="008A74A5"/>
    <w:rsid w:val="008A7B03"/>
    <w:rsid w:val="008A7C03"/>
    <w:rsid w:val="008B005A"/>
    <w:rsid w:val="008B09FA"/>
    <w:rsid w:val="008B1142"/>
    <w:rsid w:val="008B16D3"/>
    <w:rsid w:val="008B1AE4"/>
    <w:rsid w:val="008B212E"/>
    <w:rsid w:val="008B22D9"/>
    <w:rsid w:val="008B2544"/>
    <w:rsid w:val="008B3190"/>
    <w:rsid w:val="008B3826"/>
    <w:rsid w:val="008B40FD"/>
    <w:rsid w:val="008B4110"/>
    <w:rsid w:val="008B4413"/>
    <w:rsid w:val="008B470F"/>
    <w:rsid w:val="008B508B"/>
    <w:rsid w:val="008B511F"/>
    <w:rsid w:val="008B5569"/>
    <w:rsid w:val="008B59A8"/>
    <w:rsid w:val="008B71A1"/>
    <w:rsid w:val="008B7702"/>
    <w:rsid w:val="008B7DFC"/>
    <w:rsid w:val="008B7E82"/>
    <w:rsid w:val="008C0469"/>
    <w:rsid w:val="008C08FA"/>
    <w:rsid w:val="008C10A1"/>
    <w:rsid w:val="008C15A1"/>
    <w:rsid w:val="008C177D"/>
    <w:rsid w:val="008C1A57"/>
    <w:rsid w:val="008C1C07"/>
    <w:rsid w:val="008C21F1"/>
    <w:rsid w:val="008C2516"/>
    <w:rsid w:val="008C332B"/>
    <w:rsid w:val="008C35B3"/>
    <w:rsid w:val="008C383D"/>
    <w:rsid w:val="008C3C05"/>
    <w:rsid w:val="008C3C59"/>
    <w:rsid w:val="008C3D61"/>
    <w:rsid w:val="008C492C"/>
    <w:rsid w:val="008C4EC8"/>
    <w:rsid w:val="008C4F2C"/>
    <w:rsid w:val="008C519A"/>
    <w:rsid w:val="008C660D"/>
    <w:rsid w:val="008C692B"/>
    <w:rsid w:val="008C70AF"/>
    <w:rsid w:val="008D005A"/>
    <w:rsid w:val="008D0421"/>
    <w:rsid w:val="008D051F"/>
    <w:rsid w:val="008D0A8B"/>
    <w:rsid w:val="008D0B6B"/>
    <w:rsid w:val="008D0EA6"/>
    <w:rsid w:val="008D10CE"/>
    <w:rsid w:val="008D1F6B"/>
    <w:rsid w:val="008D206B"/>
    <w:rsid w:val="008D26E1"/>
    <w:rsid w:val="008D2B4E"/>
    <w:rsid w:val="008D2F77"/>
    <w:rsid w:val="008D34F1"/>
    <w:rsid w:val="008D39A4"/>
    <w:rsid w:val="008D3A31"/>
    <w:rsid w:val="008D3B33"/>
    <w:rsid w:val="008D47FF"/>
    <w:rsid w:val="008D52A6"/>
    <w:rsid w:val="008D54AA"/>
    <w:rsid w:val="008D5AF3"/>
    <w:rsid w:val="008D5F3A"/>
    <w:rsid w:val="008D5FD6"/>
    <w:rsid w:val="008D62DC"/>
    <w:rsid w:val="008D6818"/>
    <w:rsid w:val="008D6AE8"/>
    <w:rsid w:val="008D702C"/>
    <w:rsid w:val="008D7861"/>
    <w:rsid w:val="008D793D"/>
    <w:rsid w:val="008D7D9D"/>
    <w:rsid w:val="008E07AC"/>
    <w:rsid w:val="008E0982"/>
    <w:rsid w:val="008E09E7"/>
    <w:rsid w:val="008E0BBE"/>
    <w:rsid w:val="008E102A"/>
    <w:rsid w:val="008E10DA"/>
    <w:rsid w:val="008E16A1"/>
    <w:rsid w:val="008E16E2"/>
    <w:rsid w:val="008E1A55"/>
    <w:rsid w:val="008E2EDD"/>
    <w:rsid w:val="008E314C"/>
    <w:rsid w:val="008E32A1"/>
    <w:rsid w:val="008E3369"/>
    <w:rsid w:val="008E355F"/>
    <w:rsid w:val="008E35B7"/>
    <w:rsid w:val="008E35FE"/>
    <w:rsid w:val="008E3612"/>
    <w:rsid w:val="008E37D5"/>
    <w:rsid w:val="008E4018"/>
    <w:rsid w:val="008E4296"/>
    <w:rsid w:val="008E44C1"/>
    <w:rsid w:val="008E5618"/>
    <w:rsid w:val="008E57BE"/>
    <w:rsid w:val="008E5F96"/>
    <w:rsid w:val="008E6A75"/>
    <w:rsid w:val="008E6CC0"/>
    <w:rsid w:val="008E6D36"/>
    <w:rsid w:val="008E706B"/>
    <w:rsid w:val="008E76CB"/>
    <w:rsid w:val="008E7AFE"/>
    <w:rsid w:val="008F1072"/>
    <w:rsid w:val="008F17D8"/>
    <w:rsid w:val="008F18B9"/>
    <w:rsid w:val="008F1AF2"/>
    <w:rsid w:val="008F1C85"/>
    <w:rsid w:val="008F1CDA"/>
    <w:rsid w:val="008F1DE8"/>
    <w:rsid w:val="008F28E0"/>
    <w:rsid w:val="008F2E6A"/>
    <w:rsid w:val="008F35A9"/>
    <w:rsid w:val="008F4347"/>
    <w:rsid w:val="008F4DBA"/>
    <w:rsid w:val="008F5431"/>
    <w:rsid w:val="008F5984"/>
    <w:rsid w:val="008F5D31"/>
    <w:rsid w:val="008F62FD"/>
    <w:rsid w:val="008F6A97"/>
    <w:rsid w:val="008F797A"/>
    <w:rsid w:val="008F7E51"/>
    <w:rsid w:val="00900564"/>
    <w:rsid w:val="00900C24"/>
    <w:rsid w:val="00900DB8"/>
    <w:rsid w:val="009010D4"/>
    <w:rsid w:val="00901124"/>
    <w:rsid w:val="009015CF"/>
    <w:rsid w:val="00901C05"/>
    <w:rsid w:val="00901CC8"/>
    <w:rsid w:val="00901DCD"/>
    <w:rsid w:val="0090204D"/>
    <w:rsid w:val="009022D2"/>
    <w:rsid w:val="0090254D"/>
    <w:rsid w:val="00902761"/>
    <w:rsid w:val="00902B3F"/>
    <w:rsid w:val="009032BE"/>
    <w:rsid w:val="009034E9"/>
    <w:rsid w:val="00903A3C"/>
    <w:rsid w:val="00903A63"/>
    <w:rsid w:val="00904071"/>
    <w:rsid w:val="00904084"/>
    <w:rsid w:val="00904A46"/>
    <w:rsid w:val="009051D3"/>
    <w:rsid w:val="00906356"/>
    <w:rsid w:val="00906AC2"/>
    <w:rsid w:val="00906FA8"/>
    <w:rsid w:val="00907330"/>
    <w:rsid w:val="009073AD"/>
    <w:rsid w:val="009075DF"/>
    <w:rsid w:val="009079EC"/>
    <w:rsid w:val="00907C72"/>
    <w:rsid w:val="00907FAB"/>
    <w:rsid w:val="00911645"/>
    <w:rsid w:val="00911F7C"/>
    <w:rsid w:val="009127A1"/>
    <w:rsid w:val="009131CD"/>
    <w:rsid w:val="009133B2"/>
    <w:rsid w:val="009133C8"/>
    <w:rsid w:val="009136B2"/>
    <w:rsid w:val="00913B73"/>
    <w:rsid w:val="00913E3E"/>
    <w:rsid w:val="009145AA"/>
    <w:rsid w:val="00914A48"/>
    <w:rsid w:val="00914BBC"/>
    <w:rsid w:val="00915923"/>
    <w:rsid w:val="009163C6"/>
    <w:rsid w:val="00916590"/>
    <w:rsid w:val="00916D2D"/>
    <w:rsid w:val="0091775C"/>
    <w:rsid w:val="00920C14"/>
    <w:rsid w:val="009210A4"/>
    <w:rsid w:val="00921765"/>
    <w:rsid w:val="00922443"/>
    <w:rsid w:val="00922B33"/>
    <w:rsid w:val="009240CA"/>
    <w:rsid w:val="0092434D"/>
    <w:rsid w:val="00924510"/>
    <w:rsid w:val="0092465B"/>
    <w:rsid w:val="00924B64"/>
    <w:rsid w:val="00924BEE"/>
    <w:rsid w:val="009251E4"/>
    <w:rsid w:val="00925543"/>
    <w:rsid w:val="00926094"/>
    <w:rsid w:val="00926239"/>
    <w:rsid w:val="009263DD"/>
    <w:rsid w:val="009269A7"/>
    <w:rsid w:val="00927250"/>
    <w:rsid w:val="00927A19"/>
    <w:rsid w:val="00927E4F"/>
    <w:rsid w:val="0093095E"/>
    <w:rsid w:val="00930C97"/>
    <w:rsid w:val="00930FBF"/>
    <w:rsid w:val="00931479"/>
    <w:rsid w:val="009314BB"/>
    <w:rsid w:val="00931DFE"/>
    <w:rsid w:val="00932708"/>
    <w:rsid w:val="00933161"/>
    <w:rsid w:val="00933BD2"/>
    <w:rsid w:val="00933E4B"/>
    <w:rsid w:val="00934659"/>
    <w:rsid w:val="00934C22"/>
    <w:rsid w:val="009352C4"/>
    <w:rsid w:val="00935387"/>
    <w:rsid w:val="009355A4"/>
    <w:rsid w:val="00935ACD"/>
    <w:rsid w:val="00935EF8"/>
    <w:rsid w:val="00936A7B"/>
    <w:rsid w:val="00936D42"/>
    <w:rsid w:val="00937067"/>
    <w:rsid w:val="00937113"/>
    <w:rsid w:val="00937B45"/>
    <w:rsid w:val="009412F6"/>
    <w:rsid w:val="009413C3"/>
    <w:rsid w:val="00941747"/>
    <w:rsid w:val="0094176D"/>
    <w:rsid w:val="00941840"/>
    <w:rsid w:val="00941B43"/>
    <w:rsid w:val="00942FE5"/>
    <w:rsid w:val="0094317F"/>
    <w:rsid w:val="0094390D"/>
    <w:rsid w:val="0094415A"/>
    <w:rsid w:val="00944A54"/>
    <w:rsid w:val="00944A96"/>
    <w:rsid w:val="009455D7"/>
    <w:rsid w:val="00945BE6"/>
    <w:rsid w:val="00947203"/>
    <w:rsid w:val="0094748E"/>
    <w:rsid w:val="00947A40"/>
    <w:rsid w:val="00947C36"/>
    <w:rsid w:val="00947D3D"/>
    <w:rsid w:val="00950968"/>
    <w:rsid w:val="00951384"/>
    <w:rsid w:val="009516A1"/>
    <w:rsid w:val="0095191A"/>
    <w:rsid w:val="0095249D"/>
    <w:rsid w:val="00953109"/>
    <w:rsid w:val="00953394"/>
    <w:rsid w:val="009534FA"/>
    <w:rsid w:val="00953D40"/>
    <w:rsid w:val="00953D89"/>
    <w:rsid w:val="00954250"/>
    <w:rsid w:val="00954A32"/>
    <w:rsid w:val="00954BD5"/>
    <w:rsid w:val="00954CD6"/>
    <w:rsid w:val="00954EFA"/>
    <w:rsid w:val="0095520C"/>
    <w:rsid w:val="00955381"/>
    <w:rsid w:val="009556C7"/>
    <w:rsid w:val="00955737"/>
    <w:rsid w:val="00955848"/>
    <w:rsid w:val="0095612F"/>
    <w:rsid w:val="009564F8"/>
    <w:rsid w:val="0095756E"/>
    <w:rsid w:val="00960578"/>
    <w:rsid w:val="00960D8C"/>
    <w:rsid w:val="00961AE3"/>
    <w:rsid w:val="0096299C"/>
    <w:rsid w:val="00962A30"/>
    <w:rsid w:val="00962B0B"/>
    <w:rsid w:val="00963145"/>
    <w:rsid w:val="009631A1"/>
    <w:rsid w:val="009631A4"/>
    <w:rsid w:val="009632D5"/>
    <w:rsid w:val="00963EBB"/>
    <w:rsid w:val="009642D0"/>
    <w:rsid w:val="009644CB"/>
    <w:rsid w:val="0096450C"/>
    <w:rsid w:val="009646A0"/>
    <w:rsid w:val="00964C75"/>
    <w:rsid w:val="00965198"/>
    <w:rsid w:val="0096574B"/>
    <w:rsid w:val="009662D6"/>
    <w:rsid w:val="009662DE"/>
    <w:rsid w:val="0096678E"/>
    <w:rsid w:val="00966A8D"/>
    <w:rsid w:val="00966D0B"/>
    <w:rsid w:val="00966F24"/>
    <w:rsid w:val="009671F5"/>
    <w:rsid w:val="00967514"/>
    <w:rsid w:val="0096784A"/>
    <w:rsid w:val="00967BB0"/>
    <w:rsid w:val="00970A8A"/>
    <w:rsid w:val="00970FE2"/>
    <w:rsid w:val="00971778"/>
    <w:rsid w:val="009717F3"/>
    <w:rsid w:val="00971BFF"/>
    <w:rsid w:val="00971D72"/>
    <w:rsid w:val="0097255F"/>
    <w:rsid w:val="00972AB1"/>
    <w:rsid w:val="00972AED"/>
    <w:rsid w:val="0097396A"/>
    <w:rsid w:val="0097400B"/>
    <w:rsid w:val="00975446"/>
    <w:rsid w:val="00975687"/>
    <w:rsid w:val="009756C2"/>
    <w:rsid w:val="00976184"/>
    <w:rsid w:val="0097642A"/>
    <w:rsid w:val="00976A16"/>
    <w:rsid w:val="00976C21"/>
    <w:rsid w:val="00976DA5"/>
    <w:rsid w:val="00977145"/>
    <w:rsid w:val="00977D39"/>
    <w:rsid w:val="00977E68"/>
    <w:rsid w:val="00980CFE"/>
    <w:rsid w:val="0098123D"/>
    <w:rsid w:val="00981DE0"/>
    <w:rsid w:val="009820B5"/>
    <w:rsid w:val="0098252D"/>
    <w:rsid w:val="00983570"/>
    <w:rsid w:val="00983717"/>
    <w:rsid w:val="009837D7"/>
    <w:rsid w:val="00983F07"/>
    <w:rsid w:val="00984216"/>
    <w:rsid w:val="00984BA4"/>
    <w:rsid w:val="00984C06"/>
    <w:rsid w:val="009854BD"/>
    <w:rsid w:val="00985947"/>
    <w:rsid w:val="00986097"/>
    <w:rsid w:val="0098655C"/>
    <w:rsid w:val="00986CD1"/>
    <w:rsid w:val="00987462"/>
    <w:rsid w:val="009877AA"/>
    <w:rsid w:val="00987C4E"/>
    <w:rsid w:val="0099016B"/>
    <w:rsid w:val="00990286"/>
    <w:rsid w:val="0099082E"/>
    <w:rsid w:val="009920D5"/>
    <w:rsid w:val="0099244C"/>
    <w:rsid w:val="009926C5"/>
    <w:rsid w:val="00992FDE"/>
    <w:rsid w:val="0099314B"/>
    <w:rsid w:val="009936CC"/>
    <w:rsid w:val="00993D6F"/>
    <w:rsid w:val="009943A8"/>
    <w:rsid w:val="00994C04"/>
    <w:rsid w:val="00994C78"/>
    <w:rsid w:val="00994C8C"/>
    <w:rsid w:val="0099516A"/>
    <w:rsid w:val="00995230"/>
    <w:rsid w:val="0099569E"/>
    <w:rsid w:val="00996550"/>
    <w:rsid w:val="00996AF2"/>
    <w:rsid w:val="00997478"/>
    <w:rsid w:val="0099752D"/>
    <w:rsid w:val="00997DA0"/>
    <w:rsid w:val="009A01B8"/>
    <w:rsid w:val="009A0C18"/>
    <w:rsid w:val="009A13D3"/>
    <w:rsid w:val="009A17AC"/>
    <w:rsid w:val="009A1841"/>
    <w:rsid w:val="009A1A8A"/>
    <w:rsid w:val="009A1C21"/>
    <w:rsid w:val="009A20B9"/>
    <w:rsid w:val="009A286A"/>
    <w:rsid w:val="009A2E33"/>
    <w:rsid w:val="009A2F15"/>
    <w:rsid w:val="009A32A8"/>
    <w:rsid w:val="009A3441"/>
    <w:rsid w:val="009A347F"/>
    <w:rsid w:val="009A35E4"/>
    <w:rsid w:val="009A37A5"/>
    <w:rsid w:val="009A3DCE"/>
    <w:rsid w:val="009A3DE0"/>
    <w:rsid w:val="009A43F2"/>
    <w:rsid w:val="009A4406"/>
    <w:rsid w:val="009A4830"/>
    <w:rsid w:val="009A4C99"/>
    <w:rsid w:val="009A51C6"/>
    <w:rsid w:val="009A5CC0"/>
    <w:rsid w:val="009A610B"/>
    <w:rsid w:val="009A6892"/>
    <w:rsid w:val="009A6AC1"/>
    <w:rsid w:val="009A6CAC"/>
    <w:rsid w:val="009A6CFE"/>
    <w:rsid w:val="009A78FE"/>
    <w:rsid w:val="009B0E5B"/>
    <w:rsid w:val="009B1C5B"/>
    <w:rsid w:val="009B1ECD"/>
    <w:rsid w:val="009B24F9"/>
    <w:rsid w:val="009B2AC9"/>
    <w:rsid w:val="009B2E27"/>
    <w:rsid w:val="009B34D5"/>
    <w:rsid w:val="009B3728"/>
    <w:rsid w:val="009B3F00"/>
    <w:rsid w:val="009B4660"/>
    <w:rsid w:val="009B4A4F"/>
    <w:rsid w:val="009B4E3F"/>
    <w:rsid w:val="009B6D81"/>
    <w:rsid w:val="009B7161"/>
    <w:rsid w:val="009B7AF8"/>
    <w:rsid w:val="009B7B0C"/>
    <w:rsid w:val="009B7CE9"/>
    <w:rsid w:val="009C0948"/>
    <w:rsid w:val="009C0A1A"/>
    <w:rsid w:val="009C0B34"/>
    <w:rsid w:val="009C10EB"/>
    <w:rsid w:val="009C1361"/>
    <w:rsid w:val="009C1701"/>
    <w:rsid w:val="009C1A94"/>
    <w:rsid w:val="009C1ED5"/>
    <w:rsid w:val="009C2106"/>
    <w:rsid w:val="009C234E"/>
    <w:rsid w:val="009C23A4"/>
    <w:rsid w:val="009C24B4"/>
    <w:rsid w:val="009C2D6F"/>
    <w:rsid w:val="009C2F2A"/>
    <w:rsid w:val="009C3E52"/>
    <w:rsid w:val="009C4150"/>
    <w:rsid w:val="009C47AC"/>
    <w:rsid w:val="009C48AA"/>
    <w:rsid w:val="009C4E3F"/>
    <w:rsid w:val="009C521A"/>
    <w:rsid w:val="009C56AC"/>
    <w:rsid w:val="009C59CB"/>
    <w:rsid w:val="009C6309"/>
    <w:rsid w:val="009C73C3"/>
    <w:rsid w:val="009C77F3"/>
    <w:rsid w:val="009C7B73"/>
    <w:rsid w:val="009D0125"/>
    <w:rsid w:val="009D059C"/>
    <w:rsid w:val="009D07B6"/>
    <w:rsid w:val="009D0B85"/>
    <w:rsid w:val="009D14B9"/>
    <w:rsid w:val="009D1595"/>
    <w:rsid w:val="009D17A5"/>
    <w:rsid w:val="009D1E70"/>
    <w:rsid w:val="009D251C"/>
    <w:rsid w:val="009D2958"/>
    <w:rsid w:val="009D2CDE"/>
    <w:rsid w:val="009D31E7"/>
    <w:rsid w:val="009D3885"/>
    <w:rsid w:val="009D40F3"/>
    <w:rsid w:val="009D4DD5"/>
    <w:rsid w:val="009D5555"/>
    <w:rsid w:val="009D5B48"/>
    <w:rsid w:val="009D5D0E"/>
    <w:rsid w:val="009D690B"/>
    <w:rsid w:val="009D6C19"/>
    <w:rsid w:val="009D6DDE"/>
    <w:rsid w:val="009D77CB"/>
    <w:rsid w:val="009D7C24"/>
    <w:rsid w:val="009D7FC6"/>
    <w:rsid w:val="009E0386"/>
    <w:rsid w:val="009E083A"/>
    <w:rsid w:val="009E1DE6"/>
    <w:rsid w:val="009E2431"/>
    <w:rsid w:val="009E2E0D"/>
    <w:rsid w:val="009E39D9"/>
    <w:rsid w:val="009E3DE5"/>
    <w:rsid w:val="009E4317"/>
    <w:rsid w:val="009E4D6E"/>
    <w:rsid w:val="009E51A9"/>
    <w:rsid w:val="009E60AA"/>
    <w:rsid w:val="009E6457"/>
    <w:rsid w:val="009E65A2"/>
    <w:rsid w:val="009E65C7"/>
    <w:rsid w:val="009E770E"/>
    <w:rsid w:val="009E779D"/>
    <w:rsid w:val="009E79E0"/>
    <w:rsid w:val="009E7F44"/>
    <w:rsid w:val="009F0534"/>
    <w:rsid w:val="009F0AAD"/>
    <w:rsid w:val="009F0D55"/>
    <w:rsid w:val="009F1041"/>
    <w:rsid w:val="009F12EB"/>
    <w:rsid w:val="009F133E"/>
    <w:rsid w:val="009F147C"/>
    <w:rsid w:val="009F14A7"/>
    <w:rsid w:val="009F151D"/>
    <w:rsid w:val="009F1663"/>
    <w:rsid w:val="009F1E95"/>
    <w:rsid w:val="009F1EB7"/>
    <w:rsid w:val="009F3725"/>
    <w:rsid w:val="009F48FB"/>
    <w:rsid w:val="009F5145"/>
    <w:rsid w:val="009F51B5"/>
    <w:rsid w:val="009F5A74"/>
    <w:rsid w:val="009F696A"/>
    <w:rsid w:val="009F7537"/>
    <w:rsid w:val="009F7ACA"/>
    <w:rsid w:val="00A0024A"/>
    <w:rsid w:val="00A00326"/>
    <w:rsid w:val="00A003BA"/>
    <w:rsid w:val="00A00833"/>
    <w:rsid w:val="00A00DB3"/>
    <w:rsid w:val="00A013B3"/>
    <w:rsid w:val="00A01751"/>
    <w:rsid w:val="00A01802"/>
    <w:rsid w:val="00A01FA7"/>
    <w:rsid w:val="00A02046"/>
    <w:rsid w:val="00A02E60"/>
    <w:rsid w:val="00A0338D"/>
    <w:rsid w:val="00A033B6"/>
    <w:rsid w:val="00A038B3"/>
    <w:rsid w:val="00A03931"/>
    <w:rsid w:val="00A039E2"/>
    <w:rsid w:val="00A04218"/>
    <w:rsid w:val="00A04867"/>
    <w:rsid w:val="00A04D16"/>
    <w:rsid w:val="00A053C8"/>
    <w:rsid w:val="00A05CBC"/>
    <w:rsid w:val="00A05F79"/>
    <w:rsid w:val="00A05FDC"/>
    <w:rsid w:val="00A06275"/>
    <w:rsid w:val="00A0644F"/>
    <w:rsid w:val="00A069EA"/>
    <w:rsid w:val="00A070AB"/>
    <w:rsid w:val="00A071D2"/>
    <w:rsid w:val="00A07BA5"/>
    <w:rsid w:val="00A103FA"/>
    <w:rsid w:val="00A1049E"/>
    <w:rsid w:val="00A107BE"/>
    <w:rsid w:val="00A1089D"/>
    <w:rsid w:val="00A10B95"/>
    <w:rsid w:val="00A1171A"/>
    <w:rsid w:val="00A12521"/>
    <w:rsid w:val="00A12915"/>
    <w:rsid w:val="00A12943"/>
    <w:rsid w:val="00A12ABF"/>
    <w:rsid w:val="00A13EFE"/>
    <w:rsid w:val="00A140C1"/>
    <w:rsid w:val="00A14331"/>
    <w:rsid w:val="00A146CB"/>
    <w:rsid w:val="00A14C54"/>
    <w:rsid w:val="00A15F3E"/>
    <w:rsid w:val="00A15FE3"/>
    <w:rsid w:val="00A165FD"/>
    <w:rsid w:val="00A166A5"/>
    <w:rsid w:val="00A1680F"/>
    <w:rsid w:val="00A214CE"/>
    <w:rsid w:val="00A218AE"/>
    <w:rsid w:val="00A22497"/>
    <w:rsid w:val="00A229AC"/>
    <w:rsid w:val="00A22F75"/>
    <w:rsid w:val="00A22F8C"/>
    <w:rsid w:val="00A234BE"/>
    <w:rsid w:val="00A2492B"/>
    <w:rsid w:val="00A24A79"/>
    <w:rsid w:val="00A24AB9"/>
    <w:rsid w:val="00A250CD"/>
    <w:rsid w:val="00A2517B"/>
    <w:rsid w:val="00A25687"/>
    <w:rsid w:val="00A25AA1"/>
    <w:rsid w:val="00A25B6B"/>
    <w:rsid w:val="00A25D10"/>
    <w:rsid w:val="00A26201"/>
    <w:rsid w:val="00A2638A"/>
    <w:rsid w:val="00A2666E"/>
    <w:rsid w:val="00A266D5"/>
    <w:rsid w:val="00A26A40"/>
    <w:rsid w:val="00A27522"/>
    <w:rsid w:val="00A27722"/>
    <w:rsid w:val="00A277B5"/>
    <w:rsid w:val="00A27C5B"/>
    <w:rsid w:val="00A27E88"/>
    <w:rsid w:val="00A3023D"/>
    <w:rsid w:val="00A315FD"/>
    <w:rsid w:val="00A323D6"/>
    <w:rsid w:val="00A3260B"/>
    <w:rsid w:val="00A327C5"/>
    <w:rsid w:val="00A32C59"/>
    <w:rsid w:val="00A33E8F"/>
    <w:rsid w:val="00A33EC6"/>
    <w:rsid w:val="00A33F8E"/>
    <w:rsid w:val="00A341FE"/>
    <w:rsid w:val="00A344F2"/>
    <w:rsid w:val="00A3458F"/>
    <w:rsid w:val="00A35048"/>
    <w:rsid w:val="00A35B28"/>
    <w:rsid w:val="00A360A1"/>
    <w:rsid w:val="00A36ED6"/>
    <w:rsid w:val="00A372CE"/>
    <w:rsid w:val="00A3747E"/>
    <w:rsid w:val="00A37588"/>
    <w:rsid w:val="00A37887"/>
    <w:rsid w:val="00A379D6"/>
    <w:rsid w:val="00A37A3C"/>
    <w:rsid w:val="00A37D72"/>
    <w:rsid w:val="00A400A1"/>
    <w:rsid w:val="00A40153"/>
    <w:rsid w:val="00A40338"/>
    <w:rsid w:val="00A40735"/>
    <w:rsid w:val="00A40B13"/>
    <w:rsid w:val="00A40CFC"/>
    <w:rsid w:val="00A415F0"/>
    <w:rsid w:val="00A41A41"/>
    <w:rsid w:val="00A41E6C"/>
    <w:rsid w:val="00A42575"/>
    <w:rsid w:val="00A4258A"/>
    <w:rsid w:val="00A42631"/>
    <w:rsid w:val="00A42B42"/>
    <w:rsid w:val="00A438EF"/>
    <w:rsid w:val="00A43C3F"/>
    <w:rsid w:val="00A43FC4"/>
    <w:rsid w:val="00A4422A"/>
    <w:rsid w:val="00A4431F"/>
    <w:rsid w:val="00A44877"/>
    <w:rsid w:val="00A44AAE"/>
    <w:rsid w:val="00A44C58"/>
    <w:rsid w:val="00A45CE1"/>
    <w:rsid w:val="00A46056"/>
    <w:rsid w:val="00A46E92"/>
    <w:rsid w:val="00A479F8"/>
    <w:rsid w:val="00A47D10"/>
    <w:rsid w:val="00A47EF6"/>
    <w:rsid w:val="00A509C1"/>
    <w:rsid w:val="00A50AF9"/>
    <w:rsid w:val="00A510E1"/>
    <w:rsid w:val="00A511C5"/>
    <w:rsid w:val="00A51824"/>
    <w:rsid w:val="00A51D27"/>
    <w:rsid w:val="00A52AB1"/>
    <w:rsid w:val="00A53379"/>
    <w:rsid w:val="00A533B4"/>
    <w:rsid w:val="00A53E93"/>
    <w:rsid w:val="00A545E1"/>
    <w:rsid w:val="00A5473B"/>
    <w:rsid w:val="00A549FB"/>
    <w:rsid w:val="00A54A0B"/>
    <w:rsid w:val="00A54BA6"/>
    <w:rsid w:val="00A55117"/>
    <w:rsid w:val="00A554F1"/>
    <w:rsid w:val="00A554F5"/>
    <w:rsid w:val="00A55DA8"/>
    <w:rsid w:val="00A56D25"/>
    <w:rsid w:val="00A57EC6"/>
    <w:rsid w:val="00A57ED2"/>
    <w:rsid w:val="00A57F26"/>
    <w:rsid w:val="00A60260"/>
    <w:rsid w:val="00A60D54"/>
    <w:rsid w:val="00A61129"/>
    <w:rsid w:val="00A6157C"/>
    <w:rsid w:val="00A61AC3"/>
    <w:rsid w:val="00A61B1E"/>
    <w:rsid w:val="00A61C6C"/>
    <w:rsid w:val="00A6270E"/>
    <w:rsid w:val="00A62E95"/>
    <w:rsid w:val="00A657BD"/>
    <w:rsid w:val="00A65B1D"/>
    <w:rsid w:val="00A65BE8"/>
    <w:rsid w:val="00A66AFF"/>
    <w:rsid w:val="00A67438"/>
    <w:rsid w:val="00A6772B"/>
    <w:rsid w:val="00A67E99"/>
    <w:rsid w:val="00A703B2"/>
    <w:rsid w:val="00A705A0"/>
    <w:rsid w:val="00A718DD"/>
    <w:rsid w:val="00A71D90"/>
    <w:rsid w:val="00A71DE1"/>
    <w:rsid w:val="00A728D8"/>
    <w:rsid w:val="00A7406B"/>
    <w:rsid w:val="00A742A5"/>
    <w:rsid w:val="00A7460B"/>
    <w:rsid w:val="00A748CB"/>
    <w:rsid w:val="00A74A32"/>
    <w:rsid w:val="00A751AE"/>
    <w:rsid w:val="00A756F2"/>
    <w:rsid w:val="00A75777"/>
    <w:rsid w:val="00A75A33"/>
    <w:rsid w:val="00A75AA4"/>
    <w:rsid w:val="00A75AAA"/>
    <w:rsid w:val="00A764E1"/>
    <w:rsid w:val="00A766F0"/>
    <w:rsid w:val="00A76C67"/>
    <w:rsid w:val="00A76E8F"/>
    <w:rsid w:val="00A7720A"/>
    <w:rsid w:val="00A80A8D"/>
    <w:rsid w:val="00A80E24"/>
    <w:rsid w:val="00A80E61"/>
    <w:rsid w:val="00A81389"/>
    <w:rsid w:val="00A821B6"/>
    <w:rsid w:val="00A82310"/>
    <w:rsid w:val="00A82701"/>
    <w:rsid w:val="00A82A60"/>
    <w:rsid w:val="00A82FA1"/>
    <w:rsid w:val="00A831FD"/>
    <w:rsid w:val="00A83819"/>
    <w:rsid w:val="00A84A54"/>
    <w:rsid w:val="00A855FB"/>
    <w:rsid w:val="00A86461"/>
    <w:rsid w:val="00A86D53"/>
    <w:rsid w:val="00A871C3"/>
    <w:rsid w:val="00A8723E"/>
    <w:rsid w:val="00A8796F"/>
    <w:rsid w:val="00A90390"/>
    <w:rsid w:val="00A9053A"/>
    <w:rsid w:val="00A915F0"/>
    <w:rsid w:val="00A916E5"/>
    <w:rsid w:val="00A91CD9"/>
    <w:rsid w:val="00A91FA8"/>
    <w:rsid w:val="00A925BB"/>
    <w:rsid w:val="00A929BF"/>
    <w:rsid w:val="00A9304C"/>
    <w:rsid w:val="00A93E87"/>
    <w:rsid w:val="00A93F41"/>
    <w:rsid w:val="00A94DB7"/>
    <w:rsid w:val="00A95B04"/>
    <w:rsid w:val="00A95C75"/>
    <w:rsid w:val="00A96326"/>
    <w:rsid w:val="00A963A9"/>
    <w:rsid w:val="00A96413"/>
    <w:rsid w:val="00A96513"/>
    <w:rsid w:val="00A96822"/>
    <w:rsid w:val="00A96CF7"/>
    <w:rsid w:val="00A97990"/>
    <w:rsid w:val="00AA0270"/>
    <w:rsid w:val="00AA0651"/>
    <w:rsid w:val="00AA0704"/>
    <w:rsid w:val="00AA0A83"/>
    <w:rsid w:val="00AA11EA"/>
    <w:rsid w:val="00AA1AD7"/>
    <w:rsid w:val="00AA2A66"/>
    <w:rsid w:val="00AA2C88"/>
    <w:rsid w:val="00AA2D63"/>
    <w:rsid w:val="00AA2E37"/>
    <w:rsid w:val="00AA2EED"/>
    <w:rsid w:val="00AA2FB7"/>
    <w:rsid w:val="00AA32AF"/>
    <w:rsid w:val="00AA36AB"/>
    <w:rsid w:val="00AA3FC6"/>
    <w:rsid w:val="00AA40CA"/>
    <w:rsid w:val="00AA4692"/>
    <w:rsid w:val="00AA47C7"/>
    <w:rsid w:val="00AA5B8B"/>
    <w:rsid w:val="00AA601F"/>
    <w:rsid w:val="00AA6162"/>
    <w:rsid w:val="00AA6C25"/>
    <w:rsid w:val="00AA7758"/>
    <w:rsid w:val="00AB0122"/>
    <w:rsid w:val="00AB08D6"/>
    <w:rsid w:val="00AB09C9"/>
    <w:rsid w:val="00AB0A41"/>
    <w:rsid w:val="00AB1300"/>
    <w:rsid w:val="00AB1F25"/>
    <w:rsid w:val="00AB2110"/>
    <w:rsid w:val="00AB2399"/>
    <w:rsid w:val="00AB306A"/>
    <w:rsid w:val="00AB3954"/>
    <w:rsid w:val="00AB4B40"/>
    <w:rsid w:val="00AB4B51"/>
    <w:rsid w:val="00AB5294"/>
    <w:rsid w:val="00AB5C02"/>
    <w:rsid w:val="00AB5D8D"/>
    <w:rsid w:val="00AB6429"/>
    <w:rsid w:val="00AB667A"/>
    <w:rsid w:val="00AB6AE3"/>
    <w:rsid w:val="00AB6C03"/>
    <w:rsid w:val="00AB6C32"/>
    <w:rsid w:val="00AB75E9"/>
    <w:rsid w:val="00AB7F61"/>
    <w:rsid w:val="00AC014E"/>
    <w:rsid w:val="00AC0BD9"/>
    <w:rsid w:val="00AC1B96"/>
    <w:rsid w:val="00AC2953"/>
    <w:rsid w:val="00AC32A8"/>
    <w:rsid w:val="00AC3428"/>
    <w:rsid w:val="00AC34A6"/>
    <w:rsid w:val="00AC377C"/>
    <w:rsid w:val="00AC38B4"/>
    <w:rsid w:val="00AC3F35"/>
    <w:rsid w:val="00AC44C6"/>
    <w:rsid w:val="00AC46FC"/>
    <w:rsid w:val="00AC4736"/>
    <w:rsid w:val="00AC4EA6"/>
    <w:rsid w:val="00AC4FAF"/>
    <w:rsid w:val="00AC58FA"/>
    <w:rsid w:val="00AC6343"/>
    <w:rsid w:val="00AC6563"/>
    <w:rsid w:val="00AC67A6"/>
    <w:rsid w:val="00AC6D8D"/>
    <w:rsid w:val="00AC791B"/>
    <w:rsid w:val="00AD00DF"/>
    <w:rsid w:val="00AD0B03"/>
    <w:rsid w:val="00AD0ECF"/>
    <w:rsid w:val="00AD1322"/>
    <w:rsid w:val="00AD2225"/>
    <w:rsid w:val="00AD23FD"/>
    <w:rsid w:val="00AD2684"/>
    <w:rsid w:val="00AD2999"/>
    <w:rsid w:val="00AD351E"/>
    <w:rsid w:val="00AD4F32"/>
    <w:rsid w:val="00AD54C8"/>
    <w:rsid w:val="00AD5782"/>
    <w:rsid w:val="00AD65DF"/>
    <w:rsid w:val="00AD69B4"/>
    <w:rsid w:val="00AD6AF9"/>
    <w:rsid w:val="00AD6E31"/>
    <w:rsid w:val="00AD7C83"/>
    <w:rsid w:val="00AE026D"/>
    <w:rsid w:val="00AE06AE"/>
    <w:rsid w:val="00AE08CF"/>
    <w:rsid w:val="00AE09A7"/>
    <w:rsid w:val="00AE0F38"/>
    <w:rsid w:val="00AE104D"/>
    <w:rsid w:val="00AE1669"/>
    <w:rsid w:val="00AE1C83"/>
    <w:rsid w:val="00AE27A7"/>
    <w:rsid w:val="00AE291B"/>
    <w:rsid w:val="00AE369F"/>
    <w:rsid w:val="00AE3762"/>
    <w:rsid w:val="00AE42B7"/>
    <w:rsid w:val="00AE4C17"/>
    <w:rsid w:val="00AE4DD6"/>
    <w:rsid w:val="00AE5418"/>
    <w:rsid w:val="00AE5658"/>
    <w:rsid w:val="00AE56E3"/>
    <w:rsid w:val="00AE5B00"/>
    <w:rsid w:val="00AE6345"/>
    <w:rsid w:val="00AE6CC1"/>
    <w:rsid w:val="00AE7340"/>
    <w:rsid w:val="00AE79E7"/>
    <w:rsid w:val="00AE7F2F"/>
    <w:rsid w:val="00AF0856"/>
    <w:rsid w:val="00AF13E9"/>
    <w:rsid w:val="00AF167F"/>
    <w:rsid w:val="00AF18BE"/>
    <w:rsid w:val="00AF1C91"/>
    <w:rsid w:val="00AF1DD6"/>
    <w:rsid w:val="00AF1F9E"/>
    <w:rsid w:val="00AF2566"/>
    <w:rsid w:val="00AF2B35"/>
    <w:rsid w:val="00AF2F6D"/>
    <w:rsid w:val="00AF41F9"/>
    <w:rsid w:val="00AF49CB"/>
    <w:rsid w:val="00AF4B7E"/>
    <w:rsid w:val="00AF4DAA"/>
    <w:rsid w:val="00AF5306"/>
    <w:rsid w:val="00AF5689"/>
    <w:rsid w:val="00AF56F2"/>
    <w:rsid w:val="00AF582A"/>
    <w:rsid w:val="00AF5EE3"/>
    <w:rsid w:val="00AF67BA"/>
    <w:rsid w:val="00AF77BF"/>
    <w:rsid w:val="00B00162"/>
    <w:rsid w:val="00B0042C"/>
    <w:rsid w:val="00B014C8"/>
    <w:rsid w:val="00B01FB2"/>
    <w:rsid w:val="00B0216A"/>
    <w:rsid w:val="00B02298"/>
    <w:rsid w:val="00B023A9"/>
    <w:rsid w:val="00B029B7"/>
    <w:rsid w:val="00B02C44"/>
    <w:rsid w:val="00B0311A"/>
    <w:rsid w:val="00B03C01"/>
    <w:rsid w:val="00B041E3"/>
    <w:rsid w:val="00B04836"/>
    <w:rsid w:val="00B04A17"/>
    <w:rsid w:val="00B04FF2"/>
    <w:rsid w:val="00B05016"/>
    <w:rsid w:val="00B0529C"/>
    <w:rsid w:val="00B05409"/>
    <w:rsid w:val="00B05865"/>
    <w:rsid w:val="00B0588D"/>
    <w:rsid w:val="00B06202"/>
    <w:rsid w:val="00B0685F"/>
    <w:rsid w:val="00B06C50"/>
    <w:rsid w:val="00B06DC9"/>
    <w:rsid w:val="00B06FD7"/>
    <w:rsid w:val="00B07387"/>
    <w:rsid w:val="00B0743C"/>
    <w:rsid w:val="00B0744A"/>
    <w:rsid w:val="00B07745"/>
    <w:rsid w:val="00B078A5"/>
    <w:rsid w:val="00B078F2"/>
    <w:rsid w:val="00B07C5E"/>
    <w:rsid w:val="00B10053"/>
    <w:rsid w:val="00B11180"/>
    <w:rsid w:val="00B12617"/>
    <w:rsid w:val="00B12E9B"/>
    <w:rsid w:val="00B12EBE"/>
    <w:rsid w:val="00B13325"/>
    <w:rsid w:val="00B13BDC"/>
    <w:rsid w:val="00B13DD9"/>
    <w:rsid w:val="00B142DC"/>
    <w:rsid w:val="00B142DD"/>
    <w:rsid w:val="00B14BA1"/>
    <w:rsid w:val="00B14C50"/>
    <w:rsid w:val="00B151C3"/>
    <w:rsid w:val="00B15271"/>
    <w:rsid w:val="00B15CDC"/>
    <w:rsid w:val="00B15D0F"/>
    <w:rsid w:val="00B164F9"/>
    <w:rsid w:val="00B1686C"/>
    <w:rsid w:val="00B20171"/>
    <w:rsid w:val="00B20177"/>
    <w:rsid w:val="00B20213"/>
    <w:rsid w:val="00B206A1"/>
    <w:rsid w:val="00B209C1"/>
    <w:rsid w:val="00B20C8C"/>
    <w:rsid w:val="00B214E8"/>
    <w:rsid w:val="00B21671"/>
    <w:rsid w:val="00B21E42"/>
    <w:rsid w:val="00B2228C"/>
    <w:rsid w:val="00B224C3"/>
    <w:rsid w:val="00B23098"/>
    <w:rsid w:val="00B23251"/>
    <w:rsid w:val="00B23986"/>
    <w:rsid w:val="00B23AAC"/>
    <w:rsid w:val="00B247A3"/>
    <w:rsid w:val="00B24D15"/>
    <w:rsid w:val="00B25CB9"/>
    <w:rsid w:val="00B25ECB"/>
    <w:rsid w:val="00B2677C"/>
    <w:rsid w:val="00B2698A"/>
    <w:rsid w:val="00B26C40"/>
    <w:rsid w:val="00B274E4"/>
    <w:rsid w:val="00B27663"/>
    <w:rsid w:val="00B27C5D"/>
    <w:rsid w:val="00B306F1"/>
    <w:rsid w:val="00B309D3"/>
    <w:rsid w:val="00B30B70"/>
    <w:rsid w:val="00B31578"/>
    <w:rsid w:val="00B316BE"/>
    <w:rsid w:val="00B320AB"/>
    <w:rsid w:val="00B322C2"/>
    <w:rsid w:val="00B32429"/>
    <w:rsid w:val="00B32A9F"/>
    <w:rsid w:val="00B32CB3"/>
    <w:rsid w:val="00B336EB"/>
    <w:rsid w:val="00B33757"/>
    <w:rsid w:val="00B341F0"/>
    <w:rsid w:val="00B3422E"/>
    <w:rsid w:val="00B34716"/>
    <w:rsid w:val="00B3586D"/>
    <w:rsid w:val="00B35F18"/>
    <w:rsid w:val="00B363E5"/>
    <w:rsid w:val="00B36587"/>
    <w:rsid w:val="00B37628"/>
    <w:rsid w:val="00B37BC7"/>
    <w:rsid w:val="00B40148"/>
    <w:rsid w:val="00B40C1E"/>
    <w:rsid w:val="00B40D69"/>
    <w:rsid w:val="00B40FC0"/>
    <w:rsid w:val="00B415DF"/>
    <w:rsid w:val="00B4160D"/>
    <w:rsid w:val="00B41A12"/>
    <w:rsid w:val="00B41BB8"/>
    <w:rsid w:val="00B41FD1"/>
    <w:rsid w:val="00B421D7"/>
    <w:rsid w:val="00B428F2"/>
    <w:rsid w:val="00B42EC9"/>
    <w:rsid w:val="00B433E6"/>
    <w:rsid w:val="00B43430"/>
    <w:rsid w:val="00B43732"/>
    <w:rsid w:val="00B43DA0"/>
    <w:rsid w:val="00B44148"/>
    <w:rsid w:val="00B4478B"/>
    <w:rsid w:val="00B44CB1"/>
    <w:rsid w:val="00B44CD0"/>
    <w:rsid w:val="00B4510C"/>
    <w:rsid w:val="00B467EF"/>
    <w:rsid w:val="00B46931"/>
    <w:rsid w:val="00B4699F"/>
    <w:rsid w:val="00B47289"/>
    <w:rsid w:val="00B4728A"/>
    <w:rsid w:val="00B474E5"/>
    <w:rsid w:val="00B47B59"/>
    <w:rsid w:val="00B5028F"/>
    <w:rsid w:val="00B503BB"/>
    <w:rsid w:val="00B5086C"/>
    <w:rsid w:val="00B5087D"/>
    <w:rsid w:val="00B50A74"/>
    <w:rsid w:val="00B5133D"/>
    <w:rsid w:val="00B51683"/>
    <w:rsid w:val="00B528AF"/>
    <w:rsid w:val="00B52E6A"/>
    <w:rsid w:val="00B530BF"/>
    <w:rsid w:val="00B53376"/>
    <w:rsid w:val="00B539D9"/>
    <w:rsid w:val="00B53E91"/>
    <w:rsid w:val="00B548AA"/>
    <w:rsid w:val="00B554E8"/>
    <w:rsid w:val="00B556B1"/>
    <w:rsid w:val="00B55935"/>
    <w:rsid w:val="00B55AAE"/>
    <w:rsid w:val="00B560A3"/>
    <w:rsid w:val="00B56698"/>
    <w:rsid w:val="00B567A8"/>
    <w:rsid w:val="00B56815"/>
    <w:rsid w:val="00B5705D"/>
    <w:rsid w:val="00B57383"/>
    <w:rsid w:val="00B5749C"/>
    <w:rsid w:val="00B57554"/>
    <w:rsid w:val="00B60418"/>
    <w:rsid w:val="00B608D9"/>
    <w:rsid w:val="00B61CA5"/>
    <w:rsid w:val="00B61DD6"/>
    <w:rsid w:val="00B624FD"/>
    <w:rsid w:val="00B62BFE"/>
    <w:rsid w:val="00B633BD"/>
    <w:rsid w:val="00B63A00"/>
    <w:rsid w:val="00B63A8E"/>
    <w:rsid w:val="00B63C01"/>
    <w:rsid w:val="00B63C32"/>
    <w:rsid w:val="00B63CDE"/>
    <w:rsid w:val="00B63E58"/>
    <w:rsid w:val="00B648D2"/>
    <w:rsid w:val="00B65907"/>
    <w:rsid w:val="00B65A54"/>
    <w:rsid w:val="00B65E91"/>
    <w:rsid w:val="00B6666D"/>
    <w:rsid w:val="00B67FE4"/>
    <w:rsid w:val="00B700EF"/>
    <w:rsid w:val="00B70281"/>
    <w:rsid w:val="00B7068D"/>
    <w:rsid w:val="00B70ED9"/>
    <w:rsid w:val="00B71CE2"/>
    <w:rsid w:val="00B72396"/>
    <w:rsid w:val="00B723B3"/>
    <w:rsid w:val="00B73460"/>
    <w:rsid w:val="00B73FB2"/>
    <w:rsid w:val="00B74087"/>
    <w:rsid w:val="00B740E6"/>
    <w:rsid w:val="00B74E9D"/>
    <w:rsid w:val="00B74F7B"/>
    <w:rsid w:val="00B7548F"/>
    <w:rsid w:val="00B759D8"/>
    <w:rsid w:val="00B75A22"/>
    <w:rsid w:val="00B767A5"/>
    <w:rsid w:val="00B76AC6"/>
    <w:rsid w:val="00B76DDB"/>
    <w:rsid w:val="00B76E3C"/>
    <w:rsid w:val="00B77545"/>
    <w:rsid w:val="00B77B16"/>
    <w:rsid w:val="00B800F5"/>
    <w:rsid w:val="00B80F86"/>
    <w:rsid w:val="00B815BC"/>
    <w:rsid w:val="00B81A2F"/>
    <w:rsid w:val="00B81EB7"/>
    <w:rsid w:val="00B8238D"/>
    <w:rsid w:val="00B836F0"/>
    <w:rsid w:val="00B83EA8"/>
    <w:rsid w:val="00B841A8"/>
    <w:rsid w:val="00B84FC9"/>
    <w:rsid w:val="00B85870"/>
    <w:rsid w:val="00B86309"/>
    <w:rsid w:val="00B8653B"/>
    <w:rsid w:val="00B86672"/>
    <w:rsid w:val="00B86D87"/>
    <w:rsid w:val="00B86FCB"/>
    <w:rsid w:val="00B873AD"/>
    <w:rsid w:val="00B903F2"/>
    <w:rsid w:val="00B90C52"/>
    <w:rsid w:val="00B90C91"/>
    <w:rsid w:val="00B91330"/>
    <w:rsid w:val="00B91582"/>
    <w:rsid w:val="00B91856"/>
    <w:rsid w:val="00B924E2"/>
    <w:rsid w:val="00B930C8"/>
    <w:rsid w:val="00B9310B"/>
    <w:rsid w:val="00B9328B"/>
    <w:rsid w:val="00B9476A"/>
    <w:rsid w:val="00B94FA6"/>
    <w:rsid w:val="00B9522E"/>
    <w:rsid w:val="00B95866"/>
    <w:rsid w:val="00B95F3C"/>
    <w:rsid w:val="00B961A6"/>
    <w:rsid w:val="00B96597"/>
    <w:rsid w:val="00B96E4D"/>
    <w:rsid w:val="00B9794B"/>
    <w:rsid w:val="00B97A44"/>
    <w:rsid w:val="00B97BB1"/>
    <w:rsid w:val="00BA00C2"/>
    <w:rsid w:val="00BA1206"/>
    <w:rsid w:val="00BA1327"/>
    <w:rsid w:val="00BA2F6D"/>
    <w:rsid w:val="00BA4F8E"/>
    <w:rsid w:val="00BA592B"/>
    <w:rsid w:val="00BA608E"/>
    <w:rsid w:val="00BA72BF"/>
    <w:rsid w:val="00BA7962"/>
    <w:rsid w:val="00BA7E3D"/>
    <w:rsid w:val="00BB0979"/>
    <w:rsid w:val="00BB09A7"/>
    <w:rsid w:val="00BB0A53"/>
    <w:rsid w:val="00BB0E32"/>
    <w:rsid w:val="00BB140B"/>
    <w:rsid w:val="00BB164F"/>
    <w:rsid w:val="00BB1E13"/>
    <w:rsid w:val="00BB2E6D"/>
    <w:rsid w:val="00BB2EDF"/>
    <w:rsid w:val="00BB2EF5"/>
    <w:rsid w:val="00BB3138"/>
    <w:rsid w:val="00BB31E7"/>
    <w:rsid w:val="00BB35B2"/>
    <w:rsid w:val="00BB416D"/>
    <w:rsid w:val="00BB45BB"/>
    <w:rsid w:val="00BB4984"/>
    <w:rsid w:val="00BB4BE1"/>
    <w:rsid w:val="00BB50A9"/>
    <w:rsid w:val="00BB5CCE"/>
    <w:rsid w:val="00BB5F84"/>
    <w:rsid w:val="00BB6BCE"/>
    <w:rsid w:val="00BB710D"/>
    <w:rsid w:val="00BB7334"/>
    <w:rsid w:val="00BB74F2"/>
    <w:rsid w:val="00BB7C78"/>
    <w:rsid w:val="00BC0104"/>
    <w:rsid w:val="00BC038B"/>
    <w:rsid w:val="00BC0524"/>
    <w:rsid w:val="00BC1931"/>
    <w:rsid w:val="00BC1CB3"/>
    <w:rsid w:val="00BC1E18"/>
    <w:rsid w:val="00BC27D2"/>
    <w:rsid w:val="00BC28F9"/>
    <w:rsid w:val="00BC2F08"/>
    <w:rsid w:val="00BC3DB8"/>
    <w:rsid w:val="00BC409A"/>
    <w:rsid w:val="00BC40BB"/>
    <w:rsid w:val="00BC466A"/>
    <w:rsid w:val="00BC4B09"/>
    <w:rsid w:val="00BC576A"/>
    <w:rsid w:val="00BC5D94"/>
    <w:rsid w:val="00BC6262"/>
    <w:rsid w:val="00BC64B3"/>
    <w:rsid w:val="00BC6D5F"/>
    <w:rsid w:val="00BD080E"/>
    <w:rsid w:val="00BD1E8F"/>
    <w:rsid w:val="00BD1F76"/>
    <w:rsid w:val="00BD207C"/>
    <w:rsid w:val="00BD24BE"/>
    <w:rsid w:val="00BD31B7"/>
    <w:rsid w:val="00BD3401"/>
    <w:rsid w:val="00BD3D54"/>
    <w:rsid w:val="00BD4097"/>
    <w:rsid w:val="00BD43C8"/>
    <w:rsid w:val="00BD4A78"/>
    <w:rsid w:val="00BD573D"/>
    <w:rsid w:val="00BD5A16"/>
    <w:rsid w:val="00BD5FAD"/>
    <w:rsid w:val="00BD5FE6"/>
    <w:rsid w:val="00BD6A25"/>
    <w:rsid w:val="00BD6B35"/>
    <w:rsid w:val="00BD6EEF"/>
    <w:rsid w:val="00BD722C"/>
    <w:rsid w:val="00BD7477"/>
    <w:rsid w:val="00BD7A54"/>
    <w:rsid w:val="00BD7AA0"/>
    <w:rsid w:val="00BE05D8"/>
    <w:rsid w:val="00BE0728"/>
    <w:rsid w:val="00BE078C"/>
    <w:rsid w:val="00BE0DE8"/>
    <w:rsid w:val="00BE1EF1"/>
    <w:rsid w:val="00BE2141"/>
    <w:rsid w:val="00BE22B2"/>
    <w:rsid w:val="00BE24E5"/>
    <w:rsid w:val="00BE2872"/>
    <w:rsid w:val="00BE36AC"/>
    <w:rsid w:val="00BE4087"/>
    <w:rsid w:val="00BE4436"/>
    <w:rsid w:val="00BE4C51"/>
    <w:rsid w:val="00BE4CD1"/>
    <w:rsid w:val="00BE5C78"/>
    <w:rsid w:val="00BE6016"/>
    <w:rsid w:val="00BE6244"/>
    <w:rsid w:val="00BE64FD"/>
    <w:rsid w:val="00BE6E0B"/>
    <w:rsid w:val="00BE78FD"/>
    <w:rsid w:val="00BE7B84"/>
    <w:rsid w:val="00BE7E92"/>
    <w:rsid w:val="00BF0329"/>
    <w:rsid w:val="00BF0DCD"/>
    <w:rsid w:val="00BF10DF"/>
    <w:rsid w:val="00BF1120"/>
    <w:rsid w:val="00BF16C8"/>
    <w:rsid w:val="00BF19A3"/>
    <w:rsid w:val="00BF1DF4"/>
    <w:rsid w:val="00BF1E16"/>
    <w:rsid w:val="00BF2374"/>
    <w:rsid w:val="00BF24D1"/>
    <w:rsid w:val="00BF2624"/>
    <w:rsid w:val="00BF2884"/>
    <w:rsid w:val="00BF335A"/>
    <w:rsid w:val="00BF41DA"/>
    <w:rsid w:val="00BF46E2"/>
    <w:rsid w:val="00BF48FB"/>
    <w:rsid w:val="00BF4B3B"/>
    <w:rsid w:val="00BF4DD3"/>
    <w:rsid w:val="00BF50FA"/>
    <w:rsid w:val="00BF59D5"/>
    <w:rsid w:val="00BF5A6B"/>
    <w:rsid w:val="00BF6362"/>
    <w:rsid w:val="00BF6BDD"/>
    <w:rsid w:val="00BF6CD2"/>
    <w:rsid w:val="00BF6DA7"/>
    <w:rsid w:val="00BF7179"/>
    <w:rsid w:val="00BF726A"/>
    <w:rsid w:val="00BF794C"/>
    <w:rsid w:val="00BF7F49"/>
    <w:rsid w:val="00C00069"/>
    <w:rsid w:val="00C00256"/>
    <w:rsid w:val="00C00321"/>
    <w:rsid w:val="00C00430"/>
    <w:rsid w:val="00C005E3"/>
    <w:rsid w:val="00C00BCD"/>
    <w:rsid w:val="00C00BF5"/>
    <w:rsid w:val="00C00D60"/>
    <w:rsid w:val="00C01DA1"/>
    <w:rsid w:val="00C023D0"/>
    <w:rsid w:val="00C02B93"/>
    <w:rsid w:val="00C03AF7"/>
    <w:rsid w:val="00C03B2E"/>
    <w:rsid w:val="00C03D3B"/>
    <w:rsid w:val="00C04B53"/>
    <w:rsid w:val="00C04F99"/>
    <w:rsid w:val="00C053D2"/>
    <w:rsid w:val="00C0635F"/>
    <w:rsid w:val="00C0663F"/>
    <w:rsid w:val="00C06803"/>
    <w:rsid w:val="00C06C85"/>
    <w:rsid w:val="00C0774C"/>
    <w:rsid w:val="00C0797A"/>
    <w:rsid w:val="00C106B1"/>
    <w:rsid w:val="00C107DC"/>
    <w:rsid w:val="00C10CA9"/>
    <w:rsid w:val="00C10FBF"/>
    <w:rsid w:val="00C11129"/>
    <w:rsid w:val="00C1206D"/>
    <w:rsid w:val="00C1214D"/>
    <w:rsid w:val="00C1263A"/>
    <w:rsid w:val="00C12778"/>
    <w:rsid w:val="00C12834"/>
    <w:rsid w:val="00C12B9A"/>
    <w:rsid w:val="00C13ABD"/>
    <w:rsid w:val="00C13B1E"/>
    <w:rsid w:val="00C14A3F"/>
    <w:rsid w:val="00C14D39"/>
    <w:rsid w:val="00C14DCE"/>
    <w:rsid w:val="00C158CF"/>
    <w:rsid w:val="00C159C5"/>
    <w:rsid w:val="00C15EBC"/>
    <w:rsid w:val="00C16084"/>
    <w:rsid w:val="00C16886"/>
    <w:rsid w:val="00C17520"/>
    <w:rsid w:val="00C17572"/>
    <w:rsid w:val="00C17BCB"/>
    <w:rsid w:val="00C20416"/>
    <w:rsid w:val="00C20665"/>
    <w:rsid w:val="00C20DDB"/>
    <w:rsid w:val="00C21681"/>
    <w:rsid w:val="00C21FC1"/>
    <w:rsid w:val="00C22311"/>
    <w:rsid w:val="00C22AED"/>
    <w:rsid w:val="00C22C64"/>
    <w:rsid w:val="00C230A7"/>
    <w:rsid w:val="00C23170"/>
    <w:rsid w:val="00C23457"/>
    <w:rsid w:val="00C23500"/>
    <w:rsid w:val="00C23902"/>
    <w:rsid w:val="00C23941"/>
    <w:rsid w:val="00C24C00"/>
    <w:rsid w:val="00C24F08"/>
    <w:rsid w:val="00C25108"/>
    <w:rsid w:val="00C252B7"/>
    <w:rsid w:val="00C255B6"/>
    <w:rsid w:val="00C256DB"/>
    <w:rsid w:val="00C25745"/>
    <w:rsid w:val="00C259DA"/>
    <w:rsid w:val="00C25BB4"/>
    <w:rsid w:val="00C26798"/>
    <w:rsid w:val="00C2693E"/>
    <w:rsid w:val="00C26949"/>
    <w:rsid w:val="00C2710A"/>
    <w:rsid w:val="00C27306"/>
    <w:rsid w:val="00C27698"/>
    <w:rsid w:val="00C27B70"/>
    <w:rsid w:val="00C27C0B"/>
    <w:rsid w:val="00C27C61"/>
    <w:rsid w:val="00C30599"/>
    <w:rsid w:val="00C30E75"/>
    <w:rsid w:val="00C31278"/>
    <w:rsid w:val="00C31590"/>
    <w:rsid w:val="00C31C76"/>
    <w:rsid w:val="00C321CA"/>
    <w:rsid w:val="00C32B24"/>
    <w:rsid w:val="00C3399D"/>
    <w:rsid w:val="00C33AE7"/>
    <w:rsid w:val="00C3508C"/>
    <w:rsid w:val="00C3513F"/>
    <w:rsid w:val="00C3581A"/>
    <w:rsid w:val="00C35970"/>
    <w:rsid w:val="00C36113"/>
    <w:rsid w:val="00C3625B"/>
    <w:rsid w:val="00C362C6"/>
    <w:rsid w:val="00C369CB"/>
    <w:rsid w:val="00C36BD0"/>
    <w:rsid w:val="00C36D19"/>
    <w:rsid w:val="00C36E82"/>
    <w:rsid w:val="00C376B7"/>
    <w:rsid w:val="00C40688"/>
    <w:rsid w:val="00C407B3"/>
    <w:rsid w:val="00C409F4"/>
    <w:rsid w:val="00C40CB4"/>
    <w:rsid w:val="00C410BD"/>
    <w:rsid w:val="00C41D79"/>
    <w:rsid w:val="00C427F4"/>
    <w:rsid w:val="00C428B4"/>
    <w:rsid w:val="00C42F7F"/>
    <w:rsid w:val="00C43728"/>
    <w:rsid w:val="00C43F56"/>
    <w:rsid w:val="00C44164"/>
    <w:rsid w:val="00C44422"/>
    <w:rsid w:val="00C4446D"/>
    <w:rsid w:val="00C4449F"/>
    <w:rsid w:val="00C45258"/>
    <w:rsid w:val="00C4541C"/>
    <w:rsid w:val="00C45478"/>
    <w:rsid w:val="00C4580E"/>
    <w:rsid w:val="00C45A5B"/>
    <w:rsid w:val="00C465DB"/>
    <w:rsid w:val="00C47619"/>
    <w:rsid w:val="00C5026A"/>
    <w:rsid w:val="00C50BF1"/>
    <w:rsid w:val="00C51447"/>
    <w:rsid w:val="00C51794"/>
    <w:rsid w:val="00C52483"/>
    <w:rsid w:val="00C52492"/>
    <w:rsid w:val="00C52733"/>
    <w:rsid w:val="00C5290E"/>
    <w:rsid w:val="00C52D86"/>
    <w:rsid w:val="00C5360F"/>
    <w:rsid w:val="00C53EA0"/>
    <w:rsid w:val="00C5494F"/>
    <w:rsid w:val="00C54E8E"/>
    <w:rsid w:val="00C557A1"/>
    <w:rsid w:val="00C558D8"/>
    <w:rsid w:val="00C55A6E"/>
    <w:rsid w:val="00C56107"/>
    <w:rsid w:val="00C56448"/>
    <w:rsid w:val="00C576FC"/>
    <w:rsid w:val="00C57B07"/>
    <w:rsid w:val="00C601EB"/>
    <w:rsid w:val="00C61680"/>
    <w:rsid w:val="00C61D26"/>
    <w:rsid w:val="00C6245E"/>
    <w:rsid w:val="00C6261D"/>
    <w:rsid w:val="00C6302E"/>
    <w:rsid w:val="00C633C0"/>
    <w:rsid w:val="00C639B8"/>
    <w:rsid w:val="00C639C9"/>
    <w:rsid w:val="00C63C2E"/>
    <w:rsid w:val="00C63D6C"/>
    <w:rsid w:val="00C63E73"/>
    <w:rsid w:val="00C63F16"/>
    <w:rsid w:val="00C641CF"/>
    <w:rsid w:val="00C6476D"/>
    <w:rsid w:val="00C64805"/>
    <w:rsid w:val="00C648DF"/>
    <w:rsid w:val="00C64E69"/>
    <w:rsid w:val="00C650DF"/>
    <w:rsid w:val="00C6516C"/>
    <w:rsid w:val="00C65BC9"/>
    <w:rsid w:val="00C65C98"/>
    <w:rsid w:val="00C66012"/>
    <w:rsid w:val="00C6682F"/>
    <w:rsid w:val="00C669DC"/>
    <w:rsid w:val="00C66D4E"/>
    <w:rsid w:val="00C66DBF"/>
    <w:rsid w:val="00C674A8"/>
    <w:rsid w:val="00C677F1"/>
    <w:rsid w:val="00C67F30"/>
    <w:rsid w:val="00C7010E"/>
    <w:rsid w:val="00C7017C"/>
    <w:rsid w:val="00C70356"/>
    <w:rsid w:val="00C70770"/>
    <w:rsid w:val="00C70FC3"/>
    <w:rsid w:val="00C71055"/>
    <w:rsid w:val="00C7185F"/>
    <w:rsid w:val="00C7198C"/>
    <w:rsid w:val="00C71D39"/>
    <w:rsid w:val="00C71FAB"/>
    <w:rsid w:val="00C72019"/>
    <w:rsid w:val="00C7294F"/>
    <w:rsid w:val="00C72EB5"/>
    <w:rsid w:val="00C733DE"/>
    <w:rsid w:val="00C74602"/>
    <w:rsid w:val="00C75500"/>
    <w:rsid w:val="00C75CAA"/>
    <w:rsid w:val="00C766CD"/>
    <w:rsid w:val="00C76959"/>
    <w:rsid w:val="00C774D0"/>
    <w:rsid w:val="00C77583"/>
    <w:rsid w:val="00C77D53"/>
    <w:rsid w:val="00C803E7"/>
    <w:rsid w:val="00C8065E"/>
    <w:rsid w:val="00C8236C"/>
    <w:rsid w:val="00C82426"/>
    <w:rsid w:val="00C8249E"/>
    <w:rsid w:val="00C825BB"/>
    <w:rsid w:val="00C8280A"/>
    <w:rsid w:val="00C82EF7"/>
    <w:rsid w:val="00C8385E"/>
    <w:rsid w:val="00C83BA0"/>
    <w:rsid w:val="00C83F82"/>
    <w:rsid w:val="00C8404F"/>
    <w:rsid w:val="00C8458C"/>
    <w:rsid w:val="00C84CEF"/>
    <w:rsid w:val="00C8602E"/>
    <w:rsid w:val="00C862DC"/>
    <w:rsid w:val="00C87848"/>
    <w:rsid w:val="00C878E8"/>
    <w:rsid w:val="00C87AC5"/>
    <w:rsid w:val="00C90AFA"/>
    <w:rsid w:val="00C90BD8"/>
    <w:rsid w:val="00C9100A"/>
    <w:rsid w:val="00C911D9"/>
    <w:rsid w:val="00C91536"/>
    <w:rsid w:val="00C92F57"/>
    <w:rsid w:val="00C935E2"/>
    <w:rsid w:val="00C93850"/>
    <w:rsid w:val="00C93C32"/>
    <w:rsid w:val="00C93D2C"/>
    <w:rsid w:val="00C93F01"/>
    <w:rsid w:val="00C9494B"/>
    <w:rsid w:val="00C95590"/>
    <w:rsid w:val="00C95F19"/>
    <w:rsid w:val="00C9680F"/>
    <w:rsid w:val="00C96BCF"/>
    <w:rsid w:val="00C96D55"/>
    <w:rsid w:val="00C96E71"/>
    <w:rsid w:val="00C97741"/>
    <w:rsid w:val="00C97A0B"/>
    <w:rsid w:val="00C97D3C"/>
    <w:rsid w:val="00C97E49"/>
    <w:rsid w:val="00CA04EC"/>
    <w:rsid w:val="00CA0C7C"/>
    <w:rsid w:val="00CA0CE2"/>
    <w:rsid w:val="00CA0D6F"/>
    <w:rsid w:val="00CA107A"/>
    <w:rsid w:val="00CA10B5"/>
    <w:rsid w:val="00CA1B96"/>
    <w:rsid w:val="00CA2499"/>
    <w:rsid w:val="00CA2877"/>
    <w:rsid w:val="00CA30FE"/>
    <w:rsid w:val="00CA38A9"/>
    <w:rsid w:val="00CA3BCD"/>
    <w:rsid w:val="00CA3E5A"/>
    <w:rsid w:val="00CA5123"/>
    <w:rsid w:val="00CA54EE"/>
    <w:rsid w:val="00CA5CC0"/>
    <w:rsid w:val="00CA676F"/>
    <w:rsid w:val="00CA6C3A"/>
    <w:rsid w:val="00CA6C85"/>
    <w:rsid w:val="00CA6DB1"/>
    <w:rsid w:val="00CA75D4"/>
    <w:rsid w:val="00CA77C6"/>
    <w:rsid w:val="00CA79F1"/>
    <w:rsid w:val="00CB02DA"/>
    <w:rsid w:val="00CB04E3"/>
    <w:rsid w:val="00CB057A"/>
    <w:rsid w:val="00CB07F5"/>
    <w:rsid w:val="00CB0A6E"/>
    <w:rsid w:val="00CB11CD"/>
    <w:rsid w:val="00CB13D6"/>
    <w:rsid w:val="00CB19BB"/>
    <w:rsid w:val="00CB1B66"/>
    <w:rsid w:val="00CB28C4"/>
    <w:rsid w:val="00CB2BE2"/>
    <w:rsid w:val="00CB38D5"/>
    <w:rsid w:val="00CB3964"/>
    <w:rsid w:val="00CB3BDE"/>
    <w:rsid w:val="00CB421F"/>
    <w:rsid w:val="00CB422E"/>
    <w:rsid w:val="00CB527C"/>
    <w:rsid w:val="00CB5393"/>
    <w:rsid w:val="00CB53C2"/>
    <w:rsid w:val="00CB55BF"/>
    <w:rsid w:val="00CB5866"/>
    <w:rsid w:val="00CB5C9D"/>
    <w:rsid w:val="00CB642F"/>
    <w:rsid w:val="00CB6B55"/>
    <w:rsid w:val="00CB6BC6"/>
    <w:rsid w:val="00CB6D30"/>
    <w:rsid w:val="00CB6DE7"/>
    <w:rsid w:val="00CB7CE5"/>
    <w:rsid w:val="00CB7DCD"/>
    <w:rsid w:val="00CC0187"/>
    <w:rsid w:val="00CC054D"/>
    <w:rsid w:val="00CC0588"/>
    <w:rsid w:val="00CC063C"/>
    <w:rsid w:val="00CC085D"/>
    <w:rsid w:val="00CC0F2A"/>
    <w:rsid w:val="00CC122A"/>
    <w:rsid w:val="00CC1BF5"/>
    <w:rsid w:val="00CC1EC3"/>
    <w:rsid w:val="00CC258B"/>
    <w:rsid w:val="00CC2629"/>
    <w:rsid w:val="00CC269A"/>
    <w:rsid w:val="00CC2732"/>
    <w:rsid w:val="00CC3D2F"/>
    <w:rsid w:val="00CC4C00"/>
    <w:rsid w:val="00CC532A"/>
    <w:rsid w:val="00CC5765"/>
    <w:rsid w:val="00CC5890"/>
    <w:rsid w:val="00CC5DDA"/>
    <w:rsid w:val="00CC61EC"/>
    <w:rsid w:val="00CC66BB"/>
    <w:rsid w:val="00CC7F71"/>
    <w:rsid w:val="00CC7FE1"/>
    <w:rsid w:val="00CD1247"/>
    <w:rsid w:val="00CD17E7"/>
    <w:rsid w:val="00CD1EE6"/>
    <w:rsid w:val="00CD2273"/>
    <w:rsid w:val="00CD23DD"/>
    <w:rsid w:val="00CD270C"/>
    <w:rsid w:val="00CD30D5"/>
    <w:rsid w:val="00CD3A35"/>
    <w:rsid w:val="00CD3FA8"/>
    <w:rsid w:val="00CD5572"/>
    <w:rsid w:val="00CD5C9F"/>
    <w:rsid w:val="00CD64C5"/>
    <w:rsid w:val="00CD75E2"/>
    <w:rsid w:val="00CD7ADA"/>
    <w:rsid w:val="00CD7EF1"/>
    <w:rsid w:val="00CE05B8"/>
    <w:rsid w:val="00CE05D8"/>
    <w:rsid w:val="00CE0619"/>
    <w:rsid w:val="00CE0AD4"/>
    <w:rsid w:val="00CE1490"/>
    <w:rsid w:val="00CE2995"/>
    <w:rsid w:val="00CE2C26"/>
    <w:rsid w:val="00CE2C87"/>
    <w:rsid w:val="00CE2CB2"/>
    <w:rsid w:val="00CE3317"/>
    <w:rsid w:val="00CE3F0E"/>
    <w:rsid w:val="00CE494A"/>
    <w:rsid w:val="00CE50EB"/>
    <w:rsid w:val="00CE563E"/>
    <w:rsid w:val="00CE585C"/>
    <w:rsid w:val="00CE5C40"/>
    <w:rsid w:val="00CE5E24"/>
    <w:rsid w:val="00CE6B2A"/>
    <w:rsid w:val="00CE6D34"/>
    <w:rsid w:val="00CE6DC9"/>
    <w:rsid w:val="00CE74E6"/>
    <w:rsid w:val="00CE7918"/>
    <w:rsid w:val="00CE7C7A"/>
    <w:rsid w:val="00CE7D13"/>
    <w:rsid w:val="00CF00A5"/>
    <w:rsid w:val="00CF082C"/>
    <w:rsid w:val="00CF0D4C"/>
    <w:rsid w:val="00CF1643"/>
    <w:rsid w:val="00CF18EB"/>
    <w:rsid w:val="00CF1DD4"/>
    <w:rsid w:val="00CF21CE"/>
    <w:rsid w:val="00CF23A3"/>
    <w:rsid w:val="00CF3165"/>
    <w:rsid w:val="00CF31C0"/>
    <w:rsid w:val="00CF3645"/>
    <w:rsid w:val="00CF36A5"/>
    <w:rsid w:val="00CF380B"/>
    <w:rsid w:val="00CF39FE"/>
    <w:rsid w:val="00CF3DC3"/>
    <w:rsid w:val="00CF3E2B"/>
    <w:rsid w:val="00CF4A3B"/>
    <w:rsid w:val="00CF5469"/>
    <w:rsid w:val="00CF55EC"/>
    <w:rsid w:val="00CF5A94"/>
    <w:rsid w:val="00CF6C7F"/>
    <w:rsid w:val="00CF702D"/>
    <w:rsid w:val="00CF76AE"/>
    <w:rsid w:val="00CF76D2"/>
    <w:rsid w:val="00CF77C6"/>
    <w:rsid w:val="00D0018E"/>
    <w:rsid w:val="00D00B01"/>
    <w:rsid w:val="00D00BBE"/>
    <w:rsid w:val="00D0116B"/>
    <w:rsid w:val="00D01451"/>
    <w:rsid w:val="00D01A0A"/>
    <w:rsid w:val="00D01A60"/>
    <w:rsid w:val="00D021F2"/>
    <w:rsid w:val="00D02495"/>
    <w:rsid w:val="00D02CFC"/>
    <w:rsid w:val="00D03AF0"/>
    <w:rsid w:val="00D03CF0"/>
    <w:rsid w:val="00D03E24"/>
    <w:rsid w:val="00D0448D"/>
    <w:rsid w:val="00D04996"/>
    <w:rsid w:val="00D05186"/>
    <w:rsid w:val="00D051FD"/>
    <w:rsid w:val="00D05676"/>
    <w:rsid w:val="00D056F2"/>
    <w:rsid w:val="00D057D6"/>
    <w:rsid w:val="00D06488"/>
    <w:rsid w:val="00D06CB2"/>
    <w:rsid w:val="00D072A5"/>
    <w:rsid w:val="00D07468"/>
    <w:rsid w:val="00D0759D"/>
    <w:rsid w:val="00D07C66"/>
    <w:rsid w:val="00D07DEE"/>
    <w:rsid w:val="00D10BBD"/>
    <w:rsid w:val="00D1119A"/>
    <w:rsid w:val="00D11485"/>
    <w:rsid w:val="00D118B4"/>
    <w:rsid w:val="00D11BE9"/>
    <w:rsid w:val="00D11D1A"/>
    <w:rsid w:val="00D124F6"/>
    <w:rsid w:val="00D129EC"/>
    <w:rsid w:val="00D14531"/>
    <w:rsid w:val="00D14862"/>
    <w:rsid w:val="00D1496B"/>
    <w:rsid w:val="00D14A04"/>
    <w:rsid w:val="00D14B61"/>
    <w:rsid w:val="00D15ADE"/>
    <w:rsid w:val="00D16529"/>
    <w:rsid w:val="00D16A0D"/>
    <w:rsid w:val="00D173F7"/>
    <w:rsid w:val="00D17555"/>
    <w:rsid w:val="00D17771"/>
    <w:rsid w:val="00D17AB9"/>
    <w:rsid w:val="00D17D1F"/>
    <w:rsid w:val="00D17DDB"/>
    <w:rsid w:val="00D20090"/>
    <w:rsid w:val="00D20944"/>
    <w:rsid w:val="00D209DE"/>
    <w:rsid w:val="00D21275"/>
    <w:rsid w:val="00D2130D"/>
    <w:rsid w:val="00D214C9"/>
    <w:rsid w:val="00D2163C"/>
    <w:rsid w:val="00D220EA"/>
    <w:rsid w:val="00D229BA"/>
    <w:rsid w:val="00D22F9C"/>
    <w:rsid w:val="00D234F2"/>
    <w:rsid w:val="00D23D01"/>
    <w:rsid w:val="00D2448D"/>
    <w:rsid w:val="00D244E3"/>
    <w:rsid w:val="00D250DD"/>
    <w:rsid w:val="00D26041"/>
    <w:rsid w:val="00D261E2"/>
    <w:rsid w:val="00D26A28"/>
    <w:rsid w:val="00D27862"/>
    <w:rsid w:val="00D27960"/>
    <w:rsid w:val="00D301C8"/>
    <w:rsid w:val="00D30764"/>
    <w:rsid w:val="00D30C00"/>
    <w:rsid w:val="00D314FD"/>
    <w:rsid w:val="00D32A06"/>
    <w:rsid w:val="00D32C18"/>
    <w:rsid w:val="00D32DC5"/>
    <w:rsid w:val="00D33DC7"/>
    <w:rsid w:val="00D342EC"/>
    <w:rsid w:val="00D345A0"/>
    <w:rsid w:val="00D355D7"/>
    <w:rsid w:val="00D35925"/>
    <w:rsid w:val="00D36CB8"/>
    <w:rsid w:val="00D36E50"/>
    <w:rsid w:val="00D37C6A"/>
    <w:rsid w:val="00D37FDA"/>
    <w:rsid w:val="00D40206"/>
    <w:rsid w:val="00D40EAC"/>
    <w:rsid w:val="00D41879"/>
    <w:rsid w:val="00D41E49"/>
    <w:rsid w:val="00D425F6"/>
    <w:rsid w:val="00D4287A"/>
    <w:rsid w:val="00D440AC"/>
    <w:rsid w:val="00D44721"/>
    <w:rsid w:val="00D44F07"/>
    <w:rsid w:val="00D450D7"/>
    <w:rsid w:val="00D45D93"/>
    <w:rsid w:val="00D45EF7"/>
    <w:rsid w:val="00D46A2E"/>
    <w:rsid w:val="00D475C0"/>
    <w:rsid w:val="00D476C7"/>
    <w:rsid w:val="00D477FA"/>
    <w:rsid w:val="00D47AB0"/>
    <w:rsid w:val="00D50383"/>
    <w:rsid w:val="00D504AB"/>
    <w:rsid w:val="00D5073E"/>
    <w:rsid w:val="00D517DA"/>
    <w:rsid w:val="00D51847"/>
    <w:rsid w:val="00D51943"/>
    <w:rsid w:val="00D51CC1"/>
    <w:rsid w:val="00D52389"/>
    <w:rsid w:val="00D528F8"/>
    <w:rsid w:val="00D53596"/>
    <w:rsid w:val="00D54094"/>
    <w:rsid w:val="00D54632"/>
    <w:rsid w:val="00D549DC"/>
    <w:rsid w:val="00D54C0C"/>
    <w:rsid w:val="00D55547"/>
    <w:rsid w:val="00D5573C"/>
    <w:rsid w:val="00D55A21"/>
    <w:rsid w:val="00D55A7D"/>
    <w:rsid w:val="00D562E0"/>
    <w:rsid w:val="00D564BF"/>
    <w:rsid w:val="00D56733"/>
    <w:rsid w:val="00D56B66"/>
    <w:rsid w:val="00D572A7"/>
    <w:rsid w:val="00D57B0B"/>
    <w:rsid w:val="00D57E8E"/>
    <w:rsid w:val="00D60691"/>
    <w:rsid w:val="00D60C4B"/>
    <w:rsid w:val="00D61654"/>
    <w:rsid w:val="00D62017"/>
    <w:rsid w:val="00D62308"/>
    <w:rsid w:val="00D623BE"/>
    <w:rsid w:val="00D625DE"/>
    <w:rsid w:val="00D62851"/>
    <w:rsid w:val="00D63674"/>
    <w:rsid w:val="00D638E3"/>
    <w:rsid w:val="00D63994"/>
    <w:rsid w:val="00D63ABA"/>
    <w:rsid w:val="00D63B65"/>
    <w:rsid w:val="00D63FB9"/>
    <w:rsid w:val="00D6476C"/>
    <w:rsid w:val="00D64C17"/>
    <w:rsid w:val="00D65A98"/>
    <w:rsid w:val="00D66188"/>
    <w:rsid w:val="00D664D2"/>
    <w:rsid w:val="00D66526"/>
    <w:rsid w:val="00D665B3"/>
    <w:rsid w:val="00D67399"/>
    <w:rsid w:val="00D71C79"/>
    <w:rsid w:val="00D71F58"/>
    <w:rsid w:val="00D72296"/>
    <w:rsid w:val="00D72B23"/>
    <w:rsid w:val="00D72BB2"/>
    <w:rsid w:val="00D73446"/>
    <w:rsid w:val="00D73809"/>
    <w:rsid w:val="00D741F7"/>
    <w:rsid w:val="00D74591"/>
    <w:rsid w:val="00D750CA"/>
    <w:rsid w:val="00D764FA"/>
    <w:rsid w:val="00D76653"/>
    <w:rsid w:val="00D76680"/>
    <w:rsid w:val="00D7679A"/>
    <w:rsid w:val="00D76EF1"/>
    <w:rsid w:val="00D77050"/>
    <w:rsid w:val="00D7726B"/>
    <w:rsid w:val="00D7780A"/>
    <w:rsid w:val="00D77951"/>
    <w:rsid w:val="00D77D54"/>
    <w:rsid w:val="00D77E3E"/>
    <w:rsid w:val="00D801E0"/>
    <w:rsid w:val="00D803CA"/>
    <w:rsid w:val="00D804B9"/>
    <w:rsid w:val="00D816EF"/>
    <w:rsid w:val="00D8183C"/>
    <w:rsid w:val="00D819F6"/>
    <w:rsid w:val="00D823A7"/>
    <w:rsid w:val="00D8265B"/>
    <w:rsid w:val="00D8341E"/>
    <w:rsid w:val="00D835F8"/>
    <w:rsid w:val="00D839C6"/>
    <w:rsid w:val="00D83DBD"/>
    <w:rsid w:val="00D84B4A"/>
    <w:rsid w:val="00D8540A"/>
    <w:rsid w:val="00D85707"/>
    <w:rsid w:val="00D86104"/>
    <w:rsid w:val="00D86561"/>
    <w:rsid w:val="00D86BE6"/>
    <w:rsid w:val="00D86F60"/>
    <w:rsid w:val="00D86F97"/>
    <w:rsid w:val="00D8719A"/>
    <w:rsid w:val="00D90753"/>
    <w:rsid w:val="00D9084A"/>
    <w:rsid w:val="00D90AE5"/>
    <w:rsid w:val="00D91244"/>
    <w:rsid w:val="00D91496"/>
    <w:rsid w:val="00D91716"/>
    <w:rsid w:val="00D918D5"/>
    <w:rsid w:val="00D9246E"/>
    <w:rsid w:val="00D92712"/>
    <w:rsid w:val="00D92766"/>
    <w:rsid w:val="00D92E53"/>
    <w:rsid w:val="00D92F27"/>
    <w:rsid w:val="00D932D7"/>
    <w:rsid w:val="00D93787"/>
    <w:rsid w:val="00D94DB7"/>
    <w:rsid w:val="00D9545A"/>
    <w:rsid w:val="00D957CC"/>
    <w:rsid w:val="00D961F3"/>
    <w:rsid w:val="00D97DD2"/>
    <w:rsid w:val="00DA014B"/>
    <w:rsid w:val="00DA05BE"/>
    <w:rsid w:val="00DA1CA8"/>
    <w:rsid w:val="00DA248B"/>
    <w:rsid w:val="00DA24C7"/>
    <w:rsid w:val="00DA2854"/>
    <w:rsid w:val="00DA28A3"/>
    <w:rsid w:val="00DA2A57"/>
    <w:rsid w:val="00DA2B80"/>
    <w:rsid w:val="00DA324D"/>
    <w:rsid w:val="00DA4016"/>
    <w:rsid w:val="00DA405C"/>
    <w:rsid w:val="00DA41A6"/>
    <w:rsid w:val="00DA4623"/>
    <w:rsid w:val="00DA50E0"/>
    <w:rsid w:val="00DA5295"/>
    <w:rsid w:val="00DA53F6"/>
    <w:rsid w:val="00DA54F3"/>
    <w:rsid w:val="00DA58B9"/>
    <w:rsid w:val="00DA5EF5"/>
    <w:rsid w:val="00DA628F"/>
    <w:rsid w:val="00DA63C9"/>
    <w:rsid w:val="00DA6E33"/>
    <w:rsid w:val="00DA7314"/>
    <w:rsid w:val="00DA7968"/>
    <w:rsid w:val="00DA7B2F"/>
    <w:rsid w:val="00DA7DFF"/>
    <w:rsid w:val="00DB00C6"/>
    <w:rsid w:val="00DB07C5"/>
    <w:rsid w:val="00DB094F"/>
    <w:rsid w:val="00DB0ACF"/>
    <w:rsid w:val="00DB0C6D"/>
    <w:rsid w:val="00DB0E8C"/>
    <w:rsid w:val="00DB0EF9"/>
    <w:rsid w:val="00DB1015"/>
    <w:rsid w:val="00DB11A0"/>
    <w:rsid w:val="00DB219B"/>
    <w:rsid w:val="00DB256B"/>
    <w:rsid w:val="00DB2A06"/>
    <w:rsid w:val="00DB2D65"/>
    <w:rsid w:val="00DB2DB6"/>
    <w:rsid w:val="00DB3560"/>
    <w:rsid w:val="00DB3571"/>
    <w:rsid w:val="00DB46EC"/>
    <w:rsid w:val="00DB4A9C"/>
    <w:rsid w:val="00DB4C4A"/>
    <w:rsid w:val="00DB53E1"/>
    <w:rsid w:val="00DB5F0D"/>
    <w:rsid w:val="00DB69E4"/>
    <w:rsid w:val="00DB6FBF"/>
    <w:rsid w:val="00DB72C1"/>
    <w:rsid w:val="00DB73DA"/>
    <w:rsid w:val="00DB74A5"/>
    <w:rsid w:val="00DB74E0"/>
    <w:rsid w:val="00DB7A31"/>
    <w:rsid w:val="00DB7A86"/>
    <w:rsid w:val="00DC012B"/>
    <w:rsid w:val="00DC03B2"/>
    <w:rsid w:val="00DC05CB"/>
    <w:rsid w:val="00DC0671"/>
    <w:rsid w:val="00DC1249"/>
    <w:rsid w:val="00DC148C"/>
    <w:rsid w:val="00DC17BA"/>
    <w:rsid w:val="00DC1A75"/>
    <w:rsid w:val="00DC202F"/>
    <w:rsid w:val="00DC293C"/>
    <w:rsid w:val="00DC2BF8"/>
    <w:rsid w:val="00DC335C"/>
    <w:rsid w:val="00DC3D46"/>
    <w:rsid w:val="00DC4235"/>
    <w:rsid w:val="00DC44AE"/>
    <w:rsid w:val="00DC46A1"/>
    <w:rsid w:val="00DC497E"/>
    <w:rsid w:val="00DC4D22"/>
    <w:rsid w:val="00DC5242"/>
    <w:rsid w:val="00DC541A"/>
    <w:rsid w:val="00DC56E1"/>
    <w:rsid w:val="00DC5764"/>
    <w:rsid w:val="00DD085E"/>
    <w:rsid w:val="00DD0D23"/>
    <w:rsid w:val="00DD0FF6"/>
    <w:rsid w:val="00DD16BD"/>
    <w:rsid w:val="00DD170F"/>
    <w:rsid w:val="00DD1F92"/>
    <w:rsid w:val="00DD1FC0"/>
    <w:rsid w:val="00DD2478"/>
    <w:rsid w:val="00DD29C3"/>
    <w:rsid w:val="00DD2C26"/>
    <w:rsid w:val="00DD2E23"/>
    <w:rsid w:val="00DD302F"/>
    <w:rsid w:val="00DD3162"/>
    <w:rsid w:val="00DD3D08"/>
    <w:rsid w:val="00DD47FF"/>
    <w:rsid w:val="00DD497B"/>
    <w:rsid w:val="00DD513F"/>
    <w:rsid w:val="00DD5A53"/>
    <w:rsid w:val="00DD5A89"/>
    <w:rsid w:val="00DD5AF5"/>
    <w:rsid w:val="00DD5B07"/>
    <w:rsid w:val="00DD69A2"/>
    <w:rsid w:val="00DD6D8A"/>
    <w:rsid w:val="00DD6D8E"/>
    <w:rsid w:val="00DD7002"/>
    <w:rsid w:val="00DD7459"/>
    <w:rsid w:val="00DD7704"/>
    <w:rsid w:val="00DD773A"/>
    <w:rsid w:val="00DD798C"/>
    <w:rsid w:val="00DE0554"/>
    <w:rsid w:val="00DE0BDD"/>
    <w:rsid w:val="00DE282C"/>
    <w:rsid w:val="00DE3083"/>
    <w:rsid w:val="00DE3EB3"/>
    <w:rsid w:val="00DE47ED"/>
    <w:rsid w:val="00DE542F"/>
    <w:rsid w:val="00DE57B7"/>
    <w:rsid w:val="00DE5ABE"/>
    <w:rsid w:val="00DE768A"/>
    <w:rsid w:val="00DF059A"/>
    <w:rsid w:val="00DF0637"/>
    <w:rsid w:val="00DF0723"/>
    <w:rsid w:val="00DF1234"/>
    <w:rsid w:val="00DF1CF9"/>
    <w:rsid w:val="00DF283F"/>
    <w:rsid w:val="00DF2C39"/>
    <w:rsid w:val="00DF3951"/>
    <w:rsid w:val="00DF3A10"/>
    <w:rsid w:val="00DF3B0C"/>
    <w:rsid w:val="00DF4074"/>
    <w:rsid w:val="00DF4147"/>
    <w:rsid w:val="00DF477B"/>
    <w:rsid w:val="00DF4E70"/>
    <w:rsid w:val="00DF5733"/>
    <w:rsid w:val="00DF5800"/>
    <w:rsid w:val="00DF58BF"/>
    <w:rsid w:val="00DF68B5"/>
    <w:rsid w:val="00DF6ECB"/>
    <w:rsid w:val="00DF766A"/>
    <w:rsid w:val="00E00251"/>
    <w:rsid w:val="00E008A3"/>
    <w:rsid w:val="00E027BF"/>
    <w:rsid w:val="00E02904"/>
    <w:rsid w:val="00E02DC2"/>
    <w:rsid w:val="00E032A9"/>
    <w:rsid w:val="00E03304"/>
    <w:rsid w:val="00E033CA"/>
    <w:rsid w:val="00E034C3"/>
    <w:rsid w:val="00E03DF1"/>
    <w:rsid w:val="00E0464B"/>
    <w:rsid w:val="00E047B3"/>
    <w:rsid w:val="00E04AD5"/>
    <w:rsid w:val="00E05C2A"/>
    <w:rsid w:val="00E05DCB"/>
    <w:rsid w:val="00E06108"/>
    <w:rsid w:val="00E061BF"/>
    <w:rsid w:val="00E06B96"/>
    <w:rsid w:val="00E06BD2"/>
    <w:rsid w:val="00E06F47"/>
    <w:rsid w:val="00E07398"/>
    <w:rsid w:val="00E075AB"/>
    <w:rsid w:val="00E07E57"/>
    <w:rsid w:val="00E07EF8"/>
    <w:rsid w:val="00E10B62"/>
    <w:rsid w:val="00E11411"/>
    <w:rsid w:val="00E1152E"/>
    <w:rsid w:val="00E1198B"/>
    <w:rsid w:val="00E12576"/>
    <w:rsid w:val="00E12A57"/>
    <w:rsid w:val="00E12B3E"/>
    <w:rsid w:val="00E12E1A"/>
    <w:rsid w:val="00E12EC1"/>
    <w:rsid w:val="00E13197"/>
    <w:rsid w:val="00E13B18"/>
    <w:rsid w:val="00E14417"/>
    <w:rsid w:val="00E14C25"/>
    <w:rsid w:val="00E16108"/>
    <w:rsid w:val="00E162A8"/>
    <w:rsid w:val="00E1662A"/>
    <w:rsid w:val="00E1725C"/>
    <w:rsid w:val="00E20157"/>
    <w:rsid w:val="00E21A8C"/>
    <w:rsid w:val="00E224C0"/>
    <w:rsid w:val="00E225B7"/>
    <w:rsid w:val="00E23795"/>
    <w:rsid w:val="00E23EB1"/>
    <w:rsid w:val="00E24336"/>
    <w:rsid w:val="00E2515D"/>
    <w:rsid w:val="00E2528F"/>
    <w:rsid w:val="00E2578B"/>
    <w:rsid w:val="00E25887"/>
    <w:rsid w:val="00E25C41"/>
    <w:rsid w:val="00E25F20"/>
    <w:rsid w:val="00E26147"/>
    <w:rsid w:val="00E2652D"/>
    <w:rsid w:val="00E26557"/>
    <w:rsid w:val="00E27605"/>
    <w:rsid w:val="00E27D11"/>
    <w:rsid w:val="00E303CB"/>
    <w:rsid w:val="00E30803"/>
    <w:rsid w:val="00E30C77"/>
    <w:rsid w:val="00E30E53"/>
    <w:rsid w:val="00E31B56"/>
    <w:rsid w:val="00E32AE0"/>
    <w:rsid w:val="00E32B2A"/>
    <w:rsid w:val="00E32BD4"/>
    <w:rsid w:val="00E32E42"/>
    <w:rsid w:val="00E333E7"/>
    <w:rsid w:val="00E33410"/>
    <w:rsid w:val="00E339C3"/>
    <w:rsid w:val="00E33FEC"/>
    <w:rsid w:val="00E34374"/>
    <w:rsid w:val="00E34BCD"/>
    <w:rsid w:val="00E35637"/>
    <w:rsid w:val="00E35CFA"/>
    <w:rsid w:val="00E35D69"/>
    <w:rsid w:val="00E3641A"/>
    <w:rsid w:val="00E3730B"/>
    <w:rsid w:val="00E37480"/>
    <w:rsid w:val="00E37BD5"/>
    <w:rsid w:val="00E40489"/>
    <w:rsid w:val="00E4087F"/>
    <w:rsid w:val="00E40F31"/>
    <w:rsid w:val="00E41074"/>
    <w:rsid w:val="00E41A3B"/>
    <w:rsid w:val="00E41C98"/>
    <w:rsid w:val="00E42313"/>
    <w:rsid w:val="00E423C7"/>
    <w:rsid w:val="00E42B41"/>
    <w:rsid w:val="00E42DDC"/>
    <w:rsid w:val="00E434C5"/>
    <w:rsid w:val="00E43535"/>
    <w:rsid w:val="00E437E1"/>
    <w:rsid w:val="00E44307"/>
    <w:rsid w:val="00E44DE7"/>
    <w:rsid w:val="00E44E44"/>
    <w:rsid w:val="00E44FDC"/>
    <w:rsid w:val="00E45507"/>
    <w:rsid w:val="00E459FB"/>
    <w:rsid w:val="00E45AC5"/>
    <w:rsid w:val="00E4617D"/>
    <w:rsid w:val="00E46626"/>
    <w:rsid w:val="00E4662A"/>
    <w:rsid w:val="00E4693A"/>
    <w:rsid w:val="00E4765F"/>
    <w:rsid w:val="00E47760"/>
    <w:rsid w:val="00E479F4"/>
    <w:rsid w:val="00E47EB2"/>
    <w:rsid w:val="00E50353"/>
    <w:rsid w:val="00E50B13"/>
    <w:rsid w:val="00E50B53"/>
    <w:rsid w:val="00E50F4A"/>
    <w:rsid w:val="00E51090"/>
    <w:rsid w:val="00E51C85"/>
    <w:rsid w:val="00E51F71"/>
    <w:rsid w:val="00E52844"/>
    <w:rsid w:val="00E5286B"/>
    <w:rsid w:val="00E52F15"/>
    <w:rsid w:val="00E5346E"/>
    <w:rsid w:val="00E54184"/>
    <w:rsid w:val="00E54CC0"/>
    <w:rsid w:val="00E5514D"/>
    <w:rsid w:val="00E56020"/>
    <w:rsid w:val="00E565A0"/>
    <w:rsid w:val="00E575E6"/>
    <w:rsid w:val="00E578FE"/>
    <w:rsid w:val="00E57F58"/>
    <w:rsid w:val="00E601B6"/>
    <w:rsid w:val="00E602E6"/>
    <w:rsid w:val="00E60520"/>
    <w:rsid w:val="00E60EDB"/>
    <w:rsid w:val="00E61DD9"/>
    <w:rsid w:val="00E620AC"/>
    <w:rsid w:val="00E62A08"/>
    <w:rsid w:val="00E63473"/>
    <w:rsid w:val="00E64F45"/>
    <w:rsid w:val="00E65367"/>
    <w:rsid w:val="00E65664"/>
    <w:rsid w:val="00E65BE1"/>
    <w:rsid w:val="00E66A40"/>
    <w:rsid w:val="00E66AE9"/>
    <w:rsid w:val="00E66CD3"/>
    <w:rsid w:val="00E66D56"/>
    <w:rsid w:val="00E6708F"/>
    <w:rsid w:val="00E67213"/>
    <w:rsid w:val="00E67229"/>
    <w:rsid w:val="00E67346"/>
    <w:rsid w:val="00E678A9"/>
    <w:rsid w:val="00E67BD1"/>
    <w:rsid w:val="00E67D26"/>
    <w:rsid w:val="00E702F7"/>
    <w:rsid w:val="00E70461"/>
    <w:rsid w:val="00E707D9"/>
    <w:rsid w:val="00E708F2"/>
    <w:rsid w:val="00E7128E"/>
    <w:rsid w:val="00E71569"/>
    <w:rsid w:val="00E718BA"/>
    <w:rsid w:val="00E7202D"/>
    <w:rsid w:val="00E72220"/>
    <w:rsid w:val="00E72741"/>
    <w:rsid w:val="00E72960"/>
    <w:rsid w:val="00E72AA5"/>
    <w:rsid w:val="00E72FB1"/>
    <w:rsid w:val="00E73F00"/>
    <w:rsid w:val="00E741CD"/>
    <w:rsid w:val="00E749A0"/>
    <w:rsid w:val="00E7588D"/>
    <w:rsid w:val="00E75A70"/>
    <w:rsid w:val="00E76366"/>
    <w:rsid w:val="00E7645B"/>
    <w:rsid w:val="00E80168"/>
    <w:rsid w:val="00E80528"/>
    <w:rsid w:val="00E80A48"/>
    <w:rsid w:val="00E80D5A"/>
    <w:rsid w:val="00E80F8A"/>
    <w:rsid w:val="00E810FC"/>
    <w:rsid w:val="00E81F07"/>
    <w:rsid w:val="00E82193"/>
    <w:rsid w:val="00E8223E"/>
    <w:rsid w:val="00E82743"/>
    <w:rsid w:val="00E827F7"/>
    <w:rsid w:val="00E82950"/>
    <w:rsid w:val="00E82DC7"/>
    <w:rsid w:val="00E83D30"/>
    <w:rsid w:val="00E841C6"/>
    <w:rsid w:val="00E8420A"/>
    <w:rsid w:val="00E84223"/>
    <w:rsid w:val="00E84A72"/>
    <w:rsid w:val="00E84AA9"/>
    <w:rsid w:val="00E85AE1"/>
    <w:rsid w:val="00E861D0"/>
    <w:rsid w:val="00E864A0"/>
    <w:rsid w:val="00E864D9"/>
    <w:rsid w:val="00E86586"/>
    <w:rsid w:val="00E86835"/>
    <w:rsid w:val="00E86968"/>
    <w:rsid w:val="00E87120"/>
    <w:rsid w:val="00E872EF"/>
    <w:rsid w:val="00E87AFB"/>
    <w:rsid w:val="00E87C76"/>
    <w:rsid w:val="00E90303"/>
    <w:rsid w:val="00E9059A"/>
    <w:rsid w:val="00E91102"/>
    <w:rsid w:val="00E916DF"/>
    <w:rsid w:val="00E91761"/>
    <w:rsid w:val="00E91986"/>
    <w:rsid w:val="00E91C13"/>
    <w:rsid w:val="00E922AA"/>
    <w:rsid w:val="00E92925"/>
    <w:rsid w:val="00E92BD3"/>
    <w:rsid w:val="00E93286"/>
    <w:rsid w:val="00E938D2"/>
    <w:rsid w:val="00E939ED"/>
    <w:rsid w:val="00E93DB0"/>
    <w:rsid w:val="00E940B2"/>
    <w:rsid w:val="00E943A2"/>
    <w:rsid w:val="00E94400"/>
    <w:rsid w:val="00E9466C"/>
    <w:rsid w:val="00E9476F"/>
    <w:rsid w:val="00E9528A"/>
    <w:rsid w:val="00E9551F"/>
    <w:rsid w:val="00E95621"/>
    <w:rsid w:val="00E95C39"/>
    <w:rsid w:val="00E95F21"/>
    <w:rsid w:val="00E96EB7"/>
    <w:rsid w:val="00E97352"/>
    <w:rsid w:val="00E97404"/>
    <w:rsid w:val="00E97BFD"/>
    <w:rsid w:val="00EA00EC"/>
    <w:rsid w:val="00EA05F4"/>
    <w:rsid w:val="00EA06AD"/>
    <w:rsid w:val="00EA0A4A"/>
    <w:rsid w:val="00EA177A"/>
    <w:rsid w:val="00EA17A5"/>
    <w:rsid w:val="00EA185E"/>
    <w:rsid w:val="00EA2612"/>
    <w:rsid w:val="00EA272E"/>
    <w:rsid w:val="00EA2AC6"/>
    <w:rsid w:val="00EA305E"/>
    <w:rsid w:val="00EA3451"/>
    <w:rsid w:val="00EA3C60"/>
    <w:rsid w:val="00EA452B"/>
    <w:rsid w:val="00EA4C8D"/>
    <w:rsid w:val="00EA532B"/>
    <w:rsid w:val="00EA5CE6"/>
    <w:rsid w:val="00EA5E7B"/>
    <w:rsid w:val="00EA6436"/>
    <w:rsid w:val="00EA695A"/>
    <w:rsid w:val="00EA7BA3"/>
    <w:rsid w:val="00EA7D62"/>
    <w:rsid w:val="00EA7FA2"/>
    <w:rsid w:val="00EB01BB"/>
    <w:rsid w:val="00EB03DE"/>
    <w:rsid w:val="00EB2D22"/>
    <w:rsid w:val="00EB33E6"/>
    <w:rsid w:val="00EB3609"/>
    <w:rsid w:val="00EB3825"/>
    <w:rsid w:val="00EB3AA9"/>
    <w:rsid w:val="00EB3F4B"/>
    <w:rsid w:val="00EB407A"/>
    <w:rsid w:val="00EB4166"/>
    <w:rsid w:val="00EB42CC"/>
    <w:rsid w:val="00EB4B47"/>
    <w:rsid w:val="00EB52CB"/>
    <w:rsid w:val="00EB5C49"/>
    <w:rsid w:val="00EB6659"/>
    <w:rsid w:val="00EB6BF2"/>
    <w:rsid w:val="00EB6E5B"/>
    <w:rsid w:val="00EB7184"/>
    <w:rsid w:val="00EB71CA"/>
    <w:rsid w:val="00EC00D4"/>
    <w:rsid w:val="00EC0352"/>
    <w:rsid w:val="00EC0612"/>
    <w:rsid w:val="00EC1042"/>
    <w:rsid w:val="00EC11E9"/>
    <w:rsid w:val="00EC143D"/>
    <w:rsid w:val="00EC430A"/>
    <w:rsid w:val="00EC4A1A"/>
    <w:rsid w:val="00EC530C"/>
    <w:rsid w:val="00EC53CA"/>
    <w:rsid w:val="00EC55DD"/>
    <w:rsid w:val="00EC59E4"/>
    <w:rsid w:val="00EC5B05"/>
    <w:rsid w:val="00EC5D2C"/>
    <w:rsid w:val="00EC6B74"/>
    <w:rsid w:val="00EC6C99"/>
    <w:rsid w:val="00EC712B"/>
    <w:rsid w:val="00EC713F"/>
    <w:rsid w:val="00EC76D2"/>
    <w:rsid w:val="00ED028D"/>
    <w:rsid w:val="00ED0313"/>
    <w:rsid w:val="00ED0DC5"/>
    <w:rsid w:val="00ED1373"/>
    <w:rsid w:val="00ED1490"/>
    <w:rsid w:val="00ED1880"/>
    <w:rsid w:val="00ED1ECC"/>
    <w:rsid w:val="00ED1FD0"/>
    <w:rsid w:val="00ED2077"/>
    <w:rsid w:val="00ED240C"/>
    <w:rsid w:val="00ED2ABE"/>
    <w:rsid w:val="00ED366F"/>
    <w:rsid w:val="00ED3AE8"/>
    <w:rsid w:val="00ED4006"/>
    <w:rsid w:val="00ED42FA"/>
    <w:rsid w:val="00ED4390"/>
    <w:rsid w:val="00ED5742"/>
    <w:rsid w:val="00ED579E"/>
    <w:rsid w:val="00ED6C87"/>
    <w:rsid w:val="00ED7762"/>
    <w:rsid w:val="00ED792A"/>
    <w:rsid w:val="00ED7A65"/>
    <w:rsid w:val="00ED7CD8"/>
    <w:rsid w:val="00EE0041"/>
    <w:rsid w:val="00EE004A"/>
    <w:rsid w:val="00EE0F83"/>
    <w:rsid w:val="00EE111D"/>
    <w:rsid w:val="00EE1BE1"/>
    <w:rsid w:val="00EE1F60"/>
    <w:rsid w:val="00EE245D"/>
    <w:rsid w:val="00EE2601"/>
    <w:rsid w:val="00EE3697"/>
    <w:rsid w:val="00EE3798"/>
    <w:rsid w:val="00EE4095"/>
    <w:rsid w:val="00EE40D4"/>
    <w:rsid w:val="00EE42A3"/>
    <w:rsid w:val="00EE4F95"/>
    <w:rsid w:val="00EE5089"/>
    <w:rsid w:val="00EE5217"/>
    <w:rsid w:val="00EE5AAA"/>
    <w:rsid w:val="00EE5F26"/>
    <w:rsid w:val="00EE61DA"/>
    <w:rsid w:val="00EE6252"/>
    <w:rsid w:val="00EE6670"/>
    <w:rsid w:val="00EE7743"/>
    <w:rsid w:val="00EE7914"/>
    <w:rsid w:val="00EE7FD1"/>
    <w:rsid w:val="00EF0732"/>
    <w:rsid w:val="00EF0B33"/>
    <w:rsid w:val="00EF0CF0"/>
    <w:rsid w:val="00EF0E0A"/>
    <w:rsid w:val="00EF1855"/>
    <w:rsid w:val="00EF1F49"/>
    <w:rsid w:val="00EF2064"/>
    <w:rsid w:val="00EF2742"/>
    <w:rsid w:val="00EF2924"/>
    <w:rsid w:val="00EF31EC"/>
    <w:rsid w:val="00EF390F"/>
    <w:rsid w:val="00EF4239"/>
    <w:rsid w:val="00EF4A66"/>
    <w:rsid w:val="00EF4B07"/>
    <w:rsid w:val="00EF4E79"/>
    <w:rsid w:val="00EF4EE1"/>
    <w:rsid w:val="00EF5EE1"/>
    <w:rsid w:val="00EF6237"/>
    <w:rsid w:val="00EF708B"/>
    <w:rsid w:val="00EF720B"/>
    <w:rsid w:val="00EF7EF6"/>
    <w:rsid w:val="00F00407"/>
    <w:rsid w:val="00F0067E"/>
    <w:rsid w:val="00F00892"/>
    <w:rsid w:val="00F00923"/>
    <w:rsid w:val="00F00939"/>
    <w:rsid w:val="00F0094A"/>
    <w:rsid w:val="00F01057"/>
    <w:rsid w:val="00F01453"/>
    <w:rsid w:val="00F0162D"/>
    <w:rsid w:val="00F0295D"/>
    <w:rsid w:val="00F02FA9"/>
    <w:rsid w:val="00F03957"/>
    <w:rsid w:val="00F03EC8"/>
    <w:rsid w:val="00F043EF"/>
    <w:rsid w:val="00F04E24"/>
    <w:rsid w:val="00F05042"/>
    <w:rsid w:val="00F05A15"/>
    <w:rsid w:val="00F066C1"/>
    <w:rsid w:val="00F0732D"/>
    <w:rsid w:val="00F0762E"/>
    <w:rsid w:val="00F07690"/>
    <w:rsid w:val="00F07712"/>
    <w:rsid w:val="00F07777"/>
    <w:rsid w:val="00F078EB"/>
    <w:rsid w:val="00F07C3B"/>
    <w:rsid w:val="00F07E1D"/>
    <w:rsid w:val="00F07F64"/>
    <w:rsid w:val="00F10689"/>
    <w:rsid w:val="00F1068C"/>
    <w:rsid w:val="00F10F05"/>
    <w:rsid w:val="00F110BE"/>
    <w:rsid w:val="00F110F2"/>
    <w:rsid w:val="00F113F6"/>
    <w:rsid w:val="00F11468"/>
    <w:rsid w:val="00F115A6"/>
    <w:rsid w:val="00F11802"/>
    <w:rsid w:val="00F11DEB"/>
    <w:rsid w:val="00F11EEC"/>
    <w:rsid w:val="00F126EF"/>
    <w:rsid w:val="00F12956"/>
    <w:rsid w:val="00F12DC1"/>
    <w:rsid w:val="00F12E48"/>
    <w:rsid w:val="00F138AD"/>
    <w:rsid w:val="00F13E48"/>
    <w:rsid w:val="00F13E63"/>
    <w:rsid w:val="00F144D4"/>
    <w:rsid w:val="00F14CC0"/>
    <w:rsid w:val="00F1578D"/>
    <w:rsid w:val="00F15D66"/>
    <w:rsid w:val="00F162F4"/>
    <w:rsid w:val="00F1679D"/>
    <w:rsid w:val="00F16ADC"/>
    <w:rsid w:val="00F17169"/>
    <w:rsid w:val="00F17365"/>
    <w:rsid w:val="00F17DD8"/>
    <w:rsid w:val="00F17E7F"/>
    <w:rsid w:val="00F20AA5"/>
    <w:rsid w:val="00F20AE3"/>
    <w:rsid w:val="00F20B12"/>
    <w:rsid w:val="00F20EC2"/>
    <w:rsid w:val="00F21098"/>
    <w:rsid w:val="00F214BD"/>
    <w:rsid w:val="00F215C8"/>
    <w:rsid w:val="00F217F6"/>
    <w:rsid w:val="00F2193A"/>
    <w:rsid w:val="00F21FA7"/>
    <w:rsid w:val="00F22090"/>
    <w:rsid w:val="00F2251D"/>
    <w:rsid w:val="00F23022"/>
    <w:rsid w:val="00F23148"/>
    <w:rsid w:val="00F233AE"/>
    <w:rsid w:val="00F234E8"/>
    <w:rsid w:val="00F24CB7"/>
    <w:rsid w:val="00F25A94"/>
    <w:rsid w:val="00F25BCF"/>
    <w:rsid w:val="00F262A2"/>
    <w:rsid w:val="00F26722"/>
    <w:rsid w:val="00F26AA2"/>
    <w:rsid w:val="00F26E4B"/>
    <w:rsid w:val="00F27481"/>
    <w:rsid w:val="00F27ADB"/>
    <w:rsid w:val="00F3105F"/>
    <w:rsid w:val="00F31143"/>
    <w:rsid w:val="00F314F9"/>
    <w:rsid w:val="00F32D89"/>
    <w:rsid w:val="00F32EAD"/>
    <w:rsid w:val="00F33633"/>
    <w:rsid w:val="00F33967"/>
    <w:rsid w:val="00F33BBB"/>
    <w:rsid w:val="00F33C4C"/>
    <w:rsid w:val="00F342FC"/>
    <w:rsid w:val="00F348F3"/>
    <w:rsid w:val="00F34B52"/>
    <w:rsid w:val="00F34FEE"/>
    <w:rsid w:val="00F35171"/>
    <w:rsid w:val="00F35553"/>
    <w:rsid w:val="00F36105"/>
    <w:rsid w:val="00F36214"/>
    <w:rsid w:val="00F36EE1"/>
    <w:rsid w:val="00F37116"/>
    <w:rsid w:val="00F3726F"/>
    <w:rsid w:val="00F37298"/>
    <w:rsid w:val="00F37DE4"/>
    <w:rsid w:val="00F37FD2"/>
    <w:rsid w:val="00F40200"/>
    <w:rsid w:val="00F403AF"/>
    <w:rsid w:val="00F4176C"/>
    <w:rsid w:val="00F418CB"/>
    <w:rsid w:val="00F41EA7"/>
    <w:rsid w:val="00F422FF"/>
    <w:rsid w:val="00F4248F"/>
    <w:rsid w:val="00F4252A"/>
    <w:rsid w:val="00F42A2C"/>
    <w:rsid w:val="00F4325F"/>
    <w:rsid w:val="00F433C1"/>
    <w:rsid w:val="00F43CB5"/>
    <w:rsid w:val="00F44400"/>
    <w:rsid w:val="00F452E8"/>
    <w:rsid w:val="00F4593E"/>
    <w:rsid w:val="00F46317"/>
    <w:rsid w:val="00F46CFA"/>
    <w:rsid w:val="00F46ED9"/>
    <w:rsid w:val="00F46FD1"/>
    <w:rsid w:val="00F4790A"/>
    <w:rsid w:val="00F47C3E"/>
    <w:rsid w:val="00F47D4C"/>
    <w:rsid w:val="00F50476"/>
    <w:rsid w:val="00F506D1"/>
    <w:rsid w:val="00F5077A"/>
    <w:rsid w:val="00F509EF"/>
    <w:rsid w:val="00F51FF5"/>
    <w:rsid w:val="00F51FFC"/>
    <w:rsid w:val="00F5258D"/>
    <w:rsid w:val="00F52727"/>
    <w:rsid w:val="00F527DC"/>
    <w:rsid w:val="00F52968"/>
    <w:rsid w:val="00F52B77"/>
    <w:rsid w:val="00F52CCD"/>
    <w:rsid w:val="00F53125"/>
    <w:rsid w:val="00F532A3"/>
    <w:rsid w:val="00F535DE"/>
    <w:rsid w:val="00F53790"/>
    <w:rsid w:val="00F53B5E"/>
    <w:rsid w:val="00F53D2B"/>
    <w:rsid w:val="00F53E9A"/>
    <w:rsid w:val="00F53FD1"/>
    <w:rsid w:val="00F543D2"/>
    <w:rsid w:val="00F54409"/>
    <w:rsid w:val="00F54459"/>
    <w:rsid w:val="00F548EC"/>
    <w:rsid w:val="00F54E7A"/>
    <w:rsid w:val="00F558CA"/>
    <w:rsid w:val="00F55941"/>
    <w:rsid w:val="00F55B69"/>
    <w:rsid w:val="00F55CC5"/>
    <w:rsid w:val="00F55E3E"/>
    <w:rsid w:val="00F55FE8"/>
    <w:rsid w:val="00F56DC8"/>
    <w:rsid w:val="00F56F72"/>
    <w:rsid w:val="00F570C3"/>
    <w:rsid w:val="00F5739D"/>
    <w:rsid w:val="00F6010C"/>
    <w:rsid w:val="00F60151"/>
    <w:rsid w:val="00F603D5"/>
    <w:rsid w:val="00F60847"/>
    <w:rsid w:val="00F60BCF"/>
    <w:rsid w:val="00F62352"/>
    <w:rsid w:val="00F624DB"/>
    <w:rsid w:val="00F6308F"/>
    <w:rsid w:val="00F634F7"/>
    <w:rsid w:val="00F6399C"/>
    <w:rsid w:val="00F63C74"/>
    <w:rsid w:val="00F64536"/>
    <w:rsid w:val="00F64905"/>
    <w:rsid w:val="00F64F77"/>
    <w:rsid w:val="00F64F92"/>
    <w:rsid w:val="00F651DF"/>
    <w:rsid w:val="00F65277"/>
    <w:rsid w:val="00F65A95"/>
    <w:rsid w:val="00F667B3"/>
    <w:rsid w:val="00F67179"/>
    <w:rsid w:val="00F671FB"/>
    <w:rsid w:val="00F6736C"/>
    <w:rsid w:val="00F67972"/>
    <w:rsid w:val="00F7029D"/>
    <w:rsid w:val="00F7094D"/>
    <w:rsid w:val="00F709B7"/>
    <w:rsid w:val="00F70CD9"/>
    <w:rsid w:val="00F70CF2"/>
    <w:rsid w:val="00F713B7"/>
    <w:rsid w:val="00F71C76"/>
    <w:rsid w:val="00F727DA"/>
    <w:rsid w:val="00F72AAD"/>
    <w:rsid w:val="00F72E25"/>
    <w:rsid w:val="00F7302C"/>
    <w:rsid w:val="00F735D9"/>
    <w:rsid w:val="00F73D90"/>
    <w:rsid w:val="00F7462C"/>
    <w:rsid w:val="00F74AB7"/>
    <w:rsid w:val="00F74B5F"/>
    <w:rsid w:val="00F74C8D"/>
    <w:rsid w:val="00F7521B"/>
    <w:rsid w:val="00F7522A"/>
    <w:rsid w:val="00F7553E"/>
    <w:rsid w:val="00F755B6"/>
    <w:rsid w:val="00F75B65"/>
    <w:rsid w:val="00F7642E"/>
    <w:rsid w:val="00F764E0"/>
    <w:rsid w:val="00F76C66"/>
    <w:rsid w:val="00F777B2"/>
    <w:rsid w:val="00F778D8"/>
    <w:rsid w:val="00F77998"/>
    <w:rsid w:val="00F8005F"/>
    <w:rsid w:val="00F814EA"/>
    <w:rsid w:val="00F817EF"/>
    <w:rsid w:val="00F81BE7"/>
    <w:rsid w:val="00F82C8A"/>
    <w:rsid w:val="00F83140"/>
    <w:rsid w:val="00F834C7"/>
    <w:rsid w:val="00F834CF"/>
    <w:rsid w:val="00F8373A"/>
    <w:rsid w:val="00F83A26"/>
    <w:rsid w:val="00F8422E"/>
    <w:rsid w:val="00F8441C"/>
    <w:rsid w:val="00F8481C"/>
    <w:rsid w:val="00F8516D"/>
    <w:rsid w:val="00F851AB"/>
    <w:rsid w:val="00F854DD"/>
    <w:rsid w:val="00F85901"/>
    <w:rsid w:val="00F85E33"/>
    <w:rsid w:val="00F8621C"/>
    <w:rsid w:val="00F86514"/>
    <w:rsid w:val="00F869C9"/>
    <w:rsid w:val="00F86F07"/>
    <w:rsid w:val="00F900FD"/>
    <w:rsid w:val="00F90298"/>
    <w:rsid w:val="00F90376"/>
    <w:rsid w:val="00F90BEE"/>
    <w:rsid w:val="00F90F27"/>
    <w:rsid w:val="00F91D7E"/>
    <w:rsid w:val="00F9202D"/>
    <w:rsid w:val="00F92097"/>
    <w:rsid w:val="00F92AF7"/>
    <w:rsid w:val="00F92FCF"/>
    <w:rsid w:val="00F9360F"/>
    <w:rsid w:val="00F94027"/>
    <w:rsid w:val="00F94E62"/>
    <w:rsid w:val="00F9514C"/>
    <w:rsid w:val="00F96228"/>
    <w:rsid w:val="00F96595"/>
    <w:rsid w:val="00F97278"/>
    <w:rsid w:val="00F97A7D"/>
    <w:rsid w:val="00F97DF6"/>
    <w:rsid w:val="00FA006F"/>
    <w:rsid w:val="00FA0185"/>
    <w:rsid w:val="00FA03E2"/>
    <w:rsid w:val="00FA0674"/>
    <w:rsid w:val="00FA0E5F"/>
    <w:rsid w:val="00FA1403"/>
    <w:rsid w:val="00FA1C9B"/>
    <w:rsid w:val="00FA2BA4"/>
    <w:rsid w:val="00FA2EEC"/>
    <w:rsid w:val="00FA35C0"/>
    <w:rsid w:val="00FA3723"/>
    <w:rsid w:val="00FA3EB5"/>
    <w:rsid w:val="00FA50D5"/>
    <w:rsid w:val="00FA5474"/>
    <w:rsid w:val="00FA6B8D"/>
    <w:rsid w:val="00FA6BCF"/>
    <w:rsid w:val="00FA6C98"/>
    <w:rsid w:val="00FA7031"/>
    <w:rsid w:val="00FA780A"/>
    <w:rsid w:val="00FB009C"/>
    <w:rsid w:val="00FB0BD9"/>
    <w:rsid w:val="00FB1036"/>
    <w:rsid w:val="00FB135E"/>
    <w:rsid w:val="00FB13A0"/>
    <w:rsid w:val="00FB178B"/>
    <w:rsid w:val="00FB2592"/>
    <w:rsid w:val="00FB2FA8"/>
    <w:rsid w:val="00FB3264"/>
    <w:rsid w:val="00FB3395"/>
    <w:rsid w:val="00FB35E3"/>
    <w:rsid w:val="00FB3710"/>
    <w:rsid w:val="00FB3723"/>
    <w:rsid w:val="00FB3B15"/>
    <w:rsid w:val="00FB3FAE"/>
    <w:rsid w:val="00FB41A6"/>
    <w:rsid w:val="00FB44B2"/>
    <w:rsid w:val="00FB4617"/>
    <w:rsid w:val="00FB4905"/>
    <w:rsid w:val="00FB5121"/>
    <w:rsid w:val="00FB52DF"/>
    <w:rsid w:val="00FB5EA9"/>
    <w:rsid w:val="00FB685E"/>
    <w:rsid w:val="00FB6B56"/>
    <w:rsid w:val="00FB7BC9"/>
    <w:rsid w:val="00FB7E51"/>
    <w:rsid w:val="00FC0977"/>
    <w:rsid w:val="00FC0FC3"/>
    <w:rsid w:val="00FC18E8"/>
    <w:rsid w:val="00FC1C15"/>
    <w:rsid w:val="00FC2044"/>
    <w:rsid w:val="00FC2059"/>
    <w:rsid w:val="00FC2146"/>
    <w:rsid w:val="00FC2681"/>
    <w:rsid w:val="00FC2A9C"/>
    <w:rsid w:val="00FC31E1"/>
    <w:rsid w:val="00FC3DD8"/>
    <w:rsid w:val="00FC3E62"/>
    <w:rsid w:val="00FC4331"/>
    <w:rsid w:val="00FC4D4B"/>
    <w:rsid w:val="00FC4EF7"/>
    <w:rsid w:val="00FC5007"/>
    <w:rsid w:val="00FC520D"/>
    <w:rsid w:val="00FC5674"/>
    <w:rsid w:val="00FC64D4"/>
    <w:rsid w:val="00FC65F2"/>
    <w:rsid w:val="00FC6956"/>
    <w:rsid w:val="00FC6BEE"/>
    <w:rsid w:val="00FC6D93"/>
    <w:rsid w:val="00FC6DE5"/>
    <w:rsid w:val="00FC704F"/>
    <w:rsid w:val="00FC7A04"/>
    <w:rsid w:val="00FD0258"/>
    <w:rsid w:val="00FD0513"/>
    <w:rsid w:val="00FD14E7"/>
    <w:rsid w:val="00FD17C3"/>
    <w:rsid w:val="00FD18EE"/>
    <w:rsid w:val="00FD1B8F"/>
    <w:rsid w:val="00FD24E5"/>
    <w:rsid w:val="00FD251E"/>
    <w:rsid w:val="00FD2C67"/>
    <w:rsid w:val="00FD2DF7"/>
    <w:rsid w:val="00FD3040"/>
    <w:rsid w:val="00FD3041"/>
    <w:rsid w:val="00FD33FC"/>
    <w:rsid w:val="00FD36A0"/>
    <w:rsid w:val="00FD38A4"/>
    <w:rsid w:val="00FD563D"/>
    <w:rsid w:val="00FD56F3"/>
    <w:rsid w:val="00FD5B0C"/>
    <w:rsid w:val="00FD5E63"/>
    <w:rsid w:val="00FD608D"/>
    <w:rsid w:val="00FD6122"/>
    <w:rsid w:val="00FD65A8"/>
    <w:rsid w:val="00FD77FE"/>
    <w:rsid w:val="00FE01F2"/>
    <w:rsid w:val="00FE0659"/>
    <w:rsid w:val="00FE0CB6"/>
    <w:rsid w:val="00FE1B78"/>
    <w:rsid w:val="00FE213D"/>
    <w:rsid w:val="00FE21D1"/>
    <w:rsid w:val="00FE27DB"/>
    <w:rsid w:val="00FE27F0"/>
    <w:rsid w:val="00FE337C"/>
    <w:rsid w:val="00FE361E"/>
    <w:rsid w:val="00FE367C"/>
    <w:rsid w:val="00FE3A9F"/>
    <w:rsid w:val="00FE3EE3"/>
    <w:rsid w:val="00FE50BC"/>
    <w:rsid w:val="00FE5221"/>
    <w:rsid w:val="00FE5BD4"/>
    <w:rsid w:val="00FE6694"/>
    <w:rsid w:val="00FE67B2"/>
    <w:rsid w:val="00FE6BEF"/>
    <w:rsid w:val="00FE6CC3"/>
    <w:rsid w:val="00FE6E17"/>
    <w:rsid w:val="00FE6F55"/>
    <w:rsid w:val="00FE73C8"/>
    <w:rsid w:val="00FE75B1"/>
    <w:rsid w:val="00FE7946"/>
    <w:rsid w:val="00FE799B"/>
    <w:rsid w:val="00FE7D60"/>
    <w:rsid w:val="00FF086C"/>
    <w:rsid w:val="00FF09ED"/>
    <w:rsid w:val="00FF0C80"/>
    <w:rsid w:val="00FF18E9"/>
    <w:rsid w:val="00FF1B43"/>
    <w:rsid w:val="00FF2EC8"/>
    <w:rsid w:val="00FF30D7"/>
    <w:rsid w:val="00FF3346"/>
    <w:rsid w:val="00FF339C"/>
    <w:rsid w:val="00FF36FA"/>
    <w:rsid w:val="00FF4B5F"/>
    <w:rsid w:val="00FF4FFD"/>
    <w:rsid w:val="00FF5046"/>
    <w:rsid w:val="00FF5ACC"/>
    <w:rsid w:val="00FF6761"/>
    <w:rsid w:val="00FF70E0"/>
    <w:rsid w:val="00FF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red">
      <v:fill color="red" opacity="3277f"/>
      <o:colormru v:ext="edit" colors="#62bb46"/>
    </o:shapedefaults>
    <o:shapelayout v:ext="edit">
      <o:idmap v:ext="edit" data="1"/>
    </o:shapelayout>
  </w:shapeDefaults>
  <w:decimalSymbol w:val="."/>
  <w:listSeparator w:val=","/>
  <w14:docId w14:val="47820F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semiHidden="0" w:unhideWhenUsed="0" w:qFormat="1"/>
    <w:lsdException w:name="heading 7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F6B"/>
    <w:pPr>
      <w:spacing w:after="240"/>
    </w:pPr>
    <w:rPr>
      <w:rFonts w:ascii="Calibri" w:hAnsi="Calibr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5834"/>
    <w:pPr>
      <w:keepNext/>
      <w:pBdr>
        <w:bottom w:val="single" w:sz="4" w:space="1" w:color="auto"/>
      </w:pBdr>
      <w:outlineLvl w:val="0"/>
    </w:pPr>
    <w:rPr>
      <w:b/>
      <w:bCs/>
      <w:smallCaps/>
      <w:color w:val="1F497D"/>
      <w:kern w:val="32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2E5834"/>
    <w:pPr>
      <w:keepNext/>
      <w:spacing w:before="240" w:after="60"/>
      <w:outlineLvl w:val="1"/>
    </w:pPr>
    <w:rPr>
      <w:b/>
      <w:bCs/>
      <w:i/>
      <w:iCs/>
      <w:color w:val="1F497D"/>
      <w:sz w:val="28"/>
      <w:szCs w:val="24"/>
    </w:rPr>
  </w:style>
  <w:style w:type="paragraph" w:styleId="Heading3">
    <w:name w:val="heading 3"/>
    <w:basedOn w:val="Normal"/>
    <w:next w:val="Normal"/>
    <w:link w:val="Heading3Char"/>
    <w:qFormat/>
    <w:rsid w:val="002E5834"/>
    <w:pPr>
      <w:keepNext/>
      <w:spacing w:before="240" w:after="60"/>
      <w:outlineLvl w:val="2"/>
    </w:pPr>
    <w:rPr>
      <w:b/>
      <w:bCs/>
      <w:color w:val="1F497D"/>
      <w:sz w:val="24"/>
      <w:u w:val="single"/>
    </w:rPr>
  </w:style>
  <w:style w:type="paragraph" w:styleId="Heading4">
    <w:name w:val="heading 4"/>
    <w:basedOn w:val="Normal"/>
    <w:next w:val="Normal"/>
    <w:qFormat/>
    <w:rsid w:val="002E5834"/>
    <w:pPr>
      <w:keepNext/>
      <w:spacing w:before="240" w:after="60"/>
      <w:outlineLvl w:val="3"/>
    </w:pPr>
    <w:rPr>
      <w:bCs/>
      <w:i/>
      <w:sz w:val="24"/>
      <w:u w:val="single"/>
    </w:rPr>
  </w:style>
  <w:style w:type="paragraph" w:styleId="Heading5">
    <w:name w:val="heading 5"/>
    <w:basedOn w:val="Normal"/>
    <w:next w:val="Normal"/>
    <w:link w:val="Heading5Char"/>
    <w:uiPriority w:val="9"/>
    <w:qFormat/>
    <w:rsid w:val="00CB422E"/>
    <w:pPr>
      <w:spacing w:before="240" w:after="60"/>
      <w:outlineLvl w:val="4"/>
    </w:pPr>
    <w:rPr>
      <w:b/>
      <w:bCs/>
      <w:iCs/>
      <w:szCs w:val="22"/>
    </w:rPr>
  </w:style>
  <w:style w:type="paragraph" w:styleId="Heading6">
    <w:name w:val="heading 6"/>
    <w:basedOn w:val="Normal"/>
    <w:next w:val="Normal"/>
    <w:link w:val="Heading6Char"/>
    <w:qFormat/>
    <w:rsid w:val="00F5739D"/>
    <w:pPr>
      <w:spacing w:before="24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qFormat/>
    <w:rsid w:val="00D804B9"/>
    <w:pPr>
      <w:keepNext/>
      <w:ind w:left="720"/>
      <w:outlineLvl w:val="6"/>
    </w:pPr>
    <w:rPr>
      <w:bCs/>
      <w:i/>
      <w:color w:val="4F81BD"/>
      <w:u w:val="single"/>
    </w:rPr>
  </w:style>
  <w:style w:type="paragraph" w:styleId="Heading8">
    <w:name w:val="heading 8"/>
    <w:basedOn w:val="Normal"/>
    <w:next w:val="Normal"/>
    <w:link w:val="Heading8Char"/>
    <w:uiPriority w:val="9"/>
    <w:qFormat/>
    <w:rsid w:val="0001063E"/>
    <w:pPr>
      <w:keepNext/>
      <w:spacing w:after="120"/>
      <w:ind w:left="360"/>
      <w:outlineLvl w:val="7"/>
    </w:pPr>
    <w:rPr>
      <w:rFonts w:cs="Arial"/>
      <w:b/>
      <w:bCs/>
    </w:rPr>
  </w:style>
  <w:style w:type="paragraph" w:styleId="Heading9">
    <w:name w:val="heading 9"/>
    <w:basedOn w:val="Normal"/>
    <w:next w:val="Normal"/>
    <w:link w:val="Heading9Char"/>
    <w:qFormat/>
    <w:rsid w:val="00141057"/>
    <w:pPr>
      <w:keepNext/>
      <w:pBdr>
        <w:bottom w:val="single" w:sz="4" w:space="1" w:color="auto"/>
      </w:pBdr>
      <w:outlineLvl w:val="8"/>
    </w:pPr>
    <w:rPr>
      <w:rFonts w:cs="Arial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141057"/>
    <w:rPr>
      <w:color w:val="0000FF"/>
      <w:u w:val="single"/>
    </w:rPr>
  </w:style>
  <w:style w:type="character" w:styleId="FollowedHyperlink">
    <w:name w:val="FollowedHyperlink"/>
    <w:basedOn w:val="DefaultParagraphFont"/>
    <w:rsid w:val="00141057"/>
    <w:rPr>
      <w:color w:val="800080"/>
      <w:u w:val="single"/>
    </w:rPr>
  </w:style>
  <w:style w:type="paragraph" w:styleId="NormalWeb">
    <w:name w:val="Normal (Web)"/>
    <w:basedOn w:val="Normal"/>
    <w:rsid w:val="00141057"/>
    <w:pPr>
      <w:spacing w:before="100" w:beforeAutospacing="1" w:after="100" w:afterAutospacing="1"/>
    </w:pPr>
  </w:style>
  <w:style w:type="paragraph" w:styleId="BodyText">
    <w:name w:val="Body Text"/>
    <w:basedOn w:val="Normal"/>
    <w:rsid w:val="00141057"/>
    <w:rPr>
      <w:rFonts w:cs="Arial"/>
    </w:rPr>
  </w:style>
  <w:style w:type="paragraph" w:styleId="BodyText2">
    <w:name w:val="Body Text 2"/>
    <w:basedOn w:val="Normal"/>
    <w:rsid w:val="00141057"/>
    <w:rPr>
      <w:rFonts w:cs="Arial"/>
      <w:b/>
      <w:bCs/>
    </w:rPr>
  </w:style>
  <w:style w:type="paragraph" w:styleId="BodyTextIndent">
    <w:name w:val="Body Text Indent"/>
    <w:basedOn w:val="Normal"/>
    <w:rsid w:val="00141057"/>
    <w:pPr>
      <w:ind w:left="720"/>
    </w:pPr>
    <w:rPr>
      <w:rFonts w:cs="Arial"/>
    </w:rPr>
  </w:style>
  <w:style w:type="paragraph" w:styleId="BodyTextIndent2">
    <w:name w:val="Body Text Indent 2"/>
    <w:basedOn w:val="Normal"/>
    <w:rsid w:val="00141057"/>
    <w:pPr>
      <w:autoSpaceDE w:val="0"/>
      <w:autoSpaceDN w:val="0"/>
      <w:adjustRightInd w:val="0"/>
      <w:ind w:left="1440"/>
    </w:pPr>
    <w:rPr>
      <w:rFonts w:ascii="Tahoma" w:hAnsi="Tahoma" w:cs="Tahoma"/>
      <w:sz w:val="17"/>
      <w:szCs w:val="17"/>
    </w:rPr>
  </w:style>
  <w:style w:type="paragraph" w:styleId="BalloonText">
    <w:name w:val="Balloon Text"/>
    <w:basedOn w:val="Normal"/>
    <w:semiHidden/>
    <w:rsid w:val="00141057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563F4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63F49"/>
  </w:style>
  <w:style w:type="table" w:styleId="TableGrid">
    <w:name w:val="Table Grid"/>
    <w:basedOn w:val="TableNormal"/>
    <w:uiPriority w:val="59"/>
    <w:rsid w:val="001654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1E3E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E3EAC"/>
    <w:rPr>
      <w:rFonts w:ascii="Arial" w:hAnsi="Arial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E3EAC"/>
    <w:rPr>
      <w:rFonts w:ascii="Arial" w:hAnsi="Arial"/>
      <w:szCs w:val="24"/>
    </w:rPr>
  </w:style>
  <w:style w:type="character" w:customStyle="1" w:styleId="Heading6Char">
    <w:name w:val="Heading 6 Char"/>
    <w:basedOn w:val="DefaultParagraphFont"/>
    <w:link w:val="Heading6"/>
    <w:rsid w:val="00F5739D"/>
    <w:rPr>
      <w:rFonts w:ascii="Arial" w:hAnsi="Arial"/>
      <w:b/>
      <w:bCs/>
      <w:sz w:val="22"/>
      <w:szCs w:val="22"/>
    </w:rPr>
  </w:style>
  <w:style w:type="character" w:customStyle="1" w:styleId="Heading9Char">
    <w:name w:val="Heading 9 Char"/>
    <w:basedOn w:val="DefaultParagraphFont"/>
    <w:link w:val="Heading9"/>
    <w:rsid w:val="002B547A"/>
    <w:rPr>
      <w:rFonts w:ascii="Arial" w:hAnsi="Arial" w:cs="Arial"/>
      <w:b/>
      <w:bCs/>
      <w:sz w:val="36"/>
      <w:szCs w:val="24"/>
    </w:rPr>
  </w:style>
  <w:style w:type="paragraph" w:styleId="ListParagraph">
    <w:name w:val="List Paragraph"/>
    <w:basedOn w:val="Normal"/>
    <w:uiPriority w:val="34"/>
    <w:qFormat/>
    <w:rsid w:val="00C321CA"/>
    <w:pPr>
      <w:numPr>
        <w:numId w:val="16"/>
      </w:numPr>
      <w:spacing w:after="160" w:line="259" w:lineRule="auto"/>
      <w:contextualSpacing/>
    </w:pPr>
    <w:rPr>
      <w:rFonts w:asciiTheme="minorHAnsi" w:hAnsiTheme="minorHAnsi"/>
    </w:rPr>
  </w:style>
  <w:style w:type="paragraph" w:styleId="DocumentMap">
    <w:name w:val="Document Map"/>
    <w:basedOn w:val="Normal"/>
    <w:link w:val="DocumentMapChar"/>
    <w:rsid w:val="0079606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796063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9644CB"/>
    <w:pPr>
      <w:keepLines/>
      <w:spacing w:before="480" w:line="276" w:lineRule="auto"/>
      <w:outlineLvl w:val="9"/>
    </w:pPr>
    <w:rPr>
      <w:rFonts w:ascii="Verdana" w:hAnsi="Verdana"/>
      <w:color w:val="365F91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87784F"/>
    <w:pPr>
      <w:tabs>
        <w:tab w:val="right" w:leader="dot" w:pos="9350"/>
      </w:tabs>
    </w:pPr>
    <w:rPr>
      <w:noProof/>
    </w:rPr>
  </w:style>
  <w:style w:type="paragraph" w:customStyle="1" w:styleId="Level2Feature">
    <w:name w:val="Level 2 Feature"/>
    <w:basedOn w:val="Normal"/>
    <w:link w:val="Level2FeatureChar"/>
    <w:qFormat/>
    <w:rsid w:val="00F5739D"/>
    <w:pPr>
      <w:outlineLvl w:val="1"/>
    </w:pPr>
    <w:rPr>
      <w:b/>
      <w:i/>
    </w:rPr>
  </w:style>
  <w:style w:type="paragraph" w:styleId="TOC2">
    <w:name w:val="toc 2"/>
    <w:basedOn w:val="Normal"/>
    <w:next w:val="Normal"/>
    <w:autoRedefine/>
    <w:uiPriority w:val="39"/>
    <w:rsid w:val="00EA532B"/>
    <w:pPr>
      <w:tabs>
        <w:tab w:val="left" w:pos="630"/>
        <w:tab w:val="right" w:leader="dot" w:pos="9350"/>
      </w:tabs>
      <w:ind w:left="200"/>
    </w:pPr>
  </w:style>
  <w:style w:type="character" w:customStyle="1" w:styleId="Level2FeatureChar">
    <w:name w:val="Level 2 Feature Char"/>
    <w:basedOn w:val="DefaultParagraphFont"/>
    <w:link w:val="Level2Feature"/>
    <w:rsid w:val="00F5739D"/>
    <w:rPr>
      <w:rFonts w:ascii="Arial" w:hAnsi="Arial"/>
      <w:b/>
      <w:i/>
    </w:rPr>
  </w:style>
  <w:style w:type="paragraph" w:styleId="TOC3">
    <w:name w:val="toc 3"/>
    <w:basedOn w:val="Normal"/>
    <w:next w:val="Normal"/>
    <w:autoRedefine/>
    <w:uiPriority w:val="39"/>
    <w:rsid w:val="00FF1B43"/>
    <w:pPr>
      <w:tabs>
        <w:tab w:val="left" w:pos="880"/>
        <w:tab w:val="right" w:leader="dot" w:pos="9350"/>
      </w:tabs>
      <w:ind w:left="400"/>
    </w:pPr>
  </w:style>
  <w:style w:type="paragraph" w:styleId="NoSpacing">
    <w:name w:val="No Spacing"/>
    <w:link w:val="NoSpacingChar"/>
    <w:uiPriority w:val="1"/>
    <w:qFormat/>
    <w:rsid w:val="002E7759"/>
    <w:rPr>
      <w:rFonts w:ascii="Calibri" w:hAnsi="Calibr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2E7759"/>
    <w:rPr>
      <w:rFonts w:ascii="Calibri" w:hAnsi="Calibri"/>
      <w:sz w:val="22"/>
      <w:szCs w:val="22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2E5834"/>
    <w:rPr>
      <w:rFonts w:ascii="Calibri" w:hAnsi="Calibri"/>
      <w:b/>
      <w:bCs/>
      <w:i/>
      <w:iCs/>
      <w:color w:val="1F497D"/>
      <w:sz w:val="28"/>
      <w:szCs w:val="24"/>
    </w:rPr>
  </w:style>
  <w:style w:type="paragraph" w:styleId="BodyText3">
    <w:name w:val="Body Text 3"/>
    <w:basedOn w:val="Normal"/>
    <w:link w:val="BodyText3Char"/>
    <w:rsid w:val="005F74DA"/>
    <w:rPr>
      <w:color w:val="000000"/>
      <w:szCs w:val="22"/>
    </w:rPr>
  </w:style>
  <w:style w:type="character" w:customStyle="1" w:styleId="BodyText3Char">
    <w:name w:val="Body Text 3 Char"/>
    <w:basedOn w:val="DefaultParagraphFont"/>
    <w:link w:val="BodyText3"/>
    <w:rsid w:val="005F74DA"/>
    <w:rPr>
      <w:rFonts w:ascii="Calibri" w:hAnsi="Calibri"/>
      <w:color w:val="000000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2848FC"/>
    <w:pPr>
      <w:spacing w:after="100" w:line="276" w:lineRule="auto"/>
      <w:ind w:left="660"/>
    </w:pPr>
    <w:rPr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2848FC"/>
    <w:pPr>
      <w:spacing w:after="100" w:line="276" w:lineRule="auto"/>
      <w:ind w:left="880"/>
    </w:pPr>
    <w:rPr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2848FC"/>
    <w:pPr>
      <w:spacing w:after="100" w:line="276" w:lineRule="auto"/>
      <w:ind w:left="1100"/>
    </w:pPr>
    <w:rPr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2848FC"/>
    <w:pPr>
      <w:spacing w:after="100" w:line="276" w:lineRule="auto"/>
      <w:ind w:left="1320"/>
    </w:pPr>
    <w:rPr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2848FC"/>
    <w:pPr>
      <w:spacing w:after="100" w:line="276" w:lineRule="auto"/>
      <w:ind w:left="1540"/>
    </w:pPr>
    <w:rPr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2848FC"/>
    <w:pPr>
      <w:spacing w:after="100" w:line="276" w:lineRule="auto"/>
      <w:ind w:left="1760"/>
    </w:pPr>
    <w:rPr>
      <w:szCs w:val="22"/>
    </w:rPr>
  </w:style>
  <w:style w:type="character" w:customStyle="1" w:styleId="Heading3Char">
    <w:name w:val="Heading 3 Char"/>
    <w:basedOn w:val="DefaultParagraphFont"/>
    <w:link w:val="Heading3"/>
    <w:rsid w:val="002E5834"/>
    <w:rPr>
      <w:rFonts w:ascii="Calibri" w:hAnsi="Calibri"/>
      <w:b/>
      <w:bCs/>
      <w:color w:val="1F497D"/>
      <w:sz w:val="24"/>
      <w:u w:val="single"/>
    </w:rPr>
  </w:style>
  <w:style w:type="paragraph" w:customStyle="1" w:styleId="NumberedHeader">
    <w:name w:val="Numbered Header"/>
    <w:basedOn w:val="Normal"/>
    <w:link w:val="NumberedHeaderChar"/>
    <w:qFormat/>
    <w:rsid w:val="0096678E"/>
    <w:pPr>
      <w:numPr>
        <w:numId w:val="1"/>
      </w:numPr>
    </w:pPr>
  </w:style>
  <w:style w:type="paragraph" w:customStyle="1" w:styleId="Note">
    <w:name w:val="Note"/>
    <w:basedOn w:val="Normal"/>
    <w:link w:val="NoteChar"/>
    <w:qFormat/>
    <w:rsid w:val="0025031F"/>
    <w:pPr>
      <w:shd w:val="clear" w:color="auto" w:fill="B8CCE4"/>
      <w:spacing w:before="120" w:after="120"/>
      <w:ind w:left="720" w:hanging="720"/>
    </w:pPr>
  </w:style>
  <w:style w:type="character" w:customStyle="1" w:styleId="NumberedHeaderChar">
    <w:name w:val="Numbered Header Char"/>
    <w:basedOn w:val="Heading2Char"/>
    <w:link w:val="NumberedHeader"/>
    <w:rsid w:val="0096678E"/>
    <w:rPr>
      <w:rFonts w:ascii="Calibri" w:hAnsi="Calibri"/>
      <w:b/>
      <w:bCs/>
      <w:i/>
      <w:iCs/>
      <w:color w:val="1F497D"/>
      <w:sz w:val="22"/>
      <w:szCs w:val="24"/>
    </w:rPr>
  </w:style>
  <w:style w:type="character" w:styleId="IntenseEmphasis">
    <w:name w:val="Intense Emphasis"/>
    <w:basedOn w:val="DefaultParagraphFont"/>
    <w:uiPriority w:val="21"/>
    <w:qFormat/>
    <w:rsid w:val="007F3083"/>
    <w:rPr>
      <w:b/>
      <w:bCs/>
      <w:i/>
      <w:iCs/>
      <w:color w:val="4F81BD"/>
    </w:rPr>
  </w:style>
  <w:style w:type="character" w:customStyle="1" w:styleId="NoteChar">
    <w:name w:val="Note Char"/>
    <w:basedOn w:val="DefaultParagraphFont"/>
    <w:link w:val="Note"/>
    <w:rsid w:val="0025031F"/>
    <w:rPr>
      <w:rFonts w:ascii="Arial" w:hAnsi="Arial"/>
      <w:shd w:val="clear" w:color="auto" w:fill="B8CCE4"/>
    </w:rPr>
  </w:style>
  <w:style w:type="paragraph" w:customStyle="1" w:styleId="tipsandtricks">
    <w:name w:val="tips and tricks"/>
    <w:basedOn w:val="Normal"/>
    <w:link w:val="tipsandtricksChar"/>
    <w:qFormat/>
    <w:rsid w:val="00454805"/>
    <w:pPr>
      <w:pBdr>
        <w:top w:val="single" w:sz="8" w:space="1" w:color="FF0000"/>
        <w:left w:val="single" w:sz="8" w:space="4" w:color="FF0000"/>
        <w:bottom w:val="single" w:sz="8" w:space="1" w:color="FF0000"/>
        <w:right w:val="single" w:sz="8" w:space="4" w:color="FF0000"/>
      </w:pBdr>
    </w:pPr>
    <w:rPr>
      <w:b/>
      <w:color w:val="FF0000"/>
    </w:rPr>
  </w:style>
  <w:style w:type="paragraph" w:customStyle="1" w:styleId="Key">
    <w:name w:val="Key"/>
    <w:basedOn w:val="Normal"/>
    <w:link w:val="KeyChar"/>
    <w:qFormat/>
    <w:rsid w:val="000D0398"/>
    <w:pPr>
      <w:pBdr>
        <w:top w:val="double" w:sz="4" w:space="1" w:color="A6A6A6"/>
        <w:left w:val="double" w:sz="4" w:space="4" w:color="A6A6A6"/>
        <w:bottom w:val="double" w:sz="4" w:space="1" w:color="A6A6A6"/>
        <w:right w:val="double" w:sz="4" w:space="4" w:color="A6A6A6"/>
      </w:pBdr>
      <w:shd w:val="clear" w:color="auto" w:fill="B6DDE8"/>
      <w:ind w:left="360" w:right="6840"/>
    </w:pPr>
    <w:rPr>
      <w:b/>
      <w:i/>
      <w:color w:val="808080"/>
      <w:position w:val="20"/>
      <w:szCs w:val="22"/>
    </w:rPr>
  </w:style>
  <w:style w:type="character" w:customStyle="1" w:styleId="tipsandtricksChar">
    <w:name w:val="tips and tricks Char"/>
    <w:basedOn w:val="DefaultParagraphFont"/>
    <w:link w:val="tipsandtricks"/>
    <w:rsid w:val="00454805"/>
    <w:rPr>
      <w:rFonts w:ascii="Arial" w:hAnsi="Arial"/>
      <w:b/>
      <w:color w:val="FF0000"/>
    </w:rPr>
  </w:style>
  <w:style w:type="paragraph" w:customStyle="1" w:styleId="NumberedNote">
    <w:name w:val="Numbered Note"/>
    <w:basedOn w:val="Heading2"/>
    <w:next w:val="Normal"/>
    <w:link w:val="NumberedNoteChar"/>
    <w:qFormat/>
    <w:rsid w:val="006C0BC2"/>
  </w:style>
  <w:style w:type="character" w:customStyle="1" w:styleId="KeyChar">
    <w:name w:val="Key Char"/>
    <w:basedOn w:val="DefaultParagraphFont"/>
    <w:link w:val="Key"/>
    <w:rsid w:val="000D0398"/>
    <w:rPr>
      <w:rFonts w:ascii="Arial" w:hAnsi="Arial"/>
      <w:b/>
      <w:i/>
      <w:color w:val="808080"/>
      <w:position w:val="20"/>
      <w:sz w:val="22"/>
      <w:szCs w:val="22"/>
      <w:shd w:val="clear" w:color="auto" w:fill="B6DDE8"/>
    </w:rPr>
  </w:style>
  <w:style w:type="paragraph" w:customStyle="1" w:styleId="NumberedNote2">
    <w:name w:val="Numbered Note2"/>
    <w:basedOn w:val="NumberedNote"/>
    <w:next w:val="Normal"/>
    <w:link w:val="NumberedNote2Char"/>
    <w:qFormat/>
    <w:rsid w:val="000D71FC"/>
  </w:style>
  <w:style w:type="character" w:customStyle="1" w:styleId="NumberedNoteChar">
    <w:name w:val="Numbered Note Char"/>
    <w:basedOn w:val="Heading2Char"/>
    <w:link w:val="NumberedNote"/>
    <w:rsid w:val="006C0BC2"/>
    <w:rPr>
      <w:rFonts w:ascii="Calibri" w:hAnsi="Calibri"/>
      <w:b/>
      <w:bCs/>
      <w:i/>
      <w:iCs/>
      <w:color w:val="1F497D"/>
      <w:sz w:val="28"/>
      <w:szCs w:val="24"/>
    </w:rPr>
  </w:style>
  <w:style w:type="paragraph" w:customStyle="1" w:styleId="Hyperlink1">
    <w:name w:val="Hyperlink1"/>
    <w:basedOn w:val="Normal"/>
    <w:link w:val="hyperlinkChar"/>
    <w:qFormat/>
    <w:rsid w:val="00E44307"/>
    <w:rPr>
      <w:i/>
      <w:color w:val="0070C0"/>
      <w:u w:val="single"/>
    </w:rPr>
  </w:style>
  <w:style w:type="character" w:customStyle="1" w:styleId="NumberedNote2Char">
    <w:name w:val="Numbered Note2 Char"/>
    <w:basedOn w:val="NumberedNoteChar"/>
    <w:link w:val="NumberedNote2"/>
    <w:rsid w:val="000D71FC"/>
    <w:rPr>
      <w:rFonts w:ascii="Calibri" w:hAnsi="Calibri"/>
      <w:b/>
      <w:bCs/>
      <w:i/>
      <w:iCs/>
      <w:color w:val="1F497D"/>
      <w:sz w:val="28"/>
      <w:szCs w:val="24"/>
    </w:rPr>
  </w:style>
  <w:style w:type="character" w:styleId="Emphasis">
    <w:name w:val="Emphasis"/>
    <w:basedOn w:val="DefaultParagraphFont"/>
    <w:qFormat/>
    <w:rsid w:val="00F21FA7"/>
    <w:rPr>
      <w:i/>
      <w:iCs/>
    </w:rPr>
  </w:style>
  <w:style w:type="character" w:customStyle="1" w:styleId="hyperlinkChar">
    <w:name w:val="hyperlink Char"/>
    <w:basedOn w:val="DefaultParagraphFont"/>
    <w:link w:val="Hyperlink1"/>
    <w:rsid w:val="00E44307"/>
    <w:rPr>
      <w:rFonts w:ascii="Calibri" w:hAnsi="Calibri"/>
      <w:i/>
      <w:color w:val="0070C0"/>
      <w:sz w:val="22"/>
      <w:u w:val="single"/>
    </w:rPr>
  </w:style>
  <w:style w:type="paragraph" w:customStyle="1" w:styleId="MedicatResponse">
    <w:name w:val="Medicat Response"/>
    <w:basedOn w:val="Normal"/>
    <w:link w:val="MedicatResponseChar"/>
    <w:qFormat/>
    <w:rsid w:val="000B0DA8"/>
    <w:pPr>
      <w:spacing w:before="240" w:after="60"/>
      <w:ind w:left="720"/>
    </w:pPr>
    <w:rPr>
      <w:rFonts w:ascii="Verdana" w:hAnsi="Verdana"/>
      <w:color w:val="17365D"/>
    </w:rPr>
  </w:style>
  <w:style w:type="character" w:customStyle="1" w:styleId="MedicatResponseChar">
    <w:name w:val="Medicat Response Char"/>
    <w:basedOn w:val="FooterChar"/>
    <w:link w:val="MedicatResponse"/>
    <w:rsid w:val="000B0DA8"/>
    <w:rPr>
      <w:rFonts w:ascii="Verdana" w:hAnsi="Verdana"/>
      <w:color w:val="17365D"/>
      <w:szCs w:val="24"/>
    </w:rPr>
  </w:style>
  <w:style w:type="paragraph" w:styleId="Subtitle">
    <w:name w:val="Subtitle"/>
    <w:basedOn w:val="Normal"/>
    <w:next w:val="Normal"/>
    <w:link w:val="SubtitleChar"/>
    <w:qFormat/>
    <w:rsid w:val="00DA50E0"/>
    <w:pPr>
      <w:spacing w:after="60"/>
      <w:outlineLvl w:val="1"/>
    </w:pPr>
    <w:rPr>
      <w:i/>
      <w:color w:val="1F497D"/>
      <w:szCs w:val="24"/>
    </w:rPr>
  </w:style>
  <w:style w:type="character" w:customStyle="1" w:styleId="SubtitleChar">
    <w:name w:val="Subtitle Char"/>
    <w:basedOn w:val="DefaultParagraphFont"/>
    <w:link w:val="Subtitle"/>
    <w:rsid w:val="00DA50E0"/>
    <w:rPr>
      <w:rFonts w:ascii="Calibri" w:eastAsia="Times New Roman" w:hAnsi="Calibri" w:cs="Times New Roman"/>
      <w:i/>
      <w:color w:val="1F497D"/>
      <w:sz w:val="22"/>
      <w:szCs w:val="24"/>
    </w:rPr>
  </w:style>
  <w:style w:type="paragraph" w:customStyle="1" w:styleId="HangingIndent">
    <w:name w:val="Hanging Indent"/>
    <w:basedOn w:val="Normal"/>
    <w:link w:val="HangingIndentChar"/>
    <w:qFormat/>
    <w:rsid w:val="00AB667A"/>
    <w:pPr>
      <w:ind w:left="1440" w:hanging="720"/>
    </w:pPr>
  </w:style>
  <w:style w:type="paragraph" w:customStyle="1" w:styleId="Bulleted">
    <w:name w:val="Bulleted"/>
    <w:basedOn w:val="Normal"/>
    <w:link w:val="BulletedChar"/>
    <w:qFormat/>
    <w:rsid w:val="009A347F"/>
    <w:pPr>
      <w:numPr>
        <w:numId w:val="2"/>
      </w:numPr>
      <w:spacing w:after="0"/>
    </w:pPr>
  </w:style>
  <w:style w:type="character" w:customStyle="1" w:styleId="HangingIndentChar">
    <w:name w:val="Hanging Indent Char"/>
    <w:basedOn w:val="DefaultParagraphFont"/>
    <w:link w:val="HangingIndent"/>
    <w:rsid w:val="00AB667A"/>
    <w:rPr>
      <w:rFonts w:ascii="Calibri" w:hAnsi="Calibri"/>
    </w:rPr>
  </w:style>
  <w:style w:type="character" w:customStyle="1" w:styleId="sugarfield">
    <w:name w:val="sugar_field"/>
    <w:basedOn w:val="DefaultParagraphFont"/>
    <w:rsid w:val="00937B45"/>
  </w:style>
  <w:style w:type="character" w:customStyle="1" w:styleId="BulletedChar">
    <w:name w:val="Bulleted Char"/>
    <w:basedOn w:val="DefaultParagraphFont"/>
    <w:link w:val="Bulleted"/>
    <w:rsid w:val="009A347F"/>
    <w:rPr>
      <w:rFonts w:ascii="Calibri" w:hAnsi="Calibri"/>
      <w:sz w:val="22"/>
    </w:rPr>
  </w:style>
  <w:style w:type="paragraph" w:customStyle="1" w:styleId="Important">
    <w:name w:val="Important"/>
    <w:basedOn w:val="Normal"/>
    <w:link w:val="ImportantChar"/>
    <w:qFormat/>
    <w:rsid w:val="00BA7962"/>
    <w:pPr>
      <w:pBdr>
        <w:top w:val="single" w:sz="8" w:space="1" w:color="C00000"/>
        <w:left w:val="single" w:sz="8" w:space="4" w:color="C00000"/>
        <w:bottom w:val="single" w:sz="8" w:space="1" w:color="C00000"/>
        <w:right w:val="single" w:sz="8" w:space="4" w:color="C00000"/>
      </w:pBdr>
      <w:shd w:val="clear" w:color="auto" w:fill="FBD4B4"/>
    </w:pPr>
    <w:rPr>
      <w:b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37650B"/>
    <w:rPr>
      <w:rFonts w:ascii="Calibri" w:hAnsi="Calibri"/>
      <w:b/>
      <w:bCs/>
      <w:smallCaps/>
      <w:color w:val="1F497D"/>
      <w:kern w:val="32"/>
      <w:sz w:val="36"/>
      <w:szCs w:val="36"/>
    </w:rPr>
  </w:style>
  <w:style w:type="character" w:customStyle="1" w:styleId="ImportantChar">
    <w:name w:val="Important Char"/>
    <w:basedOn w:val="DefaultParagraphFont"/>
    <w:link w:val="Important"/>
    <w:rsid w:val="00BA7962"/>
    <w:rPr>
      <w:rFonts w:ascii="Calibri" w:hAnsi="Calibri"/>
      <w:b/>
      <w:sz w:val="22"/>
      <w:shd w:val="clear" w:color="auto" w:fill="FBD4B4"/>
    </w:rPr>
  </w:style>
  <w:style w:type="character" w:customStyle="1" w:styleId="Heading5Char">
    <w:name w:val="Heading 5 Char"/>
    <w:basedOn w:val="DefaultParagraphFont"/>
    <w:link w:val="Heading5"/>
    <w:uiPriority w:val="9"/>
    <w:locked/>
    <w:rsid w:val="00C96BCF"/>
    <w:rPr>
      <w:rFonts w:ascii="Calibri" w:hAnsi="Calibri"/>
      <w:b/>
      <w:bCs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locked/>
    <w:rsid w:val="00C96BCF"/>
    <w:rPr>
      <w:rFonts w:ascii="Calibri" w:hAnsi="Calibri" w:cs="Arial"/>
      <w:b/>
      <w:bCs/>
      <w:sz w:val="22"/>
    </w:rPr>
  </w:style>
  <w:style w:type="character" w:styleId="CommentReference">
    <w:name w:val="annotation reference"/>
    <w:basedOn w:val="DefaultParagraphFont"/>
    <w:semiHidden/>
    <w:unhideWhenUsed/>
    <w:rsid w:val="0087784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7784F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87784F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778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7784F"/>
    <w:rPr>
      <w:rFonts w:ascii="Calibri" w:hAnsi="Calibri"/>
      <w:b/>
      <w:bCs/>
    </w:rPr>
  </w:style>
  <w:style w:type="paragraph" w:styleId="Revision">
    <w:name w:val="Revision"/>
    <w:hidden/>
    <w:uiPriority w:val="99"/>
    <w:semiHidden/>
    <w:rsid w:val="006914DF"/>
    <w:rPr>
      <w:rFonts w:ascii="Calibri" w:hAnsi="Calibri"/>
      <w:sz w:val="22"/>
    </w:rPr>
  </w:style>
  <w:style w:type="character" w:styleId="BookTitle">
    <w:name w:val="Book Title"/>
    <w:basedOn w:val="DefaultParagraphFont"/>
    <w:uiPriority w:val="33"/>
    <w:qFormat/>
    <w:rsid w:val="00C321CA"/>
    <w:rPr>
      <w:b/>
      <w:bCs/>
      <w:i/>
      <w:iCs/>
      <w:spacing w:val="5"/>
    </w:rPr>
  </w:style>
  <w:style w:type="character" w:customStyle="1" w:styleId="UnresolvedMention">
    <w:name w:val="Unresolved Mention"/>
    <w:basedOn w:val="DefaultParagraphFont"/>
    <w:rsid w:val="00DA58B9"/>
    <w:rPr>
      <w:color w:val="605E5C"/>
      <w:shd w:val="clear" w:color="auto" w:fill="E1DFDD"/>
    </w:rPr>
  </w:style>
  <w:style w:type="character" w:customStyle="1" w:styleId="vhqudtyelxqknvzkxcjct">
    <w:name w:val="vhqudtyelxqknvzkxcjct"/>
    <w:basedOn w:val="DefaultParagraphFont"/>
    <w:rsid w:val="006B287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semiHidden="0" w:unhideWhenUsed="0" w:qFormat="1"/>
    <w:lsdException w:name="heading 7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F6B"/>
    <w:pPr>
      <w:spacing w:after="240"/>
    </w:pPr>
    <w:rPr>
      <w:rFonts w:ascii="Calibri" w:hAnsi="Calibr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5834"/>
    <w:pPr>
      <w:keepNext/>
      <w:pBdr>
        <w:bottom w:val="single" w:sz="4" w:space="1" w:color="auto"/>
      </w:pBdr>
      <w:outlineLvl w:val="0"/>
    </w:pPr>
    <w:rPr>
      <w:b/>
      <w:bCs/>
      <w:smallCaps/>
      <w:color w:val="1F497D"/>
      <w:kern w:val="32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2E5834"/>
    <w:pPr>
      <w:keepNext/>
      <w:spacing w:before="240" w:after="60"/>
      <w:outlineLvl w:val="1"/>
    </w:pPr>
    <w:rPr>
      <w:b/>
      <w:bCs/>
      <w:i/>
      <w:iCs/>
      <w:color w:val="1F497D"/>
      <w:sz w:val="28"/>
      <w:szCs w:val="24"/>
    </w:rPr>
  </w:style>
  <w:style w:type="paragraph" w:styleId="Heading3">
    <w:name w:val="heading 3"/>
    <w:basedOn w:val="Normal"/>
    <w:next w:val="Normal"/>
    <w:link w:val="Heading3Char"/>
    <w:qFormat/>
    <w:rsid w:val="002E5834"/>
    <w:pPr>
      <w:keepNext/>
      <w:spacing w:before="240" w:after="60"/>
      <w:outlineLvl w:val="2"/>
    </w:pPr>
    <w:rPr>
      <w:b/>
      <w:bCs/>
      <w:color w:val="1F497D"/>
      <w:sz w:val="24"/>
      <w:u w:val="single"/>
    </w:rPr>
  </w:style>
  <w:style w:type="paragraph" w:styleId="Heading4">
    <w:name w:val="heading 4"/>
    <w:basedOn w:val="Normal"/>
    <w:next w:val="Normal"/>
    <w:qFormat/>
    <w:rsid w:val="002E5834"/>
    <w:pPr>
      <w:keepNext/>
      <w:spacing w:before="240" w:after="60"/>
      <w:outlineLvl w:val="3"/>
    </w:pPr>
    <w:rPr>
      <w:bCs/>
      <w:i/>
      <w:sz w:val="24"/>
      <w:u w:val="single"/>
    </w:rPr>
  </w:style>
  <w:style w:type="paragraph" w:styleId="Heading5">
    <w:name w:val="heading 5"/>
    <w:basedOn w:val="Normal"/>
    <w:next w:val="Normal"/>
    <w:link w:val="Heading5Char"/>
    <w:uiPriority w:val="9"/>
    <w:qFormat/>
    <w:rsid w:val="00CB422E"/>
    <w:pPr>
      <w:spacing w:before="240" w:after="60"/>
      <w:outlineLvl w:val="4"/>
    </w:pPr>
    <w:rPr>
      <w:b/>
      <w:bCs/>
      <w:iCs/>
      <w:szCs w:val="22"/>
    </w:rPr>
  </w:style>
  <w:style w:type="paragraph" w:styleId="Heading6">
    <w:name w:val="heading 6"/>
    <w:basedOn w:val="Normal"/>
    <w:next w:val="Normal"/>
    <w:link w:val="Heading6Char"/>
    <w:qFormat/>
    <w:rsid w:val="00F5739D"/>
    <w:pPr>
      <w:spacing w:before="24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qFormat/>
    <w:rsid w:val="00D804B9"/>
    <w:pPr>
      <w:keepNext/>
      <w:ind w:left="720"/>
      <w:outlineLvl w:val="6"/>
    </w:pPr>
    <w:rPr>
      <w:bCs/>
      <w:i/>
      <w:color w:val="4F81BD"/>
      <w:u w:val="single"/>
    </w:rPr>
  </w:style>
  <w:style w:type="paragraph" w:styleId="Heading8">
    <w:name w:val="heading 8"/>
    <w:basedOn w:val="Normal"/>
    <w:next w:val="Normal"/>
    <w:link w:val="Heading8Char"/>
    <w:uiPriority w:val="9"/>
    <w:qFormat/>
    <w:rsid w:val="0001063E"/>
    <w:pPr>
      <w:keepNext/>
      <w:spacing w:after="120"/>
      <w:ind w:left="360"/>
      <w:outlineLvl w:val="7"/>
    </w:pPr>
    <w:rPr>
      <w:rFonts w:cs="Arial"/>
      <w:b/>
      <w:bCs/>
    </w:rPr>
  </w:style>
  <w:style w:type="paragraph" w:styleId="Heading9">
    <w:name w:val="heading 9"/>
    <w:basedOn w:val="Normal"/>
    <w:next w:val="Normal"/>
    <w:link w:val="Heading9Char"/>
    <w:qFormat/>
    <w:rsid w:val="00141057"/>
    <w:pPr>
      <w:keepNext/>
      <w:pBdr>
        <w:bottom w:val="single" w:sz="4" w:space="1" w:color="auto"/>
      </w:pBdr>
      <w:outlineLvl w:val="8"/>
    </w:pPr>
    <w:rPr>
      <w:rFonts w:cs="Arial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141057"/>
    <w:rPr>
      <w:color w:val="0000FF"/>
      <w:u w:val="single"/>
    </w:rPr>
  </w:style>
  <w:style w:type="character" w:styleId="FollowedHyperlink">
    <w:name w:val="FollowedHyperlink"/>
    <w:basedOn w:val="DefaultParagraphFont"/>
    <w:rsid w:val="00141057"/>
    <w:rPr>
      <w:color w:val="800080"/>
      <w:u w:val="single"/>
    </w:rPr>
  </w:style>
  <w:style w:type="paragraph" w:styleId="NormalWeb">
    <w:name w:val="Normal (Web)"/>
    <w:basedOn w:val="Normal"/>
    <w:rsid w:val="00141057"/>
    <w:pPr>
      <w:spacing w:before="100" w:beforeAutospacing="1" w:after="100" w:afterAutospacing="1"/>
    </w:pPr>
  </w:style>
  <w:style w:type="paragraph" w:styleId="BodyText">
    <w:name w:val="Body Text"/>
    <w:basedOn w:val="Normal"/>
    <w:rsid w:val="00141057"/>
    <w:rPr>
      <w:rFonts w:cs="Arial"/>
    </w:rPr>
  </w:style>
  <w:style w:type="paragraph" w:styleId="BodyText2">
    <w:name w:val="Body Text 2"/>
    <w:basedOn w:val="Normal"/>
    <w:rsid w:val="00141057"/>
    <w:rPr>
      <w:rFonts w:cs="Arial"/>
      <w:b/>
      <w:bCs/>
    </w:rPr>
  </w:style>
  <w:style w:type="paragraph" w:styleId="BodyTextIndent">
    <w:name w:val="Body Text Indent"/>
    <w:basedOn w:val="Normal"/>
    <w:rsid w:val="00141057"/>
    <w:pPr>
      <w:ind w:left="720"/>
    </w:pPr>
    <w:rPr>
      <w:rFonts w:cs="Arial"/>
    </w:rPr>
  </w:style>
  <w:style w:type="paragraph" w:styleId="BodyTextIndent2">
    <w:name w:val="Body Text Indent 2"/>
    <w:basedOn w:val="Normal"/>
    <w:rsid w:val="00141057"/>
    <w:pPr>
      <w:autoSpaceDE w:val="0"/>
      <w:autoSpaceDN w:val="0"/>
      <w:adjustRightInd w:val="0"/>
      <w:ind w:left="1440"/>
    </w:pPr>
    <w:rPr>
      <w:rFonts w:ascii="Tahoma" w:hAnsi="Tahoma" w:cs="Tahoma"/>
      <w:sz w:val="17"/>
      <w:szCs w:val="17"/>
    </w:rPr>
  </w:style>
  <w:style w:type="paragraph" w:styleId="BalloonText">
    <w:name w:val="Balloon Text"/>
    <w:basedOn w:val="Normal"/>
    <w:semiHidden/>
    <w:rsid w:val="00141057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563F4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63F49"/>
  </w:style>
  <w:style w:type="table" w:styleId="TableGrid">
    <w:name w:val="Table Grid"/>
    <w:basedOn w:val="TableNormal"/>
    <w:uiPriority w:val="59"/>
    <w:rsid w:val="001654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1E3E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E3EAC"/>
    <w:rPr>
      <w:rFonts w:ascii="Arial" w:hAnsi="Arial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E3EAC"/>
    <w:rPr>
      <w:rFonts w:ascii="Arial" w:hAnsi="Arial"/>
      <w:szCs w:val="24"/>
    </w:rPr>
  </w:style>
  <w:style w:type="character" w:customStyle="1" w:styleId="Heading6Char">
    <w:name w:val="Heading 6 Char"/>
    <w:basedOn w:val="DefaultParagraphFont"/>
    <w:link w:val="Heading6"/>
    <w:rsid w:val="00F5739D"/>
    <w:rPr>
      <w:rFonts w:ascii="Arial" w:hAnsi="Arial"/>
      <w:b/>
      <w:bCs/>
      <w:sz w:val="22"/>
      <w:szCs w:val="22"/>
    </w:rPr>
  </w:style>
  <w:style w:type="character" w:customStyle="1" w:styleId="Heading9Char">
    <w:name w:val="Heading 9 Char"/>
    <w:basedOn w:val="DefaultParagraphFont"/>
    <w:link w:val="Heading9"/>
    <w:rsid w:val="002B547A"/>
    <w:rPr>
      <w:rFonts w:ascii="Arial" w:hAnsi="Arial" w:cs="Arial"/>
      <w:b/>
      <w:bCs/>
      <w:sz w:val="36"/>
      <w:szCs w:val="24"/>
    </w:rPr>
  </w:style>
  <w:style w:type="paragraph" w:styleId="ListParagraph">
    <w:name w:val="List Paragraph"/>
    <w:basedOn w:val="Normal"/>
    <w:uiPriority w:val="34"/>
    <w:qFormat/>
    <w:rsid w:val="00C321CA"/>
    <w:pPr>
      <w:numPr>
        <w:numId w:val="16"/>
      </w:numPr>
      <w:spacing w:after="160" w:line="259" w:lineRule="auto"/>
      <w:contextualSpacing/>
    </w:pPr>
    <w:rPr>
      <w:rFonts w:asciiTheme="minorHAnsi" w:hAnsiTheme="minorHAnsi"/>
    </w:rPr>
  </w:style>
  <w:style w:type="paragraph" w:styleId="DocumentMap">
    <w:name w:val="Document Map"/>
    <w:basedOn w:val="Normal"/>
    <w:link w:val="DocumentMapChar"/>
    <w:rsid w:val="0079606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796063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9644CB"/>
    <w:pPr>
      <w:keepLines/>
      <w:spacing w:before="480" w:line="276" w:lineRule="auto"/>
      <w:outlineLvl w:val="9"/>
    </w:pPr>
    <w:rPr>
      <w:rFonts w:ascii="Verdana" w:hAnsi="Verdana"/>
      <w:color w:val="365F91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87784F"/>
    <w:pPr>
      <w:tabs>
        <w:tab w:val="right" w:leader="dot" w:pos="9350"/>
      </w:tabs>
    </w:pPr>
    <w:rPr>
      <w:noProof/>
    </w:rPr>
  </w:style>
  <w:style w:type="paragraph" w:customStyle="1" w:styleId="Level2Feature">
    <w:name w:val="Level 2 Feature"/>
    <w:basedOn w:val="Normal"/>
    <w:link w:val="Level2FeatureChar"/>
    <w:qFormat/>
    <w:rsid w:val="00F5739D"/>
    <w:pPr>
      <w:outlineLvl w:val="1"/>
    </w:pPr>
    <w:rPr>
      <w:b/>
      <w:i/>
    </w:rPr>
  </w:style>
  <w:style w:type="paragraph" w:styleId="TOC2">
    <w:name w:val="toc 2"/>
    <w:basedOn w:val="Normal"/>
    <w:next w:val="Normal"/>
    <w:autoRedefine/>
    <w:uiPriority w:val="39"/>
    <w:rsid w:val="00EA532B"/>
    <w:pPr>
      <w:tabs>
        <w:tab w:val="left" w:pos="630"/>
        <w:tab w:val="right" w:leader="dot" w:pos="9350"/>
      </w:tabs>
      <w:ind w:left="200"/>
    </w:pPr>
  </w:style>
  <w:style w:type="character" w:customStyle="1" w:styleId="Level2FeatureChar">
    <w:name w:val="Level 2 Feature Char"/>
    <w:basedOn w:val="DefaultParagraphFont"/>
    <w:link w:val="Level2Feature"/>
    <w:rsid w:val="00F5739D"/>
    <w:rPr>
      <w:rFonts w:ascii="Arial" w:hAnsi="Arial"/>
      <w:b/>
      <w:i/>
    </w:rPr>
  </w:style>
  <w:style w:type="paragraph" w:styleId="TOC3">
    <w:name w:val="toc 3"/>
    <w:basedOn w:val="Normal"/>
    <w:next w:val="Normal"/>
    <w:autoRedefine/>
    <w:uiPriority w:val="39"/>
    <w:rsid w:val="00FF1B43"/>
    <w:pPr>
      <w:tabs>
        <w:tab w:val="left" w:pos="880"/>
        <w:tab w:val="right" w:leader="dot" w:pos="9350"/>
      </w:tabs>
      <w:ind w:left="400"/>
    </w:pPr>
  </w:style>
  <w:style w:type="paragraph" w:styleId="NoSpacing">
    <w:name w:val="No Spacing"/>
    <w:link w:val="NoSpacingChar"/>
    <w:uiPriority w:val="1"/>
    <w:qFormat/>
    <w:rsid w:val="002E7759"/>
    <w:rPr>
      <w:rFonts w:ascii="Calibri" w:hAnsi="Calibr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2E7759"/>
    <w:rPr>
      <w:rFonts w:ascii="Calibri" w:hAnsi="Calibri"/>
      <w:sz w:val="22"/>
      <w:szCs w:val="22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2E5834"/>
    <w:rPr>
      <w:rFonts w:ascii="Calibri" w:hAnsi="Calibri"/>
      <w:b/>
      <w:bCs/>
      <w:i/>
      <w:iCs/>
      <w:color w:val="1F497D"/>
      <w:sz w:val="28"/>
      <w:szCs w:val="24"/>
    </w:rPr>
  </w:style>
  <w:style w:type="paragraph" w:styleId="BodyText3">
    <w:name w:val="Body Text 3"/>
    <w:basedOn w:val="Normal"/>
    <w:link w:val="BodyText3Char"/>
    <w:rsid w:val="005F74DA"/>
    <w:rPr>
      <w:color w:val="000000"/>
      <w:szCs w:val="22"/>
    </w:rPr>
  </w:style>
  <w:style w:type="character" w:customStyle="1" w:styleId="BodyText3Char">
    <w:name w:val="Body Text 3 Char"/>
    <w:basedOn w:val="DefaultParagraphFont"/>
    <w:link w:val="BodyText3"/>
    <w:rsid w:val="005F74DA"/>
    <w:rPr>
      <w:rFonts w:ascii="Calibri" w:hAnsi="Calibri"/>
      <w:color w:val="000000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2848FC"/>
    <w:pPr>
      <w:spacing w:after="100" w:line="276" w:lineRule="auto"/>
      <w:ind w:left="660"/>
    </w:pPr>
    <w:rPr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2848FC"/>
    <w:pPr>
      <w:spacing w:after="100" w:line="276" w:lineRule="auto"/>
      <w:ind w:left="880"/>
    </w:pPr>
    <w:rPr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2848FC"/>
    <w:pPr>
      <w:spacing w:after="100" w:line="276" w:lineRule="auto"/>
      <w:ind w:left="1100"/>
    </w:pPr>
    <w:rPr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2848FC"/>
    <w:pPr>
      <w:spacing w:after="100" w:line="276" w:lineRule="auto"/>
      <w:ind w:left="1320"/>
    </w:pPr>
    <w:rPr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2848FC"/>
    <w:pPr>
      <w:spacing w:after="100" w:line="276" w:lineRule="auto"/>
      <w:ind w:left="1540"/>
    </w:pPr>
    <w:rPr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2848FC"/>
    <w:pPr>
      <w:spacing w:after="100" w:line="276" w:lineRule="auto"/>
      <w:ind w:left="1760"/>
    </w:pPr>
    <w:rPr>
      <w:szCs w:val="22"/>
    </w:rPr>
  </w:style>
  <w:style w:type="character" w:customStyle="1" w:styleId="Heading3Char">
    <w:name w:val="Heading 3 Char"/>
    <w:basedOn w:val="DefaultParagraphFont"/>
    <w:link w:val="Heading3"/>
    <w:rsid w:val="002E5834"/>
    <w:rPr>
      <w:rFonts w:ascii="Calibri" w:hAnsi="Calibri"/>
      <w:b/>
      <w:bCs/>
      <w:color w:val="1F497D"/>
      <w:sz w:val="24"/>
      <w:u w:val="single"/>
    </w:rPr>
  </w:style>
  <w:style w:type="paragraph" w:customStyle="1" w:styleId="NumberedHeader">
    <w:name w:val="Numbered Header"/>
    <w:basedOn w:val="Normal"/>
    <w:link w:val="NumberedHeaderChar"/>
    <w:qFormat/>
    <w:rsid w:val="0096678E"/>
    <w:pPr>
      <w:numPr>
        <w:numId w:val="1"/>
      </w:numPr>
    </w:pPr>
  </w:style>
  <w:style w:type="paragraph" w:customStyle="1" w:styleId="Note">
    <w:name w:val="Note"/>
    <w:basedOn w:val="Normal"/>
    <w:link w:val="NoteChar"/>
    <w:qFormat/>
    <w:rsid w:val="0025031F"/>
    <w:pPr>
      <w:shd w:val="clear" w:color="auto" w:fill="B8CCE4"/>
      <w:spacing w:before="120" w:after="120"/>
      <w:ind w:left="720" w:hanging="720"/>
    </w:pPr>
  </w:style>
  <w:style w:type="character" w:customStyle="1" w:styleId="NumberedHeaderChar">
    <w:name w:val="Numbered Header Char"/>
    <w:basedOn w:val="Heading2Char"/>
    <w:link w:val="NumberedHeader"/>
    <w:rsid w:val="0096678E"/>
    <w:rPr>
      <w:rFonts w:ascii="Calibri" w:hAnsi="Calibri"/>
      <w:b/>
      <w:bCs/>
      <w:i/>
      <w:iCs/>
      <w:color w:val="1F497D"/>
      <w:sz w:val="22"/>
      <w:szCs w:val="24"/>
    </w:rPr>
  </w:style>
  <w:style w:type="character" w:styleId="IntenseEmphasis">
    <w:name w:val="Intense Emphasis"/>
    <w:basedOn w:val="DefaultParagraphFont"/>
    <w:uiPriority w:val="21"/>
    <w:qFormat/>
    <w:rsid w:val="007F3083"/>
    <w:rPr>
      <w:b/>
      <w:bCs/>
      <w:i/>
      <w:iCs/>
      <w:color w:val="4F81BD"/>
    </w:rPr>
  </w:style>
  <w:style w:type="character" w:customStyle="1" w:styleId="NoteChar">
    <w:name w:val="Note Char"/>
    <w:basedOn w:val="DefaultParagraphFont"/>
    <w:link w:val="Note"/>
    <w:rsid w:val="0025031F"/>
    <w:rPr>
      <w:rFonts w:ascii="Arial" w:hAnsi="Arial"/>
      <w:shd w:val="clear" w:color="auto" w:fill="B8CCE4"/>
    </w:rPr>
  </w:style>
  <w:style w:type="paragraph" w:customStyle="1" w:styleId="tipsandtricks">
    <w:name w:val="tips and tricks"/>
    <w:basedOn w:val="Normal"/>
    <w:link w:val="tipsandtricksChar"/>
    <w:qFormat/>
    <w:rsid w:val="00454805"/>
    <w:pPr>
      <w:pBdr>
        <w:top w:val="single" w:sz="8" w:space="1" w:color="FF0000"/>
        <w:left w:val="single" w:sz="8" w:space="4" w:color="FF0000"/>
        <w:bottom w:val="single" w:sz="8" w:space="1" w:color="FF0000"/>
        <w:right w:val="single" w:sz="8" w:space="4" w:color="FF0000"/>
      </w:pBdr>
    </w:pPr>
    <w:rPr>
      <w:b/>
      <w:color w:val="FF0000"/>
    </w:rPr>
  </w:style>
  <w:style w:type="paragraph" w:customStyle="1" w:styleId="Key">
    <w:name w:val="Key"/>
    <w:basedOn w:val="Normal"/>
    <w:link w:val="KeyChar"/>
    <w:qFormat/>
    <w:rsid w:val="000D0398"/>
    <w:pPr>
      <w:pBdr>
        <w:top w:val="double" w:sz="4" w:space="1" w:color="A6A6A6"/>
        <w:left w:val="double" w:sz="4" w:space="4" w:color="A6A6A6"/>
        <w:bottom w:val="double" w:sz="4" w:space="1" w:color="A6A6A6"/>
        <w:right w:val="double" w:sz="4" w:space="4" w:color="A6A6A6"/>
      </w:pBdr>
      <w:shd w:val="clear" w:color="auto" w:fill="B6DDE8"/>
      <w:ind w:left="360" w:right="6840"/>
    </w:pPr>
    <w:rPr>
      <w:b/>
      <w:i/>
      <w:color w:val="808080"/>
      <w:position w:val="20"/>
      <w:szCs w:val="22"/>
    </w:rPr>
  </w:style>
  <w:style w:type="character" w:customStyle="1" w:styleId="tipsandtricksChar">
    <w:name w:val="tips and tricks Char"/>
    <w:basedOn w:val="DefaultParagraphFont"/>
    <w:link w:val="tipsandtricks"/>
    <w:rsid w:val="00454805"/>
    <w:rPr>
      <w:rFonts w:ascii="Arial" w:hAnsi="Arial"/>
      <w:b/>
      <w:color w:val="FF0000"/>
    </w:rPr>
  </w:style>
  <w:style w:type="paragraph" w:customStyle="1" w:styleId="NumberedNote">
    <w:name w:val="Numbered Note"/>
    <w:basedOn w:val="Heading2"/>
    <w:next w:val="Normal"/>
    <w:link w:val="NumberedNoteChar"/>
    <w:qFormat/>
    <w:rsid w:val="006C0BC2"/>
  </w:style>
  <w:style w:type="character" w:customStyle="1" w:styleId="KeyChar">
    <w:name w:val="Key Char"/>
    <w:basedOn w:val="DefaultParagraphFont"/>
    <w:link w:val="Key"/>
    <w:rsid w:val="000D0398"/>
    <w:rPr>
      <w:rFonts w:ascii="Arial" w:hAnsi="Arial"/>
      <w:b/>
      <w:i/>
      <w:color w:val="808080"/>
      <w:position w:val="20"/>
      <w:sz w:val="22"/>
      <w:szCs w:val="22"/>
      <w:shd w:val="clear" w:color="auto" w:fill="B6DDE8"/>
    </w:rPr>
  </w:style>
  <w:style w:type="paragraph" w:customStyle="1" w:styleId="NumberedNote2">
    <w:name w:val="Numbered Note2"/>
    <w:basedOn w:val="NumberedNote"/>
    <w:next w:val="Normal"/>
    <w:link w:val="NumberedNote2Char"/>
    <w:qFormat/>
    <w:rsid w:val="000D71FC"/>
  </w:style>
  <w:style w:type="character" w:customStyle="1" w:styleId="NumberedNoteChar">
    <w:name w:val="Numbered Note Char"/>
    <w:basedOn w:val="Heading2Char"/>
    <w:link w:val="NumberedNote"/>
    <w:rsid w:val="006C0BC2"/>
    <w:rPr>
      <w:rFonts w:ascii="Calibri" w:hAnsi="Calibri"/>
      <w:b/>
      <w:bCs/>
      <w:i/>
      <w:iCs/>
      <w:color w:val="1F497D"/>
      <w:sz w:val="28"/>
      <w:szCs w:val="24"/>
    </w:rPr>
  </w:style>
  <w:style w:type="paragraph" w:customStyle="1" w:styleId="Hyperlink1">
    <w:name w:val="Hyperlink1"/>
    <w:basedOn w:val="Normal"/>
    <w:link w:val="hyperlinkChar"/>
    <w:qFormat/>
    <w:rsid w:val="00E44307"/>
    <w:rPr>
      <w:i/>
      <w:color w:val="0070C0"/>
      <w:u w:val="single"/>
    </w:rPr>
  </w:style>
  <w:style w:type="character" w:customStyle="1" w:styleId="NumberedNote2Char">
    <w:name w:val="Numbered Note2 Char"/>
    <w:basedOn w:val="NumberedNoteChar"/>
    <w:link w:val="NumberedNote2"/>
    <w:rsid w:val="000D71FC"/>
    <w:rPr>
      <w:rFonts w:ascii="Calibri" w:hAnsi="Calibri"/>
      <w:b/>
      <w:bCs/>
      <w:i/>
      <w:iCs/>
      <w:color w:val="1F497D"/>
      <w:sz w:val="28"/>
      <w:szCs w:val="24"/>
    </w:rPr>
  </w:style>
  <w:style w:type="character" w:styleId="Emphasis">
    <w:name w:val="Emphasis"/>
    <w:basedOn w:val="DefaultParagraphFont"/>
    <w:qFormat/>
    <w:rsid w:val="00F21FA7"/>
    <w:rPr>
      <w:i/>
      <w:iCs/>
    </w:rPr>
  </w:style>
  <w:style w:type="character" w:customStyle="1" w:styleId="hyperlinkChar">
    <w:name w:val="hyperlink Char"/>
    <w:basedOn w:val="DefaultParagraphFont"/>
    <w:link w:val="Hyperlink1"/>
    <w:rsid w:val="00E44307"/>
    <w:rPr>
      <w:rFonts w:ascii="Calibri" w:hAnsi="Calibri"/>
      <w:i/>
      <w:color w:val="0070C0"/>
      <w:sz w:val="22"/>
      <w:u w:val="single"/>
    </w:rPr>
  </w:style>
  <w:style w:type="paragraph" w:customStyle="1" w:styleId="MedicatResponse">
    <w:name w:val="Medicat Response"/>
    <w:basedOn w:val="Normal"/>
    <w:link w:val="MedicatResponseChar"/>
    <w:qFormat/>
    <w:rsid w:val="000B0DA8"/>
    <w:pPr>
      <w:spacing w:before="240" w:after="60"/>
      <w:ind w:left="720"/>
    </w:pPr>
    <w:rPr>
      <w:rFonts w:ascii="Verdana" w:hAnsi="Verdana"/>
      <w:color w:val="17365D"/>
    </w:rPr>
  </w:style>
  <w:style w:type="character" w:customStyle="1" w:styleId="MedicatResponseChar">
    <w:name w:val="Medicat Response Char"/>
    <w:basedOn w:val="FooterChar"/>
    <w:link w:val="MedicatResponse"/>
    <w:rsid w:val="000B0DA8"/>
    <w:rPr>
      <w:rFonts w:ascii="Verdana" w:hAnsi="Verdana"/>
      <w:color w:val="17365D"/>
      <w:szCs w:val="24"/>
    </w:rPr>
  </w:style>
  <w:style w:type="paragraph" w:styleId="Subtitle">
    <w:name w:val="Subtitle"/>
    <w:basedOn w:val="Normal"/>
    <w:next w:val="Normal"/>
    <w:link w:val="SubtitleChar"/>
    <w:qFormat/>
    <w:rsid w:val="00DA50E0"/>
    <w:pPr>
      <w:spacing w:after="60"/>
      <w:outlineLvl w:val="1"/>
    </w:pPr>
    <w:rPr>
      <w:i/>
      <w:color w:val="1F497D"/>
      <w:szCs w:val="24"/>
    </w:rPr>
  </w:style>
  <w:style w:type="character" w:customStyle="1" w:styleId="SubtitleChar">
    <w:name w:val="Subtitle Char"/>
    <w:basedOn w:val="DefaultParagraphFont"/>
    <w:link w:val="Subtitle"/>
    <w:rsid w:val="00DA50E0"/>
    <w:rPr>
      <w:rFonts w:ascii="Calibri" w:eastAsia="Times New Roman" w:hAnsi="Calibri" w:cs="Times New Roman"/>
      <w:i/>
      <w:color w:val="1F497D"/>
      <w:sz w:val="22"/>
      <w:szCs w:val="24"/>
    </w:rPr>
  </w:style>
  <w:style w:type="paragraph" w:customStyle="1" w:styleId="HangingIndent">
    <w:name w:val="Hanging Indent"/>
    <w:basedOn w:val="Normal"/>
    <w:link w:val="HangingIndentChar"/>
    <w:qFormat/>
    <w:rsid w:val="00AB667A"/>
    <w:pPr>
      <w:ind w:left="1440" w:hanging="720"/>
    </w:pPr>
  </w:style>
  <w:style w:type="paragraph" w:customStyle="1" w:styleId="Bulleted">
    <w:name w:val="Bulleted"/>
    <w:basedOn w:val="Normal"/>
    <w:link w:val="BulletedChar"/>
    <w:qFormat/>
    <w:rsid w:val="009A347F"/>
    <w:pPr>
      <w:numPr>
        <w:numId w:val="2"/>
      </w:numPr>
      <w:spacing w:after="0"/>
    </w:pPr>
  </w:style>
  <w:style w:type="character" w:customStyle="1" w:styleId="HangingIndentChar">
    <w:name w:val="Hanging Indent Char"/>
    <w:basedOn w:val="DefaultParagraphFont"/>
    <w:link w:val="HangingIndent"/>
    <w:rsid w:val="00AB667A"/>
    <w:rPr>
      <w:rFonts w:ascii="Calibri" w:hAnsi="Calibri"/>
    </w:rPr>
  </w:style>
  <w:style w:type="character" w:customStyle="1" w:styleId="sugarfield">
    <w:name w:val="sugar_field"/>
    <w:basedOn w:val="DefaultParagraphFont"/>
    <w:rsid w:val="00937B45"/>
  </w:style>
  <w:style w:type="character" w:customStyle="1" w:styleId="BulletedChar">
    <w:name w:val="Bulleted Char"/>
    <w:basedOn w:val="DefaultParagraphFont"/>
    <w:link w:val="Bulleted"/>
    <w:rsid w:val="009A347F"/>
    <w:rPr>
      <w:rFonts w:ascii="Calibri" w:hAnsi="Calibri"/>
      <w:sz w:val="22"/>
    </w:rPr>
  </w:style>
  <w:style w:type="paragraph" w:customStyle="1" w:styleId="Important">
    <w:name w:val="Important"/>
    <w:basedOn w:val="Normal"/>
    <w:link w:val="ImportantChar"/>
    <w:qFormat/>
    <w:rsid w:val="00BA7962"/>
    <w:pPr>
      <w:pBdr>
        <w:top w:val="single" w:sz="8" w:space="1" w:color="C00000"/>
        <w:left w:val="single" w:sz="8" w:space="4" w:color="C00000"/>
        <w:bottom w:val="single" w:sz="8" w:space="1" w:color="C00000"/>
        <w:right w:val="single" w:sz="8" w:space="4" w:color="C00000"/>
      </w:pBdr>
      <w:shd w:val="clear" w:color="auto" w:fill="FBD4B4"/>
    </w:pPr>
    <w:rPr>
      <w:b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37650B"/>
    <w:rPr>
      <w:rFonts w:ascii="Calibri" w:hAnsi="Calibri"/>
      <w:b/>
      <w:bCs/>
      <w:smallCaps/>
      <w:color w:val="1F497D"/>
      <w:kern w:val="32"/>
      <w:sz w:val="36"/>
      <w:szCs w:val="36"/>
    </w:rPr>
  </w:style>
  <w:style w:type="character" w:customStyle="1" w:styleId="ImportantChar">
    <w:name w:val="Important Char"/>
    <w:basedOn w:val="DefaultParagraphFont"/>
    <w:link w:val="Important"/>
    <w:rsid w:val="00BA7962"/>
    <w:rPr>
      <w:rFonts w:ascii="Calibri" w:hAnsi="Calibri"/>
      <w:b/>
      <w:sz w:val="22"/>
      <w:shd w:val="clear" w:color="auto" w:fill="FBD4B4"/>
    </w:rPr>
  </w:style>
  <w:style w:type="character" w:customStyle="1" w:styleId="Heading5Char">
    <w:name w:val="Heading 5 Char"/>
    <w:basedOn w:val="DefaultParagraphFont"/>
    <w:link w:val="Heading5"/>
    <w:uiPriority w:val="9"/>
    <w:locked/>
    <w:rsid w:val="00C96BCF"/>
    <w:rPr>
      <w:rFonts w:ascii="Calibri" w:hAnsi="Calibri"/>
      <w:b/>
      <w:bCs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locked/>
    <w:rsid w:val="00C96BCF"/>
    <w:rPr>
      <w:rFonts w:ascii="Calibri" w:hAnsi="Calibri" w:cs="Arial"/>
      <w:b/>
      <w:bCs/>
      <w:sz w:val="22"/>
    </w:rPr>
  </w:style>
  <w:style w:type="character" w:styleId="CommentReference">
    <w:name w:val="annotation reference"/>
    <w:basedOn w:val="DefaultParagraphFont"/>
    <w:semiHidden/>
    <w:unhideWhenUsed/>
    <w:rsid w:val="0087784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7784F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87784F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778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7784F"/>
    <w:rPr>
      <w:rFonts w:ascii="Calibri" w:hAnsi="Calibri"/>
      <w:b/>
      <w:bCs/>
    </w:rPr>
  </w:style>
  <w:style w:type="paragraph" w:styleId="Revision">
    <w:name w:val="Revision"/>
    <w:hidden/>
    <w:uiPriority w:val="99"/>
    <w:semiHidden/>
    <w:rsid w:val="006914DF"/>
    <w:rPr>
      <w:rFonts w:ascii="Calibri" w:hAnsi="Calibri"/>
      <w:sz w:val="22"/>
    </w:rPr>
  </w:style>
  <w:style w:type="character" w:styleId="BookTitle">
    <w:name w:val="Book Title"/>
    <w:basedOn w:val="DefaultParagraphFont"/>
    <w:uiPriority w:val="33"/>
    <w:qFormat/>
    <w:rsid w:val="00C321CA"/>
    <w:rPr>
      <w:b/>
      <w:bCs/>
      <w:i/>
      <w:iCs/>
      <w:spacing w:val="5"/>
    </w:rPr>
  </w:style>
  <w:style w:type="character" w:customStyle="1" w:styleId="UnresolvedMention">
    <w:name w:val="Unresolved Mention"/>
    <w:basedOn w:val="DefaultParagraphFont"/>
    <w:rsid w:val="00DA58B9"/>
    <w:rPr>
      <w:color w:val="605E5C"/>
      <w:shd w:val="clear" w:color="auto" w:fill="E1DFDD"/>
    </w:rPr>
  </w:style>
  <w:style w:type="character" w:customStyle="1" w:styleId="vhqudtyelxqknvzkxcjct">
    <w:name w:val="vhqudtyelxqknvzkxcjct"/>
    <w:basedOn w:val="DefaultParagraphFont"/>
    <w:rsid w:val="006B2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406">
          <w:marLeft w:val="144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73901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513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745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677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70290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551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6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19412">
          <w:marLeft w:val="144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4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1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09360">
                      <w:marLeft w:val="225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132106">
                          <w:marLeft w:val="27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3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5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85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589863">
                                          <w:marLeft w:val="6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758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700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4970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81791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5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368155">
              <w:marLeft w:val="335"/>
              <w:marRight w:val="3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50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758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5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umassd.medicatconnect.com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22" Type="http://schemas.microsoft.com/office/2018/08/relationships/commentsExtensible" Target="commentsExtensible.xml"/><Relationship Id="rId10" Type="http://schemas.openxmlformats.org/officeDocument/2006/relationships/image" Target="media/image1.png"/><Relationship Id="rId11" Type="http://schemas.openxmlformats.org/officeDocument/2006/relationships/hyperlink" Target="https://www.umassd.edu/studentaffairs/health/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spruiell\Downloads\Medicat%20Document%20Template%20120617%20(9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56A6BE-2928-7B4E-90EB-384C53472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\Users\bspruiell\Downloads\Medicat Document Template 120617 (9).dotx</Template>
  <TotalTime>3</TotalTime>
  <Pages>2</Pages>
  <Words>146</Words>
  <Characters>837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Medicat LLC</Company>
  <LinksUpToDate>false</LinksUpToDate>
  <CharactersWithSpaces>982</CharactersWithSpaces>
  <SharedDoc>false</SharedDoc>
  <HyperlinkBase/>
  <HLinks>
    <vt:vector size="204" baseType="variant">
      <vt:variant>
        <vt:i4>1835058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_Toc362940745</vt:lpwstr>
      </vt:variant>
      <vt:variant>
        <vt:i4>1835058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_Toc362940744</vt:lpwstr>
      </vt:variant>
      <vt:variant>
        <vt:i4>1835058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_Toc362940743</vt:lpwstr>
      </vt:variant>
      <vt:variant>
        <vt:i4>1835058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_Toc362940742</vt:lpwstr>
      </vt:variant>
      <vt:variant>
        <vt:i4>1835058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_Toc362940741</vt:lpwstr>
      </vt:variant>
      <vt:variant>
        <vt:i4>1835058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_Toc362940740</vt:lpwstr>
      </vt:variant>
      <vt:variant>
        <vt:i4>1769522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_Toc362940739</vt:lpwstr>
      </vt:variant>
      <vt:variant>
        <vt:i4>1769522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_Toc362940738</vt:lpwstr>
      </vt:variant>
      <vt:variant>
        <vt:i4>1769522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_Toc362940737</vt:lpwstr>
      </vt:variant>
      <vt:variant>
        <vt:i4>1769522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_Toc362940736</vt:lpwstr>
      </vt:variant>
      <vt:variant>
        <vt:i4>1769522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_Toc362940735</vt:lpwstr>
      </vt:variant>
      <vt:variant>
        <vt:i4>1769522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_Toc362940734</vt:lpwstr>
      </vt:variant>
      <vt:variant>
        <vt:i4>1769522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_Toc362940733</vt:lpwstr>
      </vt:variant>
      <vt:variant>
        <vt:i4>1769522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_Toc362940732</vt:lpwstr>
      </vt:variant>
      <vt:variant>
        <vt:i4>1769522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_Toc362940731</vt:lpwstr>
      </vt:variant>
      <vt:variant>
        <vt:i4>1769522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_Toc362940730</vt:lpwstr>
      </vt:variant>
      <vt:variant>
        <vt:i4>1703986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_Toc362940729</vt:lpwstr>
      </vt:variant>
      <vt:variant>
        <vt:i4>1703986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_Toc362940728</vt:lpwstr>
      </vt:variant>
      <vt:variant>
        <vt:i4>1703986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_Toc362940727</vt:lpwstr>
      </vt:variant>
      <vt:variant>
        <vt:i4>1703986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_Toc362940726</vt:lpwstr>
      </vt:variant>
      <vt:variant>
        <vt:i4>1703986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_Toc362940725</vt:lpwstr>
      </vt:variant>
      <vt:variant>
        <vt:i4>1703986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_Toc362940724</vt:lpwstr>
      </vt:variant>
      <vt:variant>
        <vt:i4>1703986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_Toc362940723</vt:lpwstr>
      </vt:variant>
      <vt:variant>
        <vt:i4>1703986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_Toc362940722</vt:lpwstr>
      </vt:variant>
      <vt:variant>
        <vt:i4>1703986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_Toc362940721</vt:lpwstr>
      </vt:variant>
      <vt:variant>
        <vt:i4>1703986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_Toc362940720</vt:lpwstr>
      </vt:variant>
      <vt:variant>
        <vt:i4>1638450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_Toc362940719</vt:lpwstr>
      </vt:variant>
      <vt:variant>
        <vt:i4>1638450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_Toc362940718</vt:lpwstr>
      </vt:variant>
      <vt:variant>
        <vt:i4>1638450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_Toc362940717</vt:lpwstr>
      </vt:variant>
      <vt:variant>
        <vt:i4>1638450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_Toc362940716</vt:lpwstr>
      </vt:variant>
      <vt:variant>
        <vt:i4>1638450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_Toc362940715</vt:lpwstr>
      </vt:variant>
      <vt:variant>
        <vt:i4>1638450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_Toc362940714</vt:lpwstr>
      </vt:variant>
      <vt:variant>
        <vt:i4>1638450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_Toc362940713</vt:lpwstr>
      </vt:variant>
      <vt:variant>
        <vt:i4>262233</vt:i4>
      </vt:variant>
      <vt:variant>
        <vt:i4>0</vt:i4>
      </vt:variant>
      <vt:variant>
        <vt:i4>0</vt:i4>
      </vt:variant>
      <vt:variant>
        <vt:i4>5</vt:i4>
      </vt:variant>
      <vt:variant>
        <vt:lpwstr>http://get.adobe.com/reader/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Brittney Spruiell</dc:creator>
  <cp:keywords/>
  <dc:description/>
  <cp:lastModifiedBy>Marianne  Sullivan</cp:lastModifiedBy>
  <cp:revision>2</cp:revision>
  <cp:lastPrinted>2012-12-26T14:28:00Z</cp:lastPrinted>
  <dcterms:created xsi:type="dcterms:W3CDTF">2020-08-20T21:34:00Z</dcterms:created>
  <dcterms:modified xsi:type="dcterms:W3CDTF">2020-08-20T21:34:00Z</dcterms:modified>
  <cp:category>Documentation</cp:category>
</cp:coreProperties>
</file>