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16EEF33B" w14:textId="134E61D4" w:rsidR="00C71FAB" w:rsidRDefault="00EA177A" w:rsidP="00EA177A">
      <w:pPr>
        <w:pStyle w:val="Heading1"/>
        <w:jc w:val="center"/>
      </w:pPr>
      <w:bookmarkStart w:id="0" w:name="_GoBack"/>
      <w:bookmarkEnd w:id="0"/>
      <w:r>
        <w:t>Completing the Symptoms Tracker on the Patient Portal</w:t>
      </w:r>
    </w:p>
    <w:p w14:paraId="410BC228" w14:textId="4BC8DD1E" w:rsidR="00EA177A" w:rsidRDefault="00EA177A" w:rsidP="00EA177A">
      <w:r>
        <w:t>Follow the instructions below to complete the Symptoms Tracker Form on the Patient Portal.</w:t>
      </w:r>
    </w:p>
    <w:p w14:paraId="45F56715" w14:textId="728060CD" w:rsidR="00437A2D" w:rsidRDefault="00EA177A" w:rsidP="00C17522">
      <w:pPr>
        <w:pStyle w:val="Bulleted"/>
        <w:numPr>
          <w:ilvl w:val="0"/>
          <w:numId w:val="0"/>
        </w:numPr>
      </w:pPr>
      <w:r>
        <w:t xml:space="preserve">Access the portal </w:t>
      </w:r>
      <w:r w:rsidR="00437A2D">
        <w:t xml:space="preserve">directly </w:t>
      </w:r>
      <w:r>
        <w:t xml:space="preserve">at </w:t>
      </w:r>
      <w:hyperlink r:id="rId9" w:history="1">
        <w:r w:rsidR="00100277" w:rsidRPr="0039288D">
          <w:rPr>
            <w:rStyle w:val="Hyperlink"/>
          </w:rPr>
          <w:t>https://umassd.medicatconnect.com</w:t>
        </w:r>
      </w:hyperlink>
      <w:r w:rsidR="00100277">
        <w:t xml:space="preserve"> or </w:t>
      </w:r>
      <w:r w:rsidR="00437A2D">
        <w:t xml:space="preserve">by selecting this box </w:t>
      </w:r>
      <w:r w:rsidR="00437A2D">
        <w:rPr>
          <w:noProof/>
        </w:rPr>
        <w:drawing>
          <wp:inline distT="0" distB="0" distL="0" distR="0" wp14:anchorId="265B6813" wp14:editId="1BB46ED5">
            <wp:extent cx="6048375" cy="6572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3675A" w14:textId="50B4DFAA" w:rsidR="00731F97" w:rsidRDefault="00437A2D" w:rsidP="00C17522">
      <w:pPr>
        <w:pStyle w:val="Bulleted"/>
        <w:numPr>
          <w:ilvl w:val="0"/>
          <w:numId w:val="0"/>
        </w:numPr>
      </w:pPr>
      <w:r>
        <w:t xml:space="preserve">on the </w:t>
      </w:r>
      <w:proofErr w:type="spellStart"/>
      <w:r>
        <w:t>UMassD</w:t>
      </w:r>
      <w:proofErr w:type="spellEnd"/>
      <w:r>
        <w:t xml:space="preserve"> Health Services website </w:t>
      </w:r>
      <w:hyperlink r:id="rId11" w:history="1">
        <w:r w:rsidRPr="0039288D">
          <w:rPr>
            <w:rStyle w:val="Hyperlink"/>
          </w:rPr>
          <w:t>https://www.umassd.edu/studentaffairs/health/</w:t>
        </w:r>
      </w:hyperlink>
    </w:p>
    <w:p w14:paraId="61F95C74" w14:textId="77777777" w:rsidR="00100277" w:rsidRDefault="00100277" w:rsidP="00C17522">
      <w:pPr>
        <w:pStyle w:val="Bulleted"/>
        <w:numPr>
          <w:ilvl w:val="0"/>
          <w:numId w:val="0"/>
        </w:numPr>
      </w:pPr>
    </w:p>
    <w:p w14:paraId="2E464B42" w14:textId="77777777" w:rsidR="00100277" w:rsidRDefault="00100277" w:rsidP="00C17522">
      <w:pPr>
        <w:pStyle w:val="Bulleted"/>
        <w:numPr>
          <w:ilvl w:val="0"/>
          <w:numId w:val="0"/>
        </w:numPr>
      </w:pPr>
    </w:p>
    <w:p w14:paraId="3D1790DF" w14:textId="75AEBF9C" w:rsidR="00731F97" w:rsidRDefault="00100277" w:rsidP="00731F97">
      <w:pPr>
        <w:pStyle w:val="Bulleted"/>
        <w:numPr>
          <w:ilvl w:val="0"/>
          <w:numId w:val="0"/>
        </w:numPr>
      </w:pPr>
      <w:r>
        <w:rPr>
          <w:noProof/>
        </w:rPr>
        <w:drawing>
          <wp:inline distT="0" distB="0" distL="0" distR="0" wp14:anchorId="700F4831" wp14:editId="5D5E9698">
            <wp:extent cx="5267325" cy="2962870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9107" cy="2969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9AF32" w14:textId="77777777" w:rsidR="00100277" w:rsidRDefault="00100277" w:rsidP="00731F97">
      <w:pPr>
        <w:pStyle w:val="Bulleted"/>
        <w:numPr>
          <w:ilvl w:val="0"/>
          <w:numId w:val="0"/>
        </w:numPr>
      </w:pPr>
    </w:p>
    <w:p w14:paraId="2E18AF25" w14:textId="1219241A" w:rsidR="00EA177A" w:rsidRDefault="00EA177A" w:rsidP="00EA177A">
      <w:pPr>
        <w:pStyle w:val="Bulleted"/>
      </w:pPr>
      <w:r>
        <w:t xml:space="preserve">Log into the Portal with your </w:t>
      </w:r>
      <w:proofErr w:type="spellStart"/>
      <w:r w:rsidR="00437A2D">
        <w:rPr>
          <w:b/>
          <w:bCs/>
        </w:rPr>
        <w:t>UMassD</w:t>
      </w:r>
      <w:proofErr w:type="spellEnd"/>
      <w:r w:rsidR="00437A2D">
        <w:rPr>
          <w:b/>
          <w:bCs/>
        </w:rPr>
        <w:t xml:space="preserve"> </w:t>
      </w:r>
      <w:r w:rsidRPr="00731F97">
        <w:rPr>
          <w:b/>
          <w:bCs/>
        </w:rPr>
        <w:t>username and password.</w:t>
      </w:r>
      <w:r>
        <w:t xml:space="preserve"> </w:t>
      </w:r>
    </w:p>
    <w:p w14:paraId="32D6160B" w14:textId="217AE16B" w:rsidR="00EA177A" w:rsidRDefault="00EA177A" w:rsidP="00EA177A">
      <w:pPr>
        <w:pStyle w:val="Bulleted"/>
      </w:pPr>
      <w:r>
        <w:t xml:space="preserve">Select the </w:t>
      </w:r>
      <w:r w:rsidRPr="00731F97">
        <w:rPr>
          <w:b/>
          <w:bCs/>
        </w:rPr>
        <w:t xml:space="preserve">COVID-19 </w:t>
      </w:r>
      <w:r w:rsidR="00731F97">
        <w:rPr>
          <w:b/>
          <w:bCs/>
        </w:rPr>
        <w:t>button.</w:t>
      </w:r>
    </w:p>
    <w:p w14:paraId="378233AD" w14:textId="702FEF7D" w:rsidR="00731F97" w:rsidRDefault="000339B8" w:rsidP="006D165A">
      <w:r w:rsidRPr="000339B8">
        <w:rPr>
          <w:noProof/>
        </w:rPr>
        <w:drawing>
          <wp:inline distT="0" distB="0" distL="0" distR="0" wp14:anchorId="3D7C47CD" wp14:editId="1D48DBDF">
            <wp:extent cx="6296025" cy="23907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35309"/>
                    <a:stretch/>
                  </pic:blipFill>
                  <pic:spPr bwMode="auto">
                    <a:xfrm>
                      <a:off x="0" y="0"/>
                      <a:ext cx="6296932" cy="2391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27ACF7" w14:textId="77777777" w:rsidR="00DF5733" w:rsidRDefault="00DF5733" w:rsidP="00731F97">
      <w:pPr>
        <w:pStyle w:val="Bulleted"/>
        <w:numPr>
          <w:ilvl w:val="0"/>
          <w:numId w:val="0"/>
        </w:numPr>
      </w:pPr>
    </w:p>
    <w:p w14:paraId="34F61660" w14:textId="77777777" w:rsidR="00DF5733" w:rsidRDefault="00EA177A" w:rsidP="00EA177A">
      <w:pPr>
        <w:pStyle w:val="Bulleted"/>
      </w:pPr>
      <w:r>
        <w:t xml:space="preserve">Click </w:t>
      </w:r>
      <w:r w:rsidRPr="00731F97">
        <w:rPr>
          <w:b/>
          <w:bCs/>
        </w:rPr>
        <w:t>the Symptoms Tracker Form</w:t>
      </w:r>
      <w:r w:rsidR="00DF5733">
        <w:t>.</w:t>
      </w:r>
    </w:p>
    <w:p w14:paraId="7E4AF2CB" w14:textId="77777777" w:rsidR="00DF5733" w:rsidRDefault="00DF5733" w:rsidP="00DF5733">
      <w:pPr>
        <w:pStyle w:val="Bulleted"/>
        <w:numPr>
          <w:ilvl w:val="0"/>
          <w:numId w:val="0"/>
        </w:numPr>
      </w:pPr>
    </w:p>
    <w:p w14:paraId="7497FCD6" w14:textId="1CED9A84" w:rsidR="00DF5733" w:rsidRDefault="00DF5733" w:rsidP="00DF5733">
      <w:pPr>
        <w:pStyle w:val="Bulleted"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0" distR="0" wp14:anchorId="624D8781" wp14:editId="535439A0">
            <wp:extent cx="5100858" cy="3438525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652" cy="3442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4195B" w14:textId="77777777" w:rsidR="00DF5733" w:rsidRDefault="00DF5733" w:rsidP="00DF5733">
      <w:pPr>
        <w:pStyle w:val="Bulleted"/>
        <w:numPr>
          <w:ilvl w:val="0"/>
          <w:numId w:val="0"/>
        </w:numPr>
      </w:pPr>
    </w:p>
    <w:p w14:paraId="2D0BC2F6" w14:textId="7C0E74D8" w:rsidR="00EA177A" w:rsidRDefault="00DF5733" w:rsidP="00DF5733">
      <w:pPr>
        <w:pStyle w:val="Bulleted"/>
        <w:numPr>
          <w:ilvl w:val="0"/>
          <w:numId w:val="20"/>
        </w:numPr>
      </w:pPr>
      <w:r>
        <w:t>Complete the questions and s</w:t>
      </w:r>
      <w:r w:rsidR="00EA177A">
        <w:t xml:space="preserve">elect </w:t>
      </w:r>
      <w:r w:rsidR="00EA177A" w:rsidRPr="00DF5733">
        <w:rPr>
          <w:b/>
          <w:bCs/>
        </w:rPr>
        <w:t>Submit</w:t>
      </w:r>
      <w:r w:rsidR="00EA177A">
        <w:t xml:space="preserve"> when done. </w:t>
      </w:r>
    </w:p>
    <w:p w14:paraId="4A004A78" w14:textId="0835C5D3" w:rsidR="00DF5733" w:rsidRDefault="00DF5733" w:rsidP="00DF5733">
      <w:pPr>
        <w:pStyle w:val="Bulleted"/>
        <w:numPr>
          <w:ilvl w:val="0"/>
          <w:numId w:val="0"/>
        </w:numPr>
      </w:pPr>
    </w:p>
    <w:p w14:paraId="11F2D62B" w14:textId="2C5A045D" w:rsidR="00DF5733" w:rsidRDefault="00DF5733" w:rsidP="00DF5733">
      <w:pPr>
        <w:pStyle w:val="Bulleted"/>
        <w:numPr>
          <w:ilvl w:val="0"/>
          <w:numId w:val="0"/>
        </w:numPr>
        <w:jc w:val="center"/>
      </w:pPr>
    </w:p>
    <w:p w14:paraId="363D4E90" w14:textId="401E9AEC" w:rsidR="00EA177A" w:rsidRDefault="00EA177A" w:rsidP="00EA177A">
      <w:pPr>
        <w:pStyle w:val="Bulleted"/>
      </w:pPr>
      <w:r w:rsidRPr="00DF5733">
        <w:rPr>
          <w:b/>
          <w:bCs/>
        </w:rPr>
        <w:t>Your COVID Status will update on the Portal</w:t>
      </w:r>
      <w:r>
        <w:t xml:space="preserve">. You will see a colored indicator of your current COVID status. </w:t>
      </w:r>
    </w:p>
    <w:p w14:paraId="4A7E9074" w14:textId="712A358F" w:rsidR="00EA177A" w:rsidRDefault="00EA177A" w:rsidP="00EA177A">
      <w:pPr>
        <w:pStyle w:val="Bulleted"/>
        <w:numPr>
          <w:ilvl w:val="1"/>
          <w:numId w:val="2"/>
        </w:numPr>
      </w:pPr>
      <w:r w:rsidRPr="00731F97">
        <w:rPr>
          <w:b/>
          <w:bCs/>
        </w:rPr>
        <w:t>Expired (</w:t>
      </w:r>
      <w:r w:rsidRPr="0010182D">
        <w:rPr>
          <w:b/>
          <w:bCs/>
          <w:color w:val="A6A6A6" w:themeColor="background1" w:themeShade="A6"/>
        </w:rPr>
        <w:t>Gray</w:t>
      </w:r>
      <w:r w:rsidRPr="00731F97">
        <w:rPr>
          <w:b/>
          <w:bCs/>
        </w:rPr>
        <w:t>)</w:t>
      </w:r>
      <w:r>
        <w:t xml:space="preserve"> = your status is now expired, and you need to complete the Symptoms Tracker Form again to update your status</w:t>
      </w:r>
    </w:p>
    <w:p w14:paraId="7B55A961" w14:textId="1BCFC1D3" w:rsidR="00EA177A" w:rsidRDefault="00EA177A" w:rsidP="00EA177A">
      <w:pPr>
        <w:pStyle w:val="Bulleted"/>
        <w:numPr>
          <w:ilvl w:val="1"/>
          <w:numId w:val="2"/>
        </w:numPr>
      </w:pPr>
      <w:r w:rsidRPr="00731F97">
        <w:rPr>
          <w:b/>
          <w:bCs/>
        </w:rPr>
        <w:t>No Data (Black)</w:t>
      </w:r>
      <w:r>
        <w:t xml:space="preserve"> = you do not have a status. This is typically your status before you complete the Template Tracker Form for the first time. </w:t>
      </w:r>
    </w:p>
    <w:p w14:paraId="0C4B6AB6" w14:textId="572F20DC" w:rsidR="00731F97" w:rsidRDefault="00731F97" w:rsidP="00EA177A">
      <w:pPr>
        <w:pStyle w:val="Bulleted"/>
        <w:numPr>
          <w:ilvl w:val="1"/>
          <w:numId w:val="2"/>
        </w:numPr>
      </w:pPr>
      <w:r w:rsidRPr="00731F97">
        <w:rPr>
          <w:b/>
          <w:bCs/>
        </w:rPr>
        <w:t>Negative (</w:t>
      </w:r>
      <w:r w:rsidRPr="00001D04">
        <w:rPr>
          <w:b/>
          <w:bCs/>
          <w:color w:val="00B050"/>
        </w:rPr>
        <w:t>Green</w:t>
      </w:r>
      <w:r w:rsidRPr="00731F97">
        <w:rPr>
          <w:b/>
          <w:bCs/>
        </w:rPr>
        <w:t>)</w:t>
      </w:r>
      <w:r>
        <w:t xml:space="preserve"> = you are negative for symptoms or exposure. You are cleared to attend class and/or be on campus. </w:t>
      </w:r>
    </w:p>
    <w:p w14:paraId="1A5FE316" w14:textId="77777777" w:rsidR="00894501" w:rsidRDefault="00731F97" w:rsidP="00894501">
      <w:pPr>
        <w:pStyle w:val="Bulleted"/>
        <w:numPr>
          <w:ilvl w:val="1"/>
          <w:numId w:val="2"/>
        </w:numPr>
      </w:pPr>
      <w:r w:rsidRPr="00894501">
        <w:rPr>
          <w:b/>
          <w:bCs/>
        </w:rPr>
        <w:t>Documented Exposure (</w:t>
      </w:r>
      <w:r w:rsidRPr="00894501">
        <w:rPr>
          <w:b/>
          <w:bCs/>
          <w:color w:val="E36C0A" w:themeColor="accent6" w:themeShade="BF"/>
        </w:rPr>
        <w:t>Orange</w:t>
      </w:r>
      <w:r>
        <w:t>) = you have indicated a possible exposure to COVID-19 on your Symptoms Tracker Form. Please stay home and quarantine</w:t>
      </w:r>
      <w:r w:rsidR="00894501">
        <w:t xml:space="preserve"> for 14 days following exposure</w:t>
      </w:r>
      <w:r>
        <w:t xml:space="preserve">. </w:t>
      </w:r>
      <w:r w:rsidR="00894501">
        <w:t>Please contact Health Services through the secure portal or call Health Services at 508-999-8982 during normal business hours for further instructions.</w:t>
      </w:r>
    </w:p>
    <w:p w14:paraId="03029AD3" w14:textId="0D0F2DE2" w:rsidR="00731F97" w:rsidRDefault="00731F97" w:rsidP="00FC4296">
      <w:pPr>
        <w:pStyle w:val="Bulleted"/>
        <w:numPr>
          <w:ilvl w:val="1"/>
          <w:numId w:val="2"/>
        </w:numPr>
      </w:pPr>
      <w:r w:rsidRPr="00894501">
        <w:rPr>
          <w:b/>
          <w:bCs/>
        </w:rPr>
        <w:t>Pending (</w:t>
      </w:r>
      <w:r w:rsidRPr="00894501">
        <w:rPr>
          <w:b/>
          <w:bCs/>
          <w:color w:val="FFFF00"/>
          <w14:textOutline w14:w="9525" w14:cap="rnd" w14:cmpd="sng" w14:algn="ctr">
            <w14:solidFill>
              <w14:schemeClr w14:val="bg1">
                <w14:lumMod w14:val="75000"/>
              </w14:schemeClr>
            </w14:solidFill>
            <w14:prstDash w14:val="solid"/>
            <w14:bevel/>
          </w14:textOutline>
        </w:rPr>
        <w:t>Yellow</w:t>
      </w:r>
      <w:r w:rsidRPr="00894501">
        <w:rPr>
          <w:b/>
          <w:bCs/>
        </w:rPr>
        <w:t xml:space="preserve">) = </w:t>
      </w:r>
      <w:r>
        <w:t xml:space="preserve">you have a COVID-19 test pending. Please isolate until results have been received. </w:t>
      </w:r>
    </w:p>
    <w:p w14:paraId="7F5F24ED" w14:textId="6AFAED65" w:rsidR="00731F97" w:rsidRDefault="00731F97" w:rsidP="00EA177A">
      <w:pPr>
        <w:pStyle w:val="Bulleted"/>
        <w:numPr>
          <w:ilvl w:val="1"/>
          <w:numId w:val="2"/>
        </w:numPr>
      </w:pPr>
      <w:r>
        <w:rPr>
          <w:b/>
          <w:bCs/>
        </w:rPr>
        <w:t>Positive (</w:t>
      </w:r>
      <w:r w:rsidRPr="00001D04">
        <w:rPr>
          <w:b/>
          <w:bCs/>
          <w:color w:val="FF0000"/>
        </w:rPr>
        <w:t>Red</w:t>
      </w:r>
      <w:r>
        <w:rPr>
          <w:b/>
          <w:bCs/>
        </w:rPr>
        <w:t xml:space="preserve">) = </w:t>
      </w:r>
      <w:r>
        <w:t>you have indicated COVID-19 symptoms on your Symptoms Tracker Form. Please stay home and isolate</w:t>
      </w:r>
      <w:r w:rsidR="00623806">
        <w:t xml:space="preserve"> for 10 days</w:t>
      </w:r>
      <w:r>
        <w:t xml:space="preserve">. </w:t>
      </w:r>
      <w:r w:rsidR="00894501">
        <w:t>Please contact Health Services through the secure portal or call Health Services at 508-999-8982 during normal business hours for further instructions.</w:t>
      </w:r>
    </w:p>
    <w:p w14:paraId="517E7DC5" w14:textId="07A48E77" w:rsidR="00DF5733" w:rsidRDefault="00DF5733" w:rsidP="00DF5733">
      <w:pPr>
        <w:pStyle w:val="Bulleted"/>
        <w:numPr>
          <w:ilvl w:val="0"/>
          <w:numId w:val="0"/>
        </w:numPr>
      </w:pPr>
    </w:p>
    <w:p w14:paraId="4EFA2CCB" w14:textId="27A660A6" w:rsidR="00DF5733" w:rsidRPr="00EA177A" w:rsidRDefault="00DF5733" w:rsidP="00DF5733">
      <w:pPr>
        <w:pStyle w:val="Bulleted"/>
      </w:pPr>
      <w:r w:rsidRPr="000339B8">
        <w:rPr>
          <w:b/>
          <w:bCs/>
        </w:rPr>
        <w:t xml:space="preserve">Please </w:t>
      </w:r>
      <w:r w:rsidRPr="000339B8">
        <w:rPr>
          <w:b/>
          <w:bCs/>
          <w:color w:val="FF0000"/>
        </w:rPr>
        <w:t>complete</w:t>
      </w:r>
      <w:r w:rsidRPr="000339B8">
        <w:rPr>
          <w:b/>
          <w:bCs/>
        </w:rPr>
        <w:t xml:space="preserve"> the Symptoms Tracker Form </w:t>
      </w:r>
      <w:r w:rsidRPr="00437A2D">
        <w:rPr>
          <w:b/>
          <w:bCs/>
          <w:color w:val="FF0000"/>
        </w:rPr>
        <w:t>daily</w:t>
      </w:r>
      <w:r w:rsidRPr="00DF5733">
        <w:rPr>
          <w:b/>
          <w:bCs/>
        </w:rPr>
        <w:t xml:space="preserve"> to update your COVID Status</w:t>
      </w:r>
      <w:r>
        <w:t xml:space="preserve">. </w:t>
      </w:r>
    </w:p>
    <w:sectPr w:rsidR="00DF5733" w:rsidRPr="00EA177A" w:rsidSect="004E7200">
      <w:headerReference w:type="default" r:id="rId15"/>
      <w:footerReference w:type="even" r:id="rId16"/>
      <w:footerReference w:type="default" r:id="rId17"/>
      <w:headerReference w:type="first" r:id="rId18"/>
      <w:type w:val="continuous"/>
      <w:pgSz w:w="12240" w:h="15840"/>
      <w:pgMar w:top="1440" w:right="1080" w:bottom="1440" w:left="1080" w:header="720" w:footer="288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DD7E9F" w16cex:dateUtc="2020-08-12T01:31:00Z"/>
  <w16cex:commentExtensible w16cex:durableId="22DD7EA9" w16cex:dateUtc="2020-08-12T01:31:00Z"/>
  <w16cex:commentExtensible w16cex:durableId="22DD82D1" w16cex:dateUtc="2020-08-12T01:49:00Z"/>
  <w16cex:commentExtensible w16cex:durableId="22DD80E9" w16cex:dateUtc="2020-08-12T01:41:00Z"/>
  <w16cex:commentExtensible w16cex:durableId="22DD8150" w16cex:dateUtc="2020-08-12T01:42:00Z"/>
</w16cex:commentsExtensible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1D38E5" w14:textId="77777777" w:rsidR="00715987" w:rsidRDefault="00715987" w:rsidP="00407A10">
      <w:r>
        <w:separator/>
      </w:r>
    </w:p>
  </w:endnote>
  <w:endnote w:type="continuationSeparator" w:id="0">
    <w:p w14:paraId="50CC0BBB" w14:textId="77777777" w:rsidR="00715987" w:rsidRDefault="00715987" w:rsidP="00407A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4D"/>
    <w:family w:val="roman"/>
    <w:notTrueType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593F6D" w14:textId="77777777" w:rsidR="00622550" w:rsidRDefault="00622550" w:rsidP="00407A10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62</w:t>
    </w:r>
    <w:r>
      <w:rPr>
        <w:rStyle w:val="PageNumber"/>
      </w:rPr>
      <w:fldChar w:fldCharType="end"/>
    </w:r>
  </w:p>
  <w:p w14:paraId="41E33CD9" w14:textId="77777777" w:rsidR="00622550" w:rsidRDefault="00622550" w:rsidP="00407A10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FBB4CB" w14:textId="796C12D3" w:rsidR="00622550" w:rsidRPr="00C71FAB" w:rsidRDefault="00622550" w:rsidP="00D14B61">
    <w:pPr>
      <w:pStyle w:val="Footer"/>
      <w:pBdr>
        <w:top w:val="single" w:sz="4" w:space="1" w:color="D9D9D9"/>
      </w:pBdr>
      <w:tabs>
        <w:tab w:val="clear" w:pos="4320"/>
        <w:tab w:val="clear" w:pos="8640"/>
        <w:tab w:val="left" w:pos="7920"/>
      </w:tabs>
      <w:rPr>
        <w:color w:val="1F497D"/>
      </w:rPr>
    </w:pP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D02355" w:rsidRPr="00D02355">
      <w:rPr>
        <w:b/>
        <w:noProof/>
      </w:rPr>
      <w:t>1</w:t>
    </w:r>
    <w:r>
      <w:rPr>
        <w:b/>
        <w:noProof/>
      </w:rPr>
      <w:fldChar w:fldCharType="end"/>
    </w:r>
    <w:r>
      <w:rPr>
        <w:b/>
      </w:rPr>
      <w:t xml:space="preserve"> | </w:t>
    </w:r>
    <w:r>
      <w:rPr>
        <w:color w:val="7F7F7F"/>
        <w:spacing w:val="60"/>
      </w:rPr>
      <w:t>Page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3743E7B" w14:textId="77777777" w:rsidR="00715987" w:rsidRDefault="00715987" w:rsidP="00407A10">
      <w:r>
        <w:separator/>
      </w:r>
    </w:p>
  </w:footnote>
  <w:footnote w:type="continuationSeparator" w:id="0">
    <w:p w14:paraId="480A1061" w14:textId="77777777" w:rsidR="00715987" w:rsidRDefault="00715987" w:rsidP="00407A1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958A08" w14:textId="54C5E80A" w:rsidR="006D166D" w:rsidRDefault="0099016B">
    <w:pPr>
      <w:pStyle w:val="Header"/>
    </w:pPr>
    <w:r>
      <w:rPr>
        <w:noProof/>
      </w:rPr>
      <w:drawing>
        <wp:inline distT="0" distB="0" distL="0" distR="0" wp14:anchorId="03E16D6B" wp14:editId="4A559EE6">
          <wp:extent cx="1801707" cy="304800"/>
          <wp:effectExtent l="0" t="0" r="8255" b="0"/>
          <wp:docPr id="9" name="Picture 9" descr="https://www.umassd.edu/media/supportingfiles/layoutassets/logos/umassd-logo-blue-2x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www.umassd.edu/media/supportingfiles/layoutassets/logos/umassd-logo-blue-2x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7706" cy="3244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09E743" w14:textId="77777777" w:rsidR="00E80F8A" w:rsidRDefault="00E80F8A">
    <w:pPr>
      <w:pStyle w:val="Header"/>
    </w:pPr>
    <w:r w:rsidRPr="00133DDD">
      <w:rPr>
        <w:rFonts w:asciiTheme="minorHAnsi" w:hAnsiTheme="minorHAnsi"/>
        <w:noProof/>
      </w:rPr>
      <w:drawing>
        <wp:inline distT="0" distB="0" distL="0" distR="0" wp14:anchorId="6F50632A" wp14:editId="79F94681">
          <wp:extent cx="1067842" cy="476250"/>
          <wp:effectExtent l="0" t="0" r="0" b="0"/>
          <wp:docPr id="5" name="Picture 5" descr="MedicatLogoWOtag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edicatLogoWOtag_CMYK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403" cy="48140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A4AFB"/>
    <w:multiLevelType w:val="hybridMultilevel"/>
    <w:tmpl w:val="3FA4D6AE"/>
    <w:lvl w:ilvl="0" w:tplc="7B4CACA8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5D87139"/>
    <w:multiLevelType w:val="hybridMultilevel"/>
    <w:tmpl w:val="D0248F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13298E"/>
    <w:multiLevelType w:val="hybridMultilevel"/>
    <w:tmpl w:val="47DC4C08"/>
    <w:lvl w:ilvl="0" w:tplc="4EC66838">
      <w:start w:val="1"/>
      <w:numFmt w:val="bullet"/>
      <w:pStyle w:val="Bulleted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4D972F7"/>
    <w:multiLevelType w:val="hybridMultilevel"/>
    <w:tmpl w:val="386E67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D33053"/>
    <w:multiLevelType w:val="hybridMultilevel"/>
    <w:tmpl w:val="B52278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A60011C"/>
    <w:multiLevelType w:val="hybridMultilevel"/>
    <w:tmpl w:val="8F96D3D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plc="0409000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03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6">
    <w:nsid w:val="1D2307C5"/>
    <w:multiLevelType w:val="hybridMultilevel"/>
    <w:tmpl w:val="A1D26B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FA6454"/>
    <w:multiLevelType w:val="hybridMultilevel"/>
    <w:tmpl w:val="839EDA4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944524D"/>
    <w:multiLevelType w:val="hybridMultilevel"/>
    <w:tmpl w:val="53462F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DD72A5"/>
    <w:multiLevelType w:val="hybridMultilevel"/>
    <w:tmpl w:val="F2DEE3B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C2C620A"/>
    <w:multiLevelType w:val="hybridMultilevel"/>
    <w:tmpl w:val="E93409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683433"/>
    <w:multiLevelType w:val="hybridMultilevel"/>
    <w:tmpl w:val="9702D472"/>
    <w:lvl w:ilvl="0" w:tplc="C624C5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52BB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6A21B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24E12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BF6C2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99494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86F0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DAE3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ABE9B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45AE56A7"/>
    <w:multiLevelType w:val="hybridMultilevel"/>
    <w:tmpl w:val="4CF4BC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D0B6FA1"/>
    <w:multiLevelType w:val="hybridMultilevel"/>
    <w:tmpl w:val="7130C0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1A4530B"/>
    <w:multiLevelType w:val="hybridMultilevel"/>
    <w:tmpl w:val="216EED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9FA1A46"/>
    <w:multiLevelType w:val="hybridMultilevel"/>
    <w:tmpl w:val="4524E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4601130"/>
    <w:multiLevelType w:val="hybridMultilevel"/>
    <w:tmpl w:val="1EBC5522"/>
    <w:lvl w:ilvl="0" w:tplc="435688D6">
      <w:start w:val="1"/>
      <w:numFmt w:val="decimal"/>
      <w:pStyle w:val="NumberedHead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BF271EF"/>
    <w:multiLevelType w:val="hybridMultilevel"/>
    <w:tmpl w:val="456E203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72A32F57"/>
    <w:multiLevelType w:val="hybridMultilevel"/>
    <w:tmpl w:val="8CAE99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AE32965"/>
    <w:multiLevelType w:val="hybridMultilevel"/>
    <w:tmpl w:val="6ACC734A"/>
    <w:lvl w:ilvl="0" w:tplc="40DE16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3098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19A4E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1EFD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7035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5E4D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B40B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A0C7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9EAF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6"/>
  </w:num>
  <w:num w:numId="2">
    <w:abstractNumId w:val="2"/>
  </w:num>
  <w:num w:numId="3">
    <w:abstractNumId w:val="4"/>
  </w:num>
  <w:num w:numId="4">
    <w:abstractNumId w:val="5"/>
  </w:num>
  <w:num w:numId="5">
    <w:abstractNumId w:val="12"/>
  </w:num>
  <w:num w:numId="6">
    <w:abstractNumId w:val="3"/>
  </w:num>
  <w:num w:numId="7">
    <w:abstractNumId w:val="13"/>
  </w:num>
  <w:num w:numId="8">
    <w:abstractNumId w:val="11"/>
  </w:num>
  <w:num w:numId="9">
    <w:abstractNumId w:val="19"/>
  </w:num>
  <w:num w:numId="10">
    <w:abstractNumId w:val="17"/>
  </w:num>
  <w:num w:numId="11">
    <w:abstractNumId w:val="9"/>
  </w:num>
  <w:num w:numId="12">
    <w:abstractNumId w:val="7"/>
  </w:num>
  <w:num w:numId="13">
    <w:abstractNumId w:val="1"/>
  </w:num>
  <w:num w:numId="14">
    <w:abstractNumId w:val="18"/>
  </w:num>
  <w:num w:numId="15">
    <w:abstractNumId w:val="6"/>
  </w:num>
  <w:num w:numId="16">
    <w:abstractNumId w:val="0"/>
  </w:num>
  <w:num w:numId="17">
    <w:abstractNumId w:val="8"/>
  </w:num>
  <w:num w:numId="18">
    <w:abstractNumId w:val="15"/>
  </w:num>
  <w:num w:numId="19">
    <w:abstractNumId w:val="10"/>
  </w:num>
  <w:num w:numId="20">
    <w:abstractNumId w:val="1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gutterAtTop/>
  <w:activeWritingStyle w:appName="MSWord" w:lang="en-US" w:vendorID="64" w:dllVersion="5" w:nlCheck="1" w:checkStyle="1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rawingGridVerticalSpacing w:val="187"/>
  <w:displayHorizontalDrawingGridEvery w:val="2"/>
  <w:noPunctuationKerning/>
  <w:characterSpacingControl w:val="doNotCompress"/>
  <w:hdrShapeDefaults>
    <o:shapedefaults v:ext="edit" spidmax="2050" fillcolor="red">
      <v:fill color="red" opacity="3277f"/>
      <o:colormru v:ext="edit" colors="#62bb46"/>
    </o:shapedefaults>
  </w:hdrShapeDefaults>
  <w:footnotePr>
    <w:footnote w:id="-1"/>
    <w:footnote w:id="0"/>
  </w:footnotePr>
  <w:endnotePr>
    <w:endnote w:id="-1"/>
    <w:endnote w:id="0"/>
  </w:endnotePr>
  <w:compat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7AC"/>
    <w:rsid w:val="00000178"/>
    <w:rsid w:val="00000445"/>
    <w:rsid w:val="00000482"/>
    <w:rsid w:val="000006F5"/>
    <w:rsid w:val="00000728"/>
    <w:rsid w:val="00000867"/>
    <w:rsid w:val="0000091C"/>
    <w:rsid w:val="000009A0"/>
    <w:rsid w:val="000010C4"/>
    <w:rsid w:val="000012AD"/>
    <w:rsid w:val="000017BE"/>
    <w:rsid w:val="00001D04"/>
    <w:rsid w:val="00002342"/>
    <w:rsid w:val="0000245F"/>
    <w:rsid w:val="00002BC1"/>
    <w:rsid w:val="0000338A"/>
    <w:rsid w:val="00003689"/>
    <w:rsid w:val="00003B2C"/>
    <w:rsid w:val="000040F7"/>
    <w:rsid w:val="0000481E"/>
    <w:rsid w:val="00004E20"/>
    <w:rsid w:val="0000511E"/>
    <w:rsid w:val="000053A6"/>
    <w:rsid w:val="00005666"/>
    <w:rsid w:val="000058E9"/>
    <w:rsid w:val="00005A1B"/>
    <w:rsid w:val="00005C83"/>
    <w:rsid w:val="00005D4D"/>
    <w:rsid w:val="0000661C"/>
    <w:rsid w:val="000067A0"/>
    <w:rsid w:val="00006C5C"/>
    <w:rsid w:val="00007414"/>
    <w:rsid w:val="000074C4"/>
    <w:rsid w:val="000076F8"/>
    <w:rsid w:val="00010143"/>
    <w:rsid w:val="0001035D"/>
    <w:rsid w:val="0001053D"/>
    <w:rsid w:val="0001063E"/>
    <w:rsid w:val="000107CA"/>
    <w:rsid w:val="00010847"/>
    <w:rsid w:val="00011493"/>
    <w:rsid w:val="000115E3"/>
    <w:rsid w:val="0001174A"/>
    <w:rsid w:val="00011A9E"/>
    <w:rsid w:val="00012329"/>
    <w:rsid w:val="000127B5"/>
    <w:rsid w:val="00012AE7"/>
    <w:rsid w:val="00012F0F"/>
    <w:rsid w:val="0001323A"/>
    <w:rsid w:val="00013281"/>
    <w:rsid w:val="0001368B"/>
    <w:rsid w:val="000137B8"/>
    <w:rsid w:val="0001394C"/>
    <w:rsid w:val="000142A7"/>
    <w:rsid w:val="000143D9"/>
    <w:rsid w:val="00015AFD"/>
    <w:rsid w:val="000161F4"/>
    <w:rsid w:val="0001641B"/>
    <w:rsid w:val="00016485"/>
    <w:rsid w:val="0001667B"/>
    <w:rsid w:val="00016AC0"/>
    <w:rsid w:val="000171AE"/>
    <w:rsid w:val="000171F6"/>
    <w:rsid w:val="00017237"/>
    <w:rsid w:val="00017733"/>
    <w:rsid w:val="00017937"/>
    <w:rsid w:val="00017F72"/>
    <w:rsid w:val="000202A8"/>
    <w:rsid w:val="00021078"/>
    <w:rsid w:val="000213D7"/>
    <w:rsid w:val="000218C3"/>
    <w:rsid w:val="00021C81"/>
    <w:rsid w:val="00023287"/>
    <w:rsid w:val="0002370E"/>
    <w:rsid w:val="00024158"/>
    <w:rsid w:val="00024618"/>
    <w:rsid w:val="00024986"/>
    <w:rsid w:val="0002499F"/>
    <w:rsid w:val="00024A78"/>
    <w:rsid w:val="00024C3D"/>
    <w:rsid w:val="00024CBC"/>
    <w:rsid w:val="00025608"/>
    <w:rsid w:val="00025649"/>
    <w:rsid w:val="00025DF6"/>
    <w:rsid w:val="00025FEA"/>
    <w:rsid w:val="00026810"/>
    <w:rsid w:val="000269FF"/>
    <w:rsid w:val="00026FD5"/>
    <w:rsid w:val="00027285"/>
    <w:rsid w:val="000272DA"/>
    <w:rsid w:val="00027D10"/>
    <w:rsid w:val="00030607"/>
    <w:rsid w:val="00030A85"/>
    <w:rsid w:val="00031A16"/>
    <w:rsid w:val="00031B39"/>
    <w:rsid w:val="00031D36"/>
    <w:rsid w:val="00031D71"/>
    <w:rsid w:val="000321B4"/>
    <w:rsid w:val="000328D4"/>
    <w:rsid w:val="000331CA"/>
    <w:rsid w:val="0003350C"/>
    <w:rsid w:val="000338E8"/>
    <w:rsid w:val="000339B8"/>
    <w:rsid w:val="00033FE9"/>
    <w:rsid w:val="00034FCC"/>
    <w:rsid w:val="000355E7"/>
    <w:rsid w:val="00035655"/>
    <w:rsid w:val="00035ECD"/>
    <w:rsid w:val="00037147"/>
    <w:rsid w:val="000377AC"/>
    <w:rsid w:val="00040079"/>
    <w:rsid w:val="00040AB5"/>
    <w:rsid w:val="0004134C"/>
    <w:rsid w:val="00041CE2"/>
    <w:rsid w:val="00042128"/>
    <w:rsid w:val="0004277A"/>
    <w:rsid w:val="00042856"/>
    <w:rsid w:val="00042B7F"/>
    <w:rsid w:val="00042D44"/>
    <w:rsid w:val="00042DE8"/>
    <w:rsid w:val="0004360E"/>
    <w:rsid w:val="00043ABC"/>
    <w:rsid w:val="00044A1E"/>
    <w:rsid w:val="00045016"/>
    <w:rsid w:val="000451A5"/>
    <w:rsid w:val="000451C2"/>
    <w:rsid w:val="000452C7"/>
    <w:rsid w:val="000458BC"/>
    <w:rsid w:val="0004634B"/>
    <w:rsid w:val="0004693C"/>
    <w:rsid w:val="000472A3"/>
    <w:rsid w:val="00047F6B"/>
    <w:rsid w:val="0005034B"/>
    <w:rsid w:val="00050B0E"/>
    <w:rsid w:val="00050B30"/>
    <w:rsid w:val="00050F92"/>
    <w:rsid w:val="00051144"/>
    <w:rsid w:val="000516C6"/>
    <w:rsid w:val="0005173C"/>
    <w:rsid w:val="00051774"/>
    <w:rsid w:val="00051D05"/>
    <w:rsid w:val="00052CC7"/>
    <w:rsid w:val="000531B8"/>
    <w:rsid w:val="00053B77"/>
    <w:rsid w:val="0005489E"/>
    <w:rsid w:val="00054A5F"/>
    <w:rsid w:val="00054CD8"/>
    <w:rsid w:val="00055208"/>
    <w:rsid w:val="00055759"/>
    <w:rsid w:val="0005576A"/>
    <w:rsid w:val="00055E0E"/>
    <w:rsid w:val="0005613F"/>
    <w:rsid w:val="00057434"/>
    <w:rsid w:val="00057676"/>
    <w:rsid w:val="00057FD5"/>
    <w:rsid w:val="00057FFD"/>
    <w:rsid w:val="00060206"/>
    <w:rsid w:val="000612E1"/>
    <w:rsid w:val="0006167D"/>
    <w:rsid w:val="00061684"/>
    <w:rsid w:val="000619F7"/>
    <w:rsid w:val="00061B79"/>
    <w:rsid w:val="00061D81"/>
    <w:rsid w:val="000621B8"/>
    <w:rsid w:val="0006255C"/>
    <w:rsid w:val="00062F26"/>
    <w:rsid w:val="00062F95"/>
    <w:rsid w:val="00063634"/>
    <w:rsid w:val="000636F3"/>
    <w:rsid w:val="00063F29"/>
    <w:rsid w:val="000640A4"/>
    <w:rsid w:val="0006438A"/>
    <w:rsid w:val="0006450B"/>
    <w:rsid w:val="000645E8"/>
    <w:rsid w:val="00064916"/>
    <w:rsid w:val="00064C44"/>
    <w:rsid w:val="000654BD"/>
    <w:rsid w:val="00065674"/>
    <w:rsid w:val="000656F7"/>
    <w:rsid w:val="00065942"/>
    <w:rsid w:val="00066618"/>
    <w:rsid w:val="00066936"/>
    <w:rsid w:val="00066D35"/>
    <w:rsid w:val="0006731A"/>
    <w:rsid w:val="000676C0"/>
    <w:rsid w:val="000677D3"/>
    <w:rsid w:val="00067A40"/>
    <w:rsid w:val="00067A76"/>
    <w:rsid w:val="00067B77"/>
    <w:rsid w:val="000704B6"/>
    <w:rsid w:val="00070655"/>
    <w:rsid w:val="00070A81"/>
    <w:rsid w:val="00070DD1"/>
    <w:rsid w:val="00070E93"/>
    <w:rsid w:val="00070F03"/>
    <w:rsid w:val="0007143B"/>
    <w:rsid w:val="00071FA4"/>
    <w:rsid w:val="00072295"/>
    <w:rsid w:val="000724C0"/>
    <w:rsid w:val="00072B7D"/>
    <w:rsid w:val="00072DE6"/>
    <w:rsid w:val="000734EC"/>
    <w:rsid w:val="0007369D"/>
    <w:rsid w:val="000736DC"/>
    <w:rsid w:val="000738C7"/>
    <w:rsid w:val="00073D5B"/>
    <w:rsid w:val="00073DAF"/>
    <w:rsid w:val="000741AD"/>
    <w:rsid w:val="00074207"/>
    <w:rsid w:val="00074418"/>
    <w:rsid w:val="0007632C"/>
    <w:rsid w:val="000763AA"/>
    <w:rsid w:val="0007664C"/>
    <w:rsid w:val="000768A1"/>
    <w:rsid w:val="00076A50"/>
    <w:rsid w:val="00077021"/>
    <w:rsid w:val="0007710D"/>
    <w:rsid w:val="00077269"/>
    <w:rsid w:val="00077A33"/>
    <w:rsid w:val="00077A45"/>
    <w:rsid w:val="00077A6C"/>
    <w:rsid w:val="0008063E"/>
    <w:rsid w:val="00080B46"/>
    <w:rsid w:val="00080F3A"/>
    <w:rsid w:val="00081503"/>
    <w:rsid w:val="00081E94"/>
    <w:rsid w:val="000825A0"/>
    <w:rsid w:val="000827BA"/>
    <w:rsid w:val="00082931"/>
    <w:rsid w:val="00082954"/>
    <w:rsid w:val="00083225"/>
    <w:rsid w:val="000838B6"/>
    <w:rsid w:val="00083A29"/>
    <w:rsid w:val="00083C6C"/>
    <w:rsid w:val="00083CB9"/>
    <w:rsid w:val="00083CC0"/>
    <w:rsid w:val="00084354"/>
    <w:rsid w:val="0008445A"/>
    <w:rsid w:val="00084EDD"/>
    <w:rsid w:val="00084FB8"/>
    <w:rsid w:val="00085699"/>
    <w:rsid w:val="000857B7"/>
    <w:rsid w:val="00085DD5"/>
    <w:rsid w:val="000862B2"/>
    <w:rsid w:val="0008649F"/>
    <w:rsid w:val="00086773"/>
    <w:rsid w:val="00086811"/>
    <w:rsid w:val="00086999"/>
    <w:rsid w:val="000869A3"/>
    <w:rsid w:val="0008730A"/>
    <w:rsid w:val="000873F1"/>
    <w:rsid w:val="00087492"/>
    <w:rsid w:val="00087CB4"/>
    <w:rsid w:val="000900A1"/>
    <w:rsid w:val="00090B65"/>
    <w:rsid w:val="00090D1A"/>
    <w:rsid w:val="00090D56"/>
    <w:rsid w:val="00091620"/>
    <w:rsid w:val="00092017"/>
    <w:rsid w:val="0009213A"/>
    <w:rsid w:val="00092978"/>
    <w:rsid w:val="00093375"/>
    <w:rsid w:val="0009347A"/>
    <w:rsid w:val="00093A89"/>
    <w:rsid w:val="00093A97"/>
    <w:rsid w:val="00093F15"/>
    <w:rsid w:val="00094649"/>
    <w:rsid w:val="00094D2A"/>
    <w:rsid w:val="00095349"/>
    <w:rsid w:val="00095B29"/>
    <w:rsid w:val="00095BA5"/>
    <w:rsid w:val="0009633F"/>
    <w:rsid w:val="00096B0D"/>
    <w:rsid w:val="00096C5D"/>
    <w:rsid w:val="00096EEB"/>
    <w:rsid w:val="0009750E"/>
    <w:rsid w:val="00097799"/>
    <w:rsid w:val="000979E3"/>
    <w:rsid w:val="00097A2C"/>
    <w:rsid w:val="00097AA6"/>
    <w:rsid w:val="00097CE6"/>
    <w:rsid w:val="00097FAA"/>
    <w:rsid w:val="000A0B25"/>
    <w:rsid w:val="000A0C79"/>
    <w:rsid w:val="000A14F8"/>
    <w:rsid w:val="000A27BB"/>
    <w:rsid w:val="000A2AA2"/>
    <w:rsid w:val="000A3493"/>
    <w:rsid w:val="000A375F"/>
    <w:rsid w:val="000A385E"/>
    <w:rsid w:val="000A3995"/>
    <w:rsid w:val="000A40E6"/>
    <w:rsid w:val="000A412F"/>
    <w:rsid w:val="000A4205"/>
    <w:rsid w:val="000A42C1"/>
    <w:rsid w:val="000A4835"/>
    <w:rsid w:val="000A486F"/>
    <w:rsid w:val="000A4B3C"/>
    <w:rsid w:val="000A508F"/>
    <w:rsid w:val="000A70DC"/>
    <w:rsid w:val="000A7127"/>
    <w:rsid w:val="000A74A5"/>
    <w:rsid w:val="000A76F5"/>
    <w:rsid w:val="000A7CEE"/>
    <w:rsid w:val="000B0183"/>
    <w:rsid w:val="000B03F0"/>
    <w:rsid w:val="000B0470"/>
    <w:rsid w:val="000B0729"/>
    <w:rsid w:val="000B0C19"/>
    <w:rsid w:val="000B0DA8"/>
    <w:rsid w:val="000B0E0A"/>
    <w:rsid w:val="000B0F6A"/>
    <w:rsid w:val="000B140E"/>
    <w:rsid w:val="000B17D6"/>
    <w:rsid w:val="000B224B"/>
    <w:rsid w:val="000B2ADE"/>
    <w:rsid w:val="000B2C61"/>
    <w:rsid w:val="000B42B9"/>
    <w:rsid w:val="000B4DA2"/>
    <w:rsid w:val="000B4E0C"/>
    <w:rsid w:val="000B5981"/>
    <w:rsid w:val="000B64AB"/>
    <w:rsid w:val="000B654D"/>
    <w:rsid w:val="000B6C50"/>
    <w:rsid w:val="000B7B55"/>
    <w:rsid w:val="000B7BFF"/>
    <w:rsid w:val="000C028F"/>
    <w:rsid w:val="000C0923"/>
    <w:rsid w:val="000C099D"/>
    <w:rsid w:val="000C0ABD"/>
    <w:rsid w:val="000C157C"/>
    <w:rsid w:val="000C1603"/>
    <w:rsid w:val="000C1C59"/>
    <w:rsid w:val="000C1CB6"/>
    <w:rsid w:val="000C260E"/>
    <w:rsid w:val="000C2BD4"/>
    <w:rsid w:val="000C2D93"/>
    <w:rsid w:val="000C2DA4"/>
    <w:rsid w:val="000C2F7A"/>
    <w:rsid w:val="000C34F0"/>
    <w:rsid w:val="000C401E"/>
    <w:rsid w:val="000C45CD"/>
    <w:rsid w:val="000C4B56"/>
    <w:rsid w:val="000C57FA"/>
    <w:rsid w:val="000C59EE"/>
    <w:rsid w:val="000C5A5F"/>
    <w:rsid w:val="000C6728"/>
    <w:rsid w:val="000C6ED7"/>
    <w:rsid w:val="000C6FBA"/>
    <w:rsid w:val="000C722D"/>
    <w:rsid w:val="000C7285"/>
    <w:rsid w:val="000C77C5"/>
    <w:rsid w:val="000C7864"/>
    <w:rsid w:val="000C798A"/>
    <w:rsid w:val="000C7CBF"/>
    <w:rsid w:val="000C7E99"/>
    <w:rsid w:val="000D0398"/>
    <w:rsid w:val="000D0904"/>
    <w:rsid w:val="000D0B83"/>
    <w:rsid w:val="000D0EEF"/>
    <w:rsid w:val="000D14CB"/>
    <w:rsid w:val="000D1D0A"/>
    <w:rsid w:val="000D28E0"/>
    <w:rsid w:val="000D2918"/>
    <w:rsid w:val="000D3C12"/>
    <w:rsid w:val="000D4FD1"/>
    <w:rsid w:val="000D5A74"/>
    <w:rsid w:val="000D5F29"/>
    <w:rsid w:val="000D6202"/>
    <w:rsid w:val="000D67B7"/>
    <w:rsid w:val="000D6EF4"/>
    <w:rsid w:val="000D71FC"/>
    <w:rsid w:val="000D79B2"/>
    <w:rsid w:val="000D7DD2"/>
    <w:rsid w:val="000E00F8"/>
    <w:rsid w:val="000E0522"/>
    <w:rsid w:val="000E0820"/>
    <w:rsid w:val="000E11CE"/>
    <w:rsid w:val="000E1B2C"/>
    <w:rsid w:val="000E1D29"/>
    <w:rsid w:val="000E202D"/>
    <w:rsid w:val="000E2669"/>
    <w:rsid w:val="000E2826"/>
    <w:rsid w:val="000E29AA"/>
    <w:rsid w:val="000E3976"/>
    <w:rsid w:val="000E3B93"/>
    <w:rsid w:val="000E3C32"/>
    <w:rsid w:val="000E44FA"/>
    <w:rsid w:val="000E469C"/>
    <w:rsid w:val="000E499C"/>
    <w:rsid w:val="000E4FE4"/>
    <w:rsid w:val="000E5494"/>
    <w:rsid w:val="000E64F6"/>
    <w:rsid w:val="000E6750"/>
    <w:rsid w:val="000E68BD"/>
    <w:rsid w:val="000E6A34"/>
    <w:rsid w:val="000E6F9E"/>
    <w:rsid w:val="000E70FE"/>
    <w:rsid w:val="000E7AF3"/>
    <w:rsid w:val="000F042A"/>
    <w:rsid w:val="000F05BD"/>
    <w:rsid w:val="000F06CC"/>
    <w:rsid w:val="000F0968"/>
    <w:rsid w:val="000F1854"/>
    <w:rsid w:val="000F1F48"/>
    <w:rsid w:val="000F3777"/>
    <w:rsid w:val="000F39BC"/>
    <w:rsid w:val="000F4082"/>
    <w:rsid w:val="000F4226"/>
    <w:rsid w:val="000F4F7C"/>
    <w:rsid w:val="000F51C4"/>
    <w:rsid w:val="000F56AA"/>
    <w:rsid w:val="000F5994"/>
    <w:rsid w:val="000F5AB6"/>
    <w:rsid w:val="000F5D0D"/>
    <w:rsid w:val="000F5DC8"/>
    <w:rsid w:val="000F5EB1"/>
    <w:rsid w:val="000F652E"/>
    <w:rsid w:val="000F73A7"/>
    <w:rsid w:val="00100277"/>
    <w:rsid w:val="00100278"/>
    <w:rsid w:val="001009E6"/>
    <w:rsid w:val="00100CD8"/>
    <w:rsid w:val="00100F35"/>
    <w:rsid w:val="0010182D"/>
    <w:rsid w:val="00101A0C"/>
    <w:rsid w:val="001022B5"/>
    <w:rsid w:val="00102843"/>
    <w:rsid w:val="0010361D"/>
    <w:rsid w:val="001039B6"/>
    <w:rsid w:val="00104060"/>
    <w:rsid w:val="001040B3"/>
    <w:rsid w:val="00105388"/>
    <w:rsid w:val="001055E4"/>
    <w:rsid w:val="00105BA7"/>
    <w:rsid w:val="00105F43"/>
    <w:rsid w:val="0010632F"/>
    <w:rsid w:val="001063DB"/>
    <w:rsid w:val="00106D09"/>
    <w:rsid w:val="001076ED"/>
    <w:rsid w:val="00107F47"/>
    <w:rsid w:val="00107FF7"/>
    <w:rsid w:val="00110661"/>
    <w:rsid w:val="0011072D"/>
    <w:rsid w:val="0011120A"/>
    <w:rsid w:val="0011158E"/>
    <w:rsid w:val="0011229A"/>
    <w:rsid w:val="00112D14"/>
    <w:rsid w:val="001131E0"/>
    <w:rsid w:val="00113447"/>
    <w:rsid w:val="0011386A"/>
    <w:rsid w:val="00113DD5"/>
    <w:rsid w:val="00114C3F"/>
    <w:rsid w:val="00114D80"/>
    <w:rsid w:val="001150D6"/>
    <w:rsid w:val="0011528C"/>
    <w:rsid w:val="00116568"/>
    <w:rsid w:val="0011688F"/>
    <w:rsid w:val="0011700F"/>
    <w:rsid w:val="00117523"/>
    <w:rsid w:val="00117948"/>
    <w:rsid w:val="0012157B"/>
    <w:rsid w:val="00121FC7"/>
    <w:rsid w:val="00122DCC"/>
    <w:rsid w:val="00122E4B"/>
    <w:rsid w:val="00123166"/>
    <w:rsid w:val="00123AD6"/>
    <w:rsid w:val="00123BE8"/>
    <w:rsid w:val="00123C1D"/>
    <w:rsid w:val="00123DCA"/>
    <w:rsid w:val="00125664"/>
    <w:rsid w:val="001269A3"/>
    <w:rsid w:val="00127149"/>
    <w:rsid w:val="00127A3B"/>
    <w:rsid w:val="00127BA3"/>
    <w:rsid w:val="00127D01"/>
    <w:rsid w:val="00127F2D"/>
    <w:rsid w:val="001302EB"/>
    <w:rsid w:val="0013036C"/>
    <w:rsid w:val="0013091C"/>
    <w:rsid w:val="00130B40"/>
    <w:rsid w:val="00131BCF"/>
    <w:rsid w:val="001338DF"/>
    <w:rsid w:val="00133B7C"/>
    <w:rsid w:val="00133D6C"/>
    <w:rsid w:val="00133DDD"/>
    <w:rsid w:val="00133FC2"/>
    <w:rsid w:val="001346C0"/>
    <w:rsid w:val="00134BCB"/>
    <w:rsid w:val="00134F40"/>
    <w:rsid w:val="00135BE7"/>
    <w:rsid w:val="00135F5E"/>
    <w:rsid w:val="001362B7"/>
    <w:rsid w:val="00136640"/>
    <w:rsid w:val="00136C53"/>
    <w:rsid w:val="0013719E"/>
    <w:rsid w:val="0013770D"/>
    <w:rsid w:val="001377AD"/>
    <w:rsid w:val="001378B3"/>
    <w:rsid w:val="00137A63"/>
    <w:rsid w:val="00140CDA"/>
    <w:rsid w:val="00141057"/>
    <w:rsid w:val="0014120E"/>
    <w:rsid w:val="00141AAD"/>
    <w:rsid w:val="00141DBA"/>
    <w:rsid w:val="00141E1D"/>
    <w:rsid w:val="0014243B"/>
    <w:rsid w:val="00142B21"/>
    <w:rsid w:val="00142E1F"/>
    <w:rsid w:val="001433B8"/>
    <w:rsid w:val="001436AB"/>
    <w:rsid w:val="001436C8"/>
    <w:rsid w:val="00143EB7"/>
    <w:rsid w:val="00144A6C"/>
    <w:rsid w:val="00145875"/>
    <w:rsid w:val="00146AEF"/>
    <w:rsid w:val="00146B39"/>
    <w:rsid w:val="0014759F"/>
    <w:rsid w:val="0014788F"/>
    <w:rsid w:val="00147EA0"/>
    <w:rsid w:val="00147F58"/>
    <w:rsid w:val="001500FA"/>
    <w:rsid w:val="00150550"/>
    <w:rsid w:val="001516FB"/>
    <w:rsid w:val="001521ED"/>
    <w:rsid w:val="00152350"/>
    <w:rsid w:val="0015260B"/>
    <w:rsid w:val="00152FE0"/>
    <w:rsid w:val="0015376B"/>
    <w:rsid w:val="00153ABA"/>
    <w:rsid w:val="00154415"/>
    <w:rsid w:val="00154A90"/>
    <w:rsid w:val="00154D3B"/>
    <w:rsid w:val="00154DB3"/>
    <w:rsid w:val="00154F3B"/>
    <w:rsid w:val="00155681"/>
    <w:rsid w:val="00155B58"/>
    <w:rsid w:val="00155BD3"/>
    <w:rsid w:val="00155E06"/>
    <w:rsid w:val="00155E08"/>
    <w:rsid w:val="00156026"/>
    <w:rsid w:val="0015723D"/>
    <w:rsid w:val="0015750D"/>
    <w:rsid w:val="0015785E"/>
    <w:rsid w:val="00157D01"/>
    <w:rsid w:val="00160CF0"/>
    <w:rsid w:val="00160D8C"/>
    <w:rsid w:val="001610E1"/>
    <w:rsid w:val="00161481"/>
    <w:rsid w:val="00161753"/>
    <w:rsid w:val="00161F75"/>
    <w:rsid w:val="00162059"/>
    <w:rsid w:val="001620B2"/>
    <w:rsid w:val="001621F3"/>
    <w:rsid w:val="00162746"/>
    <w:rsid w:val="00163189"/>
    <w:rsid w:val="001638FB"/>
    <w:rsid w:val="0016511C"/>
    <w:rsid w:val="00165489"/>
    <w:rsid w:val="00165867"/>
    <w:rsid w:val="00166939"/>
    <w:rsid w:val="00167574"/>
    <w:rsid w:val="00167A36"/>
    <w:rsid w:val="00167FF3"/>
    <w:rsid w:val="001707A3"/>
    <w:rsid w:val="00170D18"/>
    <w:rsid w:val="00170D4F"/>
    <w:rsid w:val="00171066"/>
    <w:rsid w:val="001729A5"/>
    <w:rsid w:val="00172A06"/>
    <w:rsid w:val="00172AA9"/>
    <w:rsid w:val="00172D3A"/>
    <w:rsid w:val="00172F40"/>
    <w:rsid w:val="00173843"/>
    <w:rsid w:val="00173D62"/>
    <w:rsid w:val="00173F11"/>
    <w:rsid w:val="001740B0"/>
    <w:rsid w:val="00174267"/>
    <w:rsid w:val="001744E7"/>
    <w:rsid w:val="00174BC7"/>
    <w:rsid w:val="00174D85"/>
    <w:rsid w:val="001767D5"/>
    <w:rsid w:val="001767FE"/>
    <w:rsid w:val="00176ED0"/>
    <w:rsid w:val="001771B7"/>
    <w:rsid w:val="0017763E"/>
    <w:rsid w:val="00177895"/>
    <w:rsid w:val="00177EA5"/>
    <w:rsid w:val="00180C29"/>
    <w:rsid w:val="00180EFB"/>
    <w:rsid w:val="0018110A"/>
    <w:rsid w:val="001811F7"/>
    <w:rsid w:val="00181414"/>
    <w:rsid w:val="00181714"/>
    <w:rsid w:val="0018192A"/>
    <w:rsid w:val="0018219F"/>
    <w:rsid w:val="00182869"/>
    <w:rsid w:val="001833E4"/>
    <w:rsid w:val="00183E48"/>
    <w:rsid w:val="00183FB9"/>
    <w:rsid w:val="00184B06"/>
    <w:rsid w:val="00184D2B"/>
    <w:rsid w:val="00185ECE"/>
    <w:rsid w:val="00186538"/>
    <w:rsid w:val="001868E4"/>
    <w:rsid w:val="00186BF1"/>
    <w:rsid w:val="00186EFE"/>
    <w:rsid w:val="00186FEF"/>
    <w:rsid w:val="001878FA"/>
    <w:rsid w:val="00187E44"/>
    <w:rsid w:val="00190544"/>
    <w:rsid w:val="0019065D"/>
    <w:rsid w:val="001907F1"/>
    <w:rsid w:val="00191480"/>
    <w:rsid w:val="00191BF6"/>
    <w:rsid w:val="00191FD8"/>
    <w:rsid w:val="001921B4"/>
    <w:rsid w:val="00192603"/>
    <w:rsid w:val="0019296A"/>
    <w:rsid w:val="00192F42"/>
    <w:rsid w:val="00193A67"/>
    <w:rsid w:val="00193A93"/>
    <w:rsid w:val="00193B7B"/>
    <w:rsid w:val="00193F72"/>
    <w:rsid w:val="00193F7D"/>
    <w:rsid w:val="0019415D"/>
    <w:rsid w:val="001948E4"/>
    <w:rsid w:val="00194F19"/>
    <w:rsid w:val="001953F8"/>
    <w:rsid w:val="00195A6F"/>
    <w:rsid w:val="00196233"/>
    <w:rsid w:val="001971A3"/>
    <w:rsid w:val="00197B1A"/>
    <w:rsid w:val="001A1C7E"/>
    <w:rsid w:val="001A208C"/>
    <w:rsid w:val="001A2764"/>
    <w:rsid w:val="001A2C63"/>
    <w:rsid w:val="001A356A"/>
    <w:rsid w:val="001A3C78"/>
    <w:rsid w:val="001A4189"/>
    <w:rsid w:val="001A432D"/>
    <w:rsid w:val="001A4B41"/>
    <w:rsid w:val="001A533F"/>
    <w:rsid w:val="001A556F"/>
    <w:rsid w:val="001A5A37"/>
    <w:rsid w:val="001A63A3"/>
    <w:rsid w:val="001A677E"/>
    <w:rsid w:val="001A6E67"/>
    <w:rsid w:val="001A767D"/>
    <w:rsid w:val="001A76A4"/>
    <w:rsid w:val="001A7D12"/>
    <w:rsid w:val="001A7E4A"/>
    <w:rsid w:val="001B012B"/>
    <w:rsid w:val="001B0227"/>
    <w:rsid w:val="001B1781"/>
    <w:rsid w:val="001B2218"/>
    <w:rsid w:val="001B268B"/>
    <w:rsid w:val="001B2D66"/>
    <w:rsid w:val="001B416B"/>
    <w:rsid w:val="001B45C7"/>
    <w:rsid w:val="001B52F3"/>
    <w:rsid w:val="001B535E"/>
    <w:rsid w:val="001B5572"/>
    <w:rsid w:val="001B5893"/>
    <w:rsid w:val="001B58F6"/>
    <w:rsid w:val="001B5B25"/>
    <w:rsid w:val="001B5D2D"/>
    <w:rsid w:val="001B664D"/>
    <w:rsid w:val="001B6791"/>
    <w:rsid w:val="001B6813"/>
    <w:rsid w:val="001B6A64"/>
    <w:rsid w:val="001B6CC9"/>
    <w:rsid w:val="001B7229"/>
    <w:rsid w:val="001B73F9"/>
    <w:rsid w:val="001B77B4"/>
    <w:rsid w:val="001C0465"/>
    <w:rsid w:val="001C0C44"/>
    <w:rsid w:val="001C10FA"/>
    <w:rsid w:val="001C113F"/>
    <w:rsid w:val="001C16D4"/>
    <w:rsid w:val="001C277A"/>
    <w:rsid w:val="001C2CEB"/>
    <w:rsid w:val="001C328F"/>
    <w:rsid w:val="001C3318"/>
    <w:rsid w:val="001C41D4"/>
    <w:rsid w:val="001C41E2"/>
    <w:rsid w:val="001C46A0"/>
    <w:rsid w:val="001C4938"/>
    <w:rsid w:val="001C627F"/>
    <w:rsid w:val="001C64AF"/>
    <w:rsid w:val="001C64BC"/>
    <w:rsid w:val="001C67F6"/>
    <w:rsid w:val="001C6944"/>
    <w:rsid w:val="001C69D5"/>
    <w:rsid w:val="001C6A8C"/>
    <w:rsid w:val="001C6D98"/>
    <w:rsid w:val="001C7093"/>
    <w:rsid w:val="001C7802"/>
    <w:rsid w:val="001C7C11"/>
    <w:rsid w:val="001D0B26"/>
    <w:rsid w:val="001D0C70"/>
    <w:rsid w:val="001D0D32"/>
    <w:rsid w:val="001D1A13"/>
    <w:rsid w:val="001D1AAF"/>
    <w:rsid w:val="001D2042"/>
    <w:rsid w:val="001D29A5"/>
    <w:rsid w:val="001D3FF3"/>
    <w:rsid w:val="001D40E7"/>
    <w:rsid w:val="001D4F22"/>
    <w:rsid w:val="001D553C"/>
    <w:rsid w:val="001D55B1"/>
    <w:rsid w:val="001D55D3"/>
    <w:rsid w:val="001D5A37"/>
    <w:rsid w:val="001D6AA1"/>
    <w:rsid w:val="001D6B67"/>
    <w:rsid w:val="001D6ED8"/>
    <w:rsid w:val="001D72F5"/>
    <w:rsid w:val="001D740A"/>
    <w:rsid w:val="001D75FF"/>
    <w:rsid w:val="001D7677"/>
    <w:rsid w:val="001D7C25"/>
    <w:rsid w:val="001D7E31"/>
    <w:rsid w:val="001E00E4"/>
    <w:rsid w:val="001E0486"/>
    <w:rsid w:val="001E0A86"/>
    <w:rsid w:val="001E1402"/>
    <w:rsid w:val="001E1893"/>
    <w:rsid w:val="001E1B21"/>
    <w:rsid w:val="001E1DD5"/>
    <w:rsid w:val="001E2C94"/>
    <w:rsid w:val="001E2FF9"/>
    <w:rsid w:val="001E306C"/>
    <w:rsid w:val="001E31FC"/>
    <w:rsid w:val="001E3319"/>
    <w:rsid w:val="001E33C7"/>
    <w:rsid w:val="001E36E6"/>
    <w:rsid w:val="001E38D5"/>
    <w:rsid w:val="001E3DD1"/>
    <w:rsid w:val="001E3EAC"/>
    <w:rsid w:val="001E428D"/>
    <w:rsid w:val="001E46F8"/>
    <w:rsid w:val="001E49C7"/>
    <w:rsid w:val="001E5B9C"/>
    <w:rsid w:val="001E5BB2"/>
    <w:rsid w:val="001E71C9"/>
    <w:rsid w:val="001E7C39"/>
    <w:rsid w:val="001F00E1"/>
    <w:rsid w:val="001F0258"/>
    <w:rsid w:val="001F034F"/>
    <w:rsid w:val="001F053C"/>
    <w:rsid w:val="001F06A8"/>
    <w:rsid w:val="001F0B52"/>
    <w:rsid w:val="001F0D78"/>
    <w:rsid w:val="001F1170"/>
    <w:rsid w:val="001F1291"/>
    <w:rsid w:val="001F15A2"/>
    <w:rsid w:val="001F1703"/>
    <w:rsid w:val="001F24D8"/>
    <w:rsid w:val="001F294F"/>
    <w:rsid w:val="001F3009"/>
    <w:rsid w:val="001F302E"/>
    <w:rsid w:val="001F354A"/>
    <w:rsid w:val="001F3793"/>
    <w:rsid w:val="001F3E00"/>
    <w:rsid w:val="001F4623"/>
    <w:rsid w:val="001F4859"/>
    <w:rsid w:val="001F4FE4"/>
    <w:rsid w:val="001F53EB"/>
    <w:rsid w:val="001F6DA9"/>
    <w:rsid w:val="001F72C0"/>
    <w:rsid w:val="001F7967"/>
    <w:rsid w:val="002001DD"/>
    <w:rsid w:val="002002E7"/>
    <w:rsid w:val="00200D27"/>
    <w:rsid w:val="00200DA2"/>
    <w:rsid w:val="00200E4E"/>
    <w:rsid w:val="00200E7F"/>
    <w:rsid w:val="00201CCB"/>
    <w:rsid w:val="00201D66"/>
    <w:rsid w:val="00201F07"/>
    <w:rsid w:val="00202400"/>
    <w:rsid w:val="00202A2B"/>
    <w:rsid w:val="00202BA3"/>
    <w:rsid w:val="00202DA5"/>
    <w:rsid w:val="0020330D"/>
    <w:rsid w:val="002037A2"/>
    <w:rsid w:val="00203D96"/>
    <w:rsid w:val="00203E31"/>
    <w:rsid w:val="002041F6"/>
    <w:rsid w:val="0020475E"/>
    <w:rsid w:val="00204CDE"/>
    <w:rsid w:val="002053D2"/>
    <w:rsid w:val="00205784"/>
    <w:rsid w:val="002057CB"/>
    <w:rsid w:val="002059CB"/>
    <w:rsid w:val="00205BF5"/>
    <w:rsid w:val="00205C13"/>
    <w:rsid w:val="00205C3D"/>
    <w:rsid w:val="00206128"/>
    <w:rsid w:val="00206259"/>
    <w:rsid w:val="002065BD"/>
    <w:rsid w:val="002076C3"/>
    <w:rsid w:val="00207769"/>
    <w:rsid w:val="002104F0"/>
    <w:rsid w:val="00210801"/>
    <w:rsid w:val="0021088B"/>
    <w:rsid w:val="002109CE"/>
    <w:rsid w:val="00211889"/>
    <w:rsid w:val="002119A6"/>
    <w:rsid w:val="00211B3B"/>
    <w:rsid w:val="00211D10"/>
    <w:rsid w:val="00211D5C"/>
    <w:rsid w:val="00211ECB"/>
    <w:rsid w:val="0021316E"/>
    <w:rsid w:val="00214003"/>
    <w:rsid w:val="0021441B"/>
    <w:rsid w:val="00214672"/>
    <w:rsid w:val="0021525B"/>
    <w:rsid w:val="00215887"/>
    <w:rsid w:val="00216270"/>
    <w:rsid w:val="002162E9"/>
    <w:rsid w:val="002163EC"/>
    <w:rsid w:val="00216409"/>
    <w:rsid w:val="00216641"/>
    <w:rsid w:val="002169E8"/>
    <w:rsid w:val="002170E9"/>
    <w:rsid w:val="00217475"/>
    <w:rsid w:val="002177AC"/>
    <w:rsid w:val="0021785B"/>
    <w:rsid w:val="00220D15"/>
    <w:rsid w:val="00220F67"/>
    <w:rsid w:val="00221138"/>
    <w:rsid w:val="0022144C"/>
    <w:rsid w:val="0022175D"/>
    <w:rsid w:val="00221A07"/>
    <w:rsid w:val="00221B2A"/>
    <w:rsid w:val="00221B67"/>
    <w:rsid w:val="00221DE4"/>
    <w:rsid w:val="002223E8"/>
    <w:rsid w:val="00222A54"/>
    <w:rsid w:val="00223750"/>
    <w:rsid w:val="00223D84"/>
    <w:rsid w:val="00223F68"/>
    <w:rsid w:val="00224385"/>
    <w:rsid w:val="002243BC"/>
    <w:rsid w:val="00224710"/>
    <w:rsid w:val="00224C6A"/>
    <w:rsid w:val="00224ED0"/>
    <w:rsid w:val="0022564F"/>
    <w:rsid w:val="00225800"/>
    <w:rsid w:val="00225A3E"/>
    <w:rsid w:val="00225E84"/>
    <w:rsid w:val="0022606A"/>
    <w:rsid w:val="00226566"/>
    <w:rsid w:val="00226618"/>
    <w:rsid w:val="00226816"/>
    <w:rsid w:val="00226B88"/>
    <w:rsid w:val="00226CFD"/>
    <w:rsid w:val="00227115"/>
    <w:rsid w:val="00230438"/>
    <w:rsid w:val="00230556"/>
    <w:rsid w:val="00230907"/>
    <w:rsid w:val="00231839"/>
    <w:rsid w:val="002321DD"/>
    <w:rsid w:val="0023231B"/>
    <w:rsid w:val="00232981"/>
    <w:rsid w:val="00232C72"/>
    <w:rsid w:val="00232D00"/>
    <w:rsid w:val="00232EAF"/>
    <w:rsid w:val="0023394F"/>
    <w:rsid w:val="00233A1F"/>
    <w:rsid w:val="00233C9A"/>
    <w:rsid w:val="00233E53"/>
    <w:rsid w:val="00234066"/>
    <w:rsid w:val="002347AD"/>
    <w:rsid w:val="002348D0"/>
    <w:rsid w:val="00235439"/>
    <w:rsid w:val="0023546F"/>
    <w:rsid w:val="00236048"/>
    <w:rsid w:val="002367F3"/>
    <w:rsid w:val="00236F00"/>
    <w:rsid w:val="00237291"/>
    <w:rsid w:val="0023738C"/>
    <w:rsid w:val="002374EC"/>
    <w:rsid w:val="00237FCC"/>
    <w:rsid w:val="00241107"/>
    <w:rsid w:val="00241285"/>
    <w:rsid w:val="00241B92"/>
    <w:rsid w:val="00241D56"/>
    <w:rsid w:val="00241F3C"/>
    <w:rsid w:val="0024207E"/>
    <w:rsid w:val="00242389"/>
    <w:rsid w:val="002425DE"/>
    <w:rsid w:val="002426BB"/>
    <w:rsid w:val="00243039"/>
    <w:rsid w:val="002440AF"/>
    <w:rsid w:val="002443CF"/>
    <w:rsid w:val="00244518"/>
    <w:rsid w:val="00244B5A"/>
    <w:rsid w:val="00245042"/>
    <w:rsid w:val="002459B0"/>
    <w:rsid w:val="002459D6"/>
    <w:rsid w:val="00245BF6"/>
    <w:rsid w:val="00245E3B"/>
    <w:rsid w:val="0024630C"/>
    <w:rsid w:val="00246342"/>
    <w:rsid w:val="002467F1"/>
    <w:rsid w:val="00246C4B"/>
    <w:rsid w:val="00246C77"/>
    <w:rsid w:val="00246FDA"/>
    <w:rsid w:val="0024710A"/>
    <w:rsid w:val="002473A9"/>
    <w:rsid w:val="00247608"/>
    <w:rsid w:val="00247809"/>
    <w:rsid w:val="00247E0B"/>
    <w:rsid w:val="0025031F"/>
    <w:rsid w:val="002511E4"/>
    <w:rsid w:val="002515F1"/>
    <w:rsid w:val="0025181B"/>
    <w:rsid w:val="00251FCC"/>
    <w:rsid w:val="002528BA"/>
    <w:rsid w:val="00252DBC"/>
    <w:rsid w:val="002532D0"/>
    <w:rsid w:val="00253ED9"/>
    <w:rsid w:val="002542B4"/>
    <w:rsid w:val="00254520"/>
    <w:rsid w:val="00254626"/>
    <w:rsid w:val="0025491A"/>
    <w:rsid w:val="00254B40"/>
    <w:rsid w:val="00254C10"/>
    <w:rsid w:val="00254EDD"/>
    <w:rsid w:val="0025548B"/>
    <w:rsid w:val="0025649E"/>
    <w:rsid w:val="00257578"/>
    <w:rsid w:val="002575D1"/>
    <w:rsid w:val="00257965"/>
    <w:rsid w:val="002600F4"/>
    <w:rsid w:val="00260B2F"/>
    <w:rsid w:val="002611EB"/>
    <w:rsid w:val="002615DF"/>
    <w:rsid w:val="00261D80"/>
    <w:rsid w:val="00262415"/>
    <w:rsid w:val="002624E7"/>
    <w:rsid w:val="00262D05"/>
    <w:rsid w:val="00263047"/>
    <w:rsid w:val="002637C8"/>
    <w:rsid w:val="00263819"/>
    <w:rsid w:val="0026412C"/>
    <w:rsid w:val="00264170"/>
    <w:rsid w:val="0026499A"/>
    <w:rsid w:val="00264CED"/>
    <w:rsid w:val="00266070"/>
    <w:rsid w:val="002661DF"/>
    <w:rsid w:val="002666B8"/>
    <w:rsid w:val="00266786"/>
    <w:rsid w:val="002667DF"/>
    <w:rsid w:val="00266A71"/>
    <w:rsid w:val="00267694"/>
    <w:rsid w:val="002702E2"/>
    <w:rsid w:val="002709A0"/>
    <w:rsid w:val="00270CB7"/>
    <w:rsid w:val="00271046"/>
    <w:rsid w:val="002711A0"/>
    <w:rsid w:val="002718C7"/>
    <w:rsid w:val="00271B1C"/>
    <w:rsid w:val="00271F1B"/>
    <w:rsid w:val="00271F86"/>
    <w:rsid w:val="00272588"/>
    <w:rsid w:val="002725EB"/>
    <w:rsid w:val="00273110"/>
    <w:rsid w:val="0027322C"/>
    <w:rsid w:val="002739B6"/>
    <w:rsid w:val="00273CEA"/>
    <w:rsid w:val="00274012"/>
    <w:rsid w:val="002743BA"/>
    <w:rsid w:val="0027454A"/>
    <w:rsid w:val="00275675"/>
    <w:rsid w:val="002767B7"/>
    <w:rsid w:val="00277B1D"/>
    <w:rsid w:val="002801CC"/>
    <w:rsid w:val="00280562"/>
    <w:rsid w:val="0028069D"/>
    <w:rsid w:val="00280AF7"/>
    <w:rsid w:val="00280B85"/>
    <w:rsid w:val="00281802"/>
    <w:rsid w:val="002820FE"/>
    <w:rsid w:val="00282154"/>
    <w:rsid w:val="002821E4"/>
    <w:rsid w:val="0028227E"/>
    <w:rsid w:val="0028249F"/>
    <w:rsid w:val="0028252A"/>
    <w:rsid w:val="00282574"/>
    <w:rsid w:val="002826D5"/>
    <w:rsid w:val="00283BEB"/>
    <w:rsid w:val="0028476E"/>
    <w:rsid w:val="00284774"/>
    <w:rsid w:val="002848FC"/>
    <w:rsid w:val="0028571E"/>
    <w:rsid w:val="00285B15"/>
    <w:rsid w:val="00286168"/>
    <w:rsid w:val="0028633B"/>
    <w:rsid w:val="00286608"/>
    <w:rsid w:val="00286AB5"/>
    <w:rsid w:val="00286C76"/>
    <w:rsid w:val="00286EF2"/>
    <w:rsid w:val="002872B1"/>
    <w:rsid w:val="00287840"/>
    <w:rsid w:val="00287841"/>
    <w:rsid w:val="00290007"/>
    <w:rsid w:val="00291590"/>
    <w:rsid w:val="00291606"/>
    <w:rsid w:val="00291DB6"/>
    <w:rsid w:val="00292551"/>
    <w:rsid w:val="0029267E"/>
    <w:rsid w:val="00292699"/>
    <w:rsid w:val="002929F0"/>
    <w:rsid w:val="00292E80"/>
    <w:rsid w:val="0029300D"/>
    <w:rsid w:val="002933A3"/>
    <w:rsid w:val="00293493"/>
    <w:rsid w:val="00293C74"/>
    <w:rsid w:val="002940DA"/>
    <w:rsid w:val="00294700"/>
    <w:rsid w:val="0029490C"/>
    <w:rsid w:val="00294C81"/>
    <w:rsid w:val="00295763"/>
    <w:rsid w:val="00295957"/>
    <w:rsid w:val="00295D70"/>
    <w:rsid w:val="002968BA"/>
    <w:rsid w:val="002969C3"/>
    <w:rsid w:val="00297244"/>
    <w:rsid w:val="0029745A"/>
    <w:rsid w:val="00297724"/>
    <w:rsid w:val="00297F2E"/>
    <w:rsid w:val="002A00A2"/>
    <w:rsid w:val="002A0233"/>
    <w:rsid w:val="002A0413"/>
    <w:rsid w:val="002A0C28"/>
    <w:rsid w:val="002A1BFE"/>
    <w:rsid w:val="002A1F0A"/>
    <w:rsid w:val="002A21F0"/>
    <w:rsid w:val="002A2295"/>
    <w:rsid w:val="002A2954"/>
    <w:rsid w:val="002A3467"/>
    <w:rsid w:val="002A3ACA"/>
    <w:rsid w:val="002A4437"/>
    <w:rsid w:val="002A53BC"/>
    <w:rsid w:val="002A607B"/>
    <w:rsid w:val="002A60E4"/>
    <w:rsid w:val="002A6291"/>
    <w:rsid w:val="002A726E"/>
    <w:rsid w:val="002A73BD"/>
    <w:rsid w:val="002A7590"/>
    <w:rsid w:val="002A7B2F"/>
    <w:rsid w:val="002B0066"/>
    <w:rsid w:val="002B02C4"/>
    <w:rsid w:val="002B03E6"/>
    <w:rsid w:val="002B0ACE"/>
    <w:rsid w:val="002B12D7"/>
    <w:rsid w:val="002B1396"/>
    <w:rsid w:val="002B1480"/>
    <w:rsid w:val="002B1D6D"/>
    <w:rsid w:val="002B2231"/>
    <w:rsid w:val="002B37B9"/>
    <w:rsid w:val="002B40B4"/>
    <w:rsid w:val="002B44F1"/>
    <w:rsid w:val="002B4FB2"/>
    <w:rsid w:val="002B547A"/>
    <w:rsid w:val="002B66F4"/>
    <w:rsid w:val="002B6BED"/>
    <w:rsid w:val="002B6CC6"/>
    <w:rsid w:val="002B6F49"/>
    <w:rsid w:val="002B7504"/>
    <w:rsid w:val="002B7528"/>
    <w:rsid w:val="002B76EB"/>
    <w:rsid w:val="002B7A49"/>
    <w:rsid w:val="002B7A5D"/>
    <w:rsid w:val="002B7DF2"/>
    <w:rsid w:val="002C015E"/>
    <w:rsid w:val="002C016C"/>
    <w:rsid w:val="002C08DB"/>
    <w:rsid w:val="002C0A73"/>
    <w:rsid w:val="002C0B26"/>
    <w:rsid w:val="002C0C7F"/>
    <w:rsid w:val="002C0FA0"/>
    <w:rsid w:val="002C1A22"/>
    <w:rsid w:val="002C1AD8"/>
    <w:rsid w:val="002C2CCA"/>
    <w:rsid w:val="002C360C"/>
    <w:rsid w:val="002C384A"/>
    <w:rsid w:val="002C436C"/>
    <w:rsid w:val="002C4501"/>
    <w:rsid w:val="002C47E7"/>
    <w:rsid w:val="002C565C"/>
    <w:rsid w:val="002C56FA"/>
    <w:rsid w:val="002C659D"/>
    <w:rsid w:val="002C6830"/>
    <w:rsid w:val="002C7685"/>
    <w:rsid w:val="002D06B9"/>
    <w:rsid w:val="002D0AAB"/>
    <w:rsid w:val="002D0EAF"/>
    <w:rsid w:val="002D196F"/>
    <w:rsid w:val="002D1C5D"/>
    <w:rsid w:val="002D1CFA"/>
    <w:rsid w:val="002D1D9A"/>
    <w:rsid w:val="002D1DE1"/>
    <w:rsid w:val="002D21BA"/>
    <w:rsid w:val="002D2CF6"/>
    <w:rsid w:val="002D2D68"/>
    <w:rsid w:val="002D2E72"/>
    <w:rsid w:val="002D39FC"/>
    <w:rsid w:val="002D3CA0"/>
    <w:rsid w:val="002D3E55"/>
    <w:rsid w:val="002D3E61"/>
    <w:rsid w:val="002D40A5"/>
    <w:rsid w:val="002D469B"/>
    <w:rsid w:val="002D472A"/>
    <w:rsid w:val="002D4B12"/>
    <w:rsid w:val="002D4F76"/>
    <w:rsid w:val="002D559A"/>
    <w:rsid w:val="002D5EBD"/>
    <w:rsid w:val="002D6171"/>
    <w:rsid w:val="002D62D4"/>
    <w:rsid w:val="002D73F2"/>
    <w:rsid w:val="002D78E3"/>
    <w:rsid w:val="002E0F41"/>
    <w:rsid w:val="002E1326"/>
    <w:rsid w:val="002E1682"/>
    <w:rsid w:val="002E177B"/>
    <w:rsid w:val="002E1AF8"/>
    <w:rsid w:val="002E2635"/>
    <w:rsid w:val="002E2722"/>
    <w:rsid w:val="002E2FA6"/>
    <w:rsid w:val="002E35C9"/>
    <w:rsid w:val="002E3806"/>
    <w:rsid w:val="002E3965"/>
    <w:rsid w:val="002E3DC0"/>
    <w:rsid w:val="002E3E05"/>
    <w:rsid w:val="002E41BE"/>
    <w:rsid w:val="002E48BA"/>
    <w:rsid w:val="002E5290"/>
    <w:rsid w:val="002E54ED"/>
    <w:rsid w:val="002E56B1"/>
    <w:rsid w:val="002E5834"/>
    <w:rsid w:val="002E5B57"/>
    <w:rsid w:val="002E5DD3"/>
    <w:rsid w:val="002E5F32"/>
    <w:rsid w:val="002E62D0"/>
    <w:rsid w:val="002E6B6B"/>
    <w:rsid w:val="002E6E78"/>
    <w:rsid w:val="002E74BD"/>
    <w:rsid w:val="002E74DF"/>
    <w:rsid w:val="002E757A"/>
    <w:rsid w:val="002E761C"/>
    <w:rsid w:val="002E7759"/>
    <w:rsid w:val="002E7C0D"/>
    <w:rsid w:val="002E7FE4"/>
    <w:rsid w:val="002F0641"/>
    <w:rsid w:val="002F0EC0"/>
    <w:rsid w:val="002F215D"/>
    <w:rsid w:val="002F2998"/>
    <w:rsid w:val="002F29BA"/>
    <w:rsid w:val="002F3020"/>
    <w:rsid w:val="002F352F"/>
    <w:rsid w:val="002F3C07"/>
    <w:rsid w:val="002F3F14"/>
    <w:rsid w:val="002F424D"/>
    <w:rsid w:val="002F430E"/>
    <w:rsid w:val="002F47CD"/>
    <w:rsid w:val="002F4E4F"/>
    <w:rsid w:val="002F5D53"/>
    <w:rsid w:val="002F627B"/>
    <w:rsid w:val="002F6A5A"/>
    <w:rsid w:val="002F7295"/>
    <w:rsid w:val="002F7612"/>
    <w:rsid w:val="002F7AFB"/>
    <w:rsid w:val="002F7C3C"/>
    <w:rsid w:val="002F7D13"/>
    <w:rsid w:val="002F7F28"/>
    <w:rsid w:val="0030012E"/>
    <w:rsid w:val="00301E71"/>
    <w:rsid w:val="00302306"/>
    <w:rsid w:val="003027E0"/>
    <w:rsid w:val="00302BB4"/>
    <w:rsid w:val="00303323"/>
    <w:rsid w:val="00303608"/>
    <w:rsid w:val="00303F78"/>
    <w:rsid w:val="003048A7"/>
    <w:rsid w:val="00304B74"/>
    <w:rsid w:val="00304DBF"/>
    <w:rsid w:val="00305132"/>
    <w:rsid w:val="0030515D"/>
    <w:rsid w:val="0030552C"/>
    <w:rsid w:val="00305AA8"/>
    <w:rsid w:val="00306201"/>
    <w:rsid w:val="0030652A"/>
    <w:rsid w:val="00306686"/>
    <w:rsid w:val="00306C83"/>
    <w:rsid w:val="003070B2"/>
    <w:rsid w:val="00307184"/>
    <w:rsid w:val="003101BD"/>
    <w:rsid w:val="0031044B"/>
    <w:rsid w:val="00310700"/>
    <w:rsid w:val="00310777"/>
    <w:rsid w:val="00310895"/>
    <w:rsid w:val="00310AD6"/>
    <w:rsid w:val="00310D4B"/>
    <w:rsid w:val="00310EA3"/>
    <w:rsid w:val="00311363"/>
    <w:rsid w:val="00311F0B"/>
    <w:rsid w:val="00312873"/>
    <w:rsid w:val="00313289"/>
    <w:rsid w:val="003132A7"/>
    <w:rsid w:val="003138C9"/>
    <w:rsid w:val="00313924"/>
    <w:rsid w:val="00313AC1"/>
    <w:rsid w:val="003140BB"/>
    <w:rsid w:val="003144A7"/>
    <w:rsid w:val="003145C7"/>
    <w:rsid w:val="00314E17"/>
    <w:rsid w:val="00314F03"/>
    <w:rsid w:val="00315047"/>
    <w:rsid w:val="0031599C"/>
    <w:rsid w:val="00316876"/>
    <w:rsid w:val="00316D6B"/>
    <w:rsid w:val="00316F8C"/>
    <w:rsid w:val="0031746E"/>
    <w:rsid w:val="00317BDB"/>
    <w:rsid w:val="0032018C"/>
    <w:rsid w:val="00320490"/>
    <w:rsid w:val="00320689"/>
    <w:rsid w:val="00320B58"/>
    <w:rsid w:val="00320DDE"/>
    <w:rsid w:val="00321278"/>
    <w:rsid w:val="0032132C"/>
    <w:rsid w:val="003214F1"/>
    <w:rsid w:val="00321AD8"/>
    <w:rsid w:val="00321BBB"/>
    <w:rsid w:val="0032246E"/>
    <w:rsid w:val="00322568"/>
    <w:rsid w:val="00322747"/>
    <w:rsid w:val="003227B7"/>
    <w:rsid w:val="0032294A"/>
    <w:rsid w:val="003237D9"/>
    <w:rsid w:val="00323E9D"/>
    <w:rsid w:val="00323EC8"/>
    <w:rsid w:val="003245CB"/>
    <w:rsid w:val="003250EF"/>
    <w:rsid w:val="00325C6E"/>
    <w:rsid w:val="00325D8C"/>
    <w:rsid w:val="00326038"/>
    <w:rsid w:val="00326151"/>
    <w:rsid w:val="0032664D"/>
    <w:rsid w:val="00326ABC"/>
    <w:rsid w:val="0032759B"/>
    <w:rsid w:val="00327730"/>
    <w:rsid w:val="00327F45"/>
    <w:rsid w:val="0033024F"/>
    <w:rsid w:val="003304BE"/>
    <w:rsid w:val="003306A9"/>
    <w:rsid w:val="00330D3A"/>
    <w:rsid w:val="00330D9D"/>
    <w:rsid w:val="0033141C"/>
    <w:rsid w:val="00331A24"/>
    <w:rsid w:val="00331B2D"/>
    <w:rsid w:val="003322B4"/>
    <w:rsid w:val="00332CB4"/>
    <w:rsid w:val="00333F41"/>
    <w:rsid w:val="00334207"/>
    <w:rsid w:val="00334773"/>
    <w:rsid w:val="00334893"/>
    <w:rsid w:val="00334F44"/>
    <w:rsid w:val="00335401"/>
    <w:rsid w:val="0033541F"/>
    <w:rsid w:val="0033553A"/>
    <w:rsid w:val="00335E5B"/>
    <w:rsid w:val="00336B5B"/>
    <w:rsid w:val="00340127"/>
    <w:rsid w:val="0034079F"/>
    <w:rsid w:val="00340A4E"/>
    <w:rsid w:val="00341983"/>
    <w:rsid w:val="003425FB"/>
    <w:rsid w:val="00342A50"/>
    <w:rsid w:val="00342C10"/>
    <w:rsid w:val="00342E18"/>
    <w:rsid w:val="0034348D"/>
    <w:rsid w:val="003436BA"/>
    <w:rsid w:val="00343A6A"/>
    <w:rsid w:val="00343FE3"/>
    <w:rsid w:val="00344444"/>
    <w:rsid w:val="00344562"/>
    <w:rsid w:val="0034465E"/>
    <w:rsid w:val="00344CF1"/>
    <w:rsid w:val="00344E71"/>
    <w:rsid w:val="003457D4"/>
    <w:rsid w:val="00345A48"/>
    <w:rsid w:val="00345EA5"/>
    <w:rsid w:val="00345F12"/>
    <w:rsid w:val="00346412"/>
    <w:rsid w:val="003464D7"/>
    <w:rsid w:val="00346563"/>
    <w:rsid w:val="00346752"/>
    <w:rsid w:val="00346A13"/>
    <w:rsid w:val="00346C29"/>
    <w:rsid w:val="00346D65"/>
    <w:rsid w:val="00346FF9"/>
    <w:rsid w:val="00347223"/>
    <w:rsid w:val="00347B48"/>
    <w:rsid w:val="00350229"/>
    <w:rsid w:val="003505FF"/>
    <w:rsid w:val="003508C0"/>
    <w:rsid w:val="003509D6"/>
    <w:rsid w:val="00350A1F"/>
    <w:rsid w:val="00350A71"/>
    <w:rsid w:val="0035147C"/>
    <w:rsid w:val="00351491"/>
    <w:rsid w:val="00352376"/>
    <w:rsid w:val="00352881"/>
    <w:rsid w:val="00352954"/>
    <w:rsid w:val="00352992"/>
    <w:rsid w:val="00352CBF"/>
    <w:rsid w:val="003533EB"/>
    <w:rsid w:val="00353683"/>
    <w:rsid w:val="003537E1"/>
    <w:rsid w:val="00353C6A"/>
    <w:rsid w:val="00354D46"/>
    <w:rsid w:val="00355384"/>
    <w:rsid w:val="003555D5"/>
    <w:rsid w:val="0035611F"/>
    <w:rsid w:val="00356BA6"/>
    <w:rsid w:val="00356C31"/>
    <w:rsid w:val="00357D51"/>
    <w:rsid w:val="00360586"/>
    <w:rsid w:val="003605FD"/>
    <w:rsid w:val="003606E8"/>
    <w:rsid w:val="0036084D"/>
    <w:rsid w:val="00360AD0"/>
    <w:rsid w:val="00360F3C"/>
    <w:rsid w:val="003612FE"/>
    <w:rsid w:val="0036165A"/>
    <w:rsid w:val="0036171E"/>
    <w:rsid w:val="003618CD"/>
    <w:rsid w:val="00361EC5"/>
    <w:rsid w:val="00361FC5"/>
    <w:rsid w:val="0036208C"/>
    <w:rsid w:val="00363011"/>
    <w:rsid w:val="00363141"/>
    <w:rsid w:val="0036326F"/>
    <w:rsid w:val="00363874"/>
    <w:rsid w:val="00364216"/>
    <w:rsid w:val="00365183"/>
    <w:rsid w:val="003652AD"/>
    <w:rsid w:val="0036551D"/>
    <w:rsid w:val="003655A1"/>
    <w:rsid w:val="003656FB"/>
    <w:rsid w:val="00365A7C"/>
    <w:rsid w:val="00365F4F"/>
    <w:rsid w:val="00366169"/>
    <w:rsid w:val="00366369"/>
    <w:rsid w:val="003664CB"/>
    <w:rsid w:val="00366657"/>
    <w:rsid w:val="0036678C"/>
    <w:rsid w:val="003668DE"/>
    <w:rsid w:val="00370384"/>
    <w:rsid w:val="00370C26"/>
    <w:rsid w:val="003711C7"/>
    <w:rsid w:val="0037121F"/>
    <w:rsid w:val="0037197E"/>
    <w:rsid w:val="00371A69"/>
    <w:rsid w:val="00371B8A"/>
    <w:rsid w:val="00371D8A"/>
    <w:rsid w:val="00371FDA"/>
    <w:rsid w:val="003722BB"/>
    <w:rsid w:val="00372BD6"/>
    <w:rsid w:val="0037360E"/>
    <w:rsid w:val="003742D2"/>
    <w:rsid w:val="003749CE"/>
    <w:rsid w:val="00374B6E"/>
    <w:rsid w:val="00374F90"/>
    <w:rsid w:val="00375352"/>
    <w:rsid w:val="00375564"/>
    <w:rsid w:val="0037597D"/>
    <w:rsid w:val="00375C17"/>
    <w:rsid w:val="00375E97"/>
    <w:rsid w:val="003763AA"/>
    <w:rsid w:val="0037650B"/>
    <w:rsid w:val="003768F9"/>
    <w:rsid w:val="00376950"/>
    <w:rsid w:val="00376AC1"/>
    <w:rsid w:val="00376FFC"/>
    <w:rsid w:val="003774EE"/>
    <w:rsid w:val="003778E5"/>
    <w:rsid w:val="00377F80"/>
    <w:rsid w:val="00380100"/>
    <w:rsid w:val="00380231"/>
    <w:rsid w:val="00380A9A"/>
    <w:rsid w:val="00380B3E"/>
    <w:rsid w:val="0038101D"/>
    <w:rsid w:val="00381057"/>
    <w:rsid w:val="00381079"/>
    <w:rsid w:val="003811BD"/>
    <w:rsid w:val="00381543"/>
    <w:rsid w:val="00381862"/>
    <w:rsid w:val="00381E1A"/>
    <w:rsid w:val="00382619"/>
    <w:rsid w:val="00382DBC"/>
    <w:rsid w:val="00382E34"/>
    <w:rsid w:val="00382FEC"/>
    <w:rsid w:val="003833FD"/>
    <w:rsid w:val="00383A42"/>
    <w:rsid w:val="00383B5D"/>
    <w:rsid w:val="00383FFF"/>
    <w:rsid w:val="003841C2"/>
    <w:rsid w:val="003841D4"/>
    <w:rsid w:val="003848C8"/>
    <w:rsid w:val="0038498B"/>
    <w:rsid w:val="00384EDD"/>
    <w:rsid w:val="00385057"/>
    <w:rsid w:val="00385AD5"/>
    <w:rsid w:val="0038616C"/>
    <w:rsid w:val="00386477"/>
    <w:rsid w:val="00386518"/>
    <w:rsid w:val="00386726"/>
    <w:rsid w:val="00387281"/>
    <w:rsid w:val="00387CBF"/>
    <w:rsid w:val="003904C2"/>
    <w:rsid w:val="00390589"/>
    <w:rsid w:val="00391597"/>
    <w:rsid w:val="003915F2"/>
    <w:rsid w:val="00391A3E"/>
    <w:rsid w:val="00392111"/>
    <w:rsid w:val="00392491"/>
    <w:rsid w:val="00392976"/>
    <w:rsid w:val="003936F6"/>
    <w:rsid w:val="00393B8A"/>
    <w:rsid w:val="00393C1E"/>
    <w:rsid w:val="00394385"/>
    <w:rsid w:val="00394C23"/>
    <w:rsid w:val="0039517C"/>
    <w:rsid w:val="00395501"/>
    <w:rsid w:val="00395F1C"/>
    <w:rsid w:val="00396118"/>
    <w:rsid w:val="003968E2"/>
    <w:rsid w:val="0039724C"/>
    <w:rsid w:val="003973C5"/>
    <w:rsid w:val="00397D50"/>
    <w:rsid w:val="00397DA2"/>
    <w:rsid w:val="00397ECC"/>
    <w:rsid w:val="003A02E6"/>
    <w:rsid w:val="003A0A27"/>
    <w:rsid w:val="003A0AF8"/>
    <w:rsid w:val="003A10ED"/>
    <w:rsid w:val="003A11E1"/>
    <w:rsid w:val="003A185C"/>
    <w:rsid w:val="003A22D6"/>
    <w:rsid w:val="003A2328"/>
    <w:rsid w:val="003A241A"/>
    <w:rsid w:val="003A2538"/>
    <w:rsid w:val="003A48FF"/>
    <w:rsid w:val="003A4C32"/>
    <w:rsid w:val="003A5095"/>
    <w:rsid w:val="003A55C3"/>
    <w:rsid w:val="003A58A3"/>
    <w:rsid w:val="003A5FC1"/>
    <w:rsid w:val="003A608D"/>
    <w:rsid w:val="003A6531"/>
    <w:rsid w:val="003A7266"/>
    <w:rsid w:val="003A7382"/>
    <w:rsid w:val="003A7420"/>
    <w:rsid w:val="003A783F"/>
    <w:rsid w:val="003A7965"/>
    <w:rsid w:val="003A7DD2"/>
    <w:rsid w:val="003B0A02"/>
    <w:rsid w:val="003B0DC8"/>
    <w:rsid w:val="003B0DCE"/>
    <w:rsid w:val="003B0EA4"/>
    <w:rsid w:val="003B1AA8"/>
    <w:rsid w:val="003B1B55"/>
    <w:rsid w:val="003B1D13"/>
    <w:rsid w:val="003B21B8"/>
    <w:rsid w:val="003B2EDA"/>
    <w:rsid w:val="003B2FB0"/>
    <w:rsid w:val="003B338B"/>
    <w:rsid w:val="003B33CA"/>
    <w:rsid w:val="003B4588"/>
    <w:rsid w:val="003B46D9"/>
    <w:rsid w:val="003B4C61"/>
    <w:rsid w:val="003B554A"/>
    <w:rsid w:val="003B56BB"/>
    <w:rsid w:val="003B58EE"/>
    <w:rsid w:val="003B5CDB"/>
    <w:rsid w:val="003B5D1B"/>
    <w:rsid w:val="003B5E58"/>
    <w:rsid w:val="003B656A"/>
    <w:rsid w:val="003B6666"/>
    <w:rsid w:val="003B66B4"/>
    <w:rsid w:val="003B6CB9"/>
    <w:rsid w:val="003B7419"/>
    <w:rsid w:val="003B7518"/>
    <w:rsid w:val="003B76AD"/>
    <w:rsid w:val="003B7ADC"/>
    <w:rsid w:val="003C0730"/>
    <w:rsid w:val="003C0B57"/>
    <w:rsid w:val="003C128A"/>
    <w:rsid w:val="003C14C5"/>
    <w:rsid w:val="003C1612"/>
    <w:rsid w:val="003C1A0C"/>
    <w:rsid w:val="003C1E64"/>
    <w:rsid w:val="003C20AB"/>
    <w:rsid w:val="003C3D32"/>
    <w:rsid w:val="003C434B"/>
    <w:rsid w:val="003C4658"/>
    <w:rsid w:val="003C4A5F"/>
    <w:rsid w:val="003C4AC6"/>
    <w:rsid w:val="003C4FA4"/>
    <w:rsid w:val="003C5718"/>
    <w:rsid w:val="003C584D"/>
    <w:rsid w:val="003C6074"/>
    <w:rsid w:val="003C7419"/>
    <w:rsid w:val="003C7564"/>
    <w:rsid w:val="003C7851"/>
    <w:rsid w:val="003D0041"/>
    <w:rsid w:val="003D0241"/>
    <w:rsid w:val="003D04BF"/>
    <w:rsid w:val="003D0716"/>
    <w:rsid w:val="003D0940"/>
    <w:rsid w:val="003D0A38"/>
    <w:rsid w:val="003D0AE1"/>
    <w:rsid w:val="003D10F3"/>
    <w:rsid w:val="003D1749"/>
    <w:rsid w:val="003D2508"/>
    <w:rsid w:val="003D262A"/>
    <w:rsid w:val="003D3B22"/>
    <w:rsid w:val="003D3F5C"/>
    <w:rsid w:val="003D4CBC"/>
    <w:rsid w:val="003D5720"/>
    <w:rsid w:val="003D5F53"/>
    <w:rsid w:val="003D5FD5"/>
    <w:rsid w:val="003D61D0"/>
    <w:rsid w:val="003D6413"/>
    <w:rsid w:val="003D6695"/>
    <w:rsid w:val="003D6C1B"/>
    <w:rsid w:val="003E04B6"/>
    <w:rsid w:val="003E12EF"/>
    <w:rsid w:val="003E143F"/>
    <w:rsid w:val="003E1BB7"/>
    <w:rsid w:val="003E1BE5"/>
    <w:rsid w:val="003E2965"/>
    <w:rsid w:val="003E2A1B"/>
    <w:rsid w:val="003E30FD"/>
    <w:rsid w:val="003E31AF"/>
    <w:rsid w:val="003E39AE"/>
    <w:rsid w:val="003E3A10"/>
    <w:rsid w:val="003E40A8"/>
    <w:rsid w:val="003E4934"/>
    <w:rsid w:val="003E496D"/>
    <w:rsid w:val="003E4BB2"/>
    <w:rsid w:val="003E4E0B"/>
    <w:rsid w:val="003E534E"/>
    <w:rsid w:val="003E5614"/>
    <w:rsid w:val="003E570B"/>
    <w:rsid w:val="003E585E"/>
    <w:rsid w:val="003E5892"/>
    <w:rsid w:val="003E5BF1"/>
    <w:rsid w:val="003E5E2B"/>
    <w:rsid w:val="003E5FF8"/>
    <w:rsid w:val="003E60FD"/>
    <w:rsid w:val="003E640A"/>
    <w:rsid w:val="003E6647"/>
    <w:rsid w:val="003E69EC"/>
    <w:rsid w:val="003E6DAC"/>
    <w:rsid w:val="003E6DAF"/>
    <w:rsid w:val="003E6EF5"/>
    <w:rsid w:val="003E730C"/>
    <w:rsid w:val="003E77D6"/>
    <w:rsid w:val="003E79ED"/>
    <w:rsid w:val="003E7AE5"/>
    <w:rsid w:val="003E7DD8"/>
    <w:rsid w:val="003E7E6D"/>
    <w:rsid w:val="003E7E79"/>
    <w:rsid w:val="003E7F39"/>
    <w:rsid w:val="003F0095"/>
    <w:rsid w:val="003F038C"/>
    <w:rsid w:val="003F0581"/>
    <w:rsid w:val="003F0693"/>
    <w:rsid w:val="003F16B1"/>
    <w:rsid w:val="003F1C88"/>
    <w:rsid w:val="003F1F87"/>
    <w:rsid w:val="003F2142"/>
    <w:rsid w:val="003F2437"/>
    <w:rsid w:val="003F29D8"/>
    <w:rsid w:val="003F2CFC"/>
    <w:rsid w:val="003F2E62"/>
    <w:rsid w:val="003F3257"/>
    <w:rsid w:val="003F366D"/>
    <w:rsid w:val="003F38E9"/>
    <w:rsid w:val="003F3AE0"/>
    <w:rsid w:val="003F3F67"/>
    <w:rsid w:val="003F49AB"/>
    <w:rsid w:val="003F4B5B"/>
    <w:rsid w:val="003F50EB"/>
    <w:rsid w:val="003F54B6"/>
    <w:rsid w:val="003F572F"/>
    <w:rsid w:val="003F6C32"/>
    <w:rsid w:val="003F7D08"/>
    <w:rsid w:val="003F7E30"/>
    <w:rsid w:val="00400499"/>
    <w:rsid w:val="0040064A"/>
    <w:rsid w:val="00400A92"/>
    <w:rsid w:val="0040190F"/>
    <w:rsid w:val="00401D6A"/>
    <w:rsid w:val="004027D7"/>
    <w:rsid w:val="00402D21"/>
    <w:rsid w:val="00402D29"/>
    <w:rsid w:val="00402F2E"/>
    <w:rsid w:val="0040313D"/>
    <w:rsid w:val="0040342B"/>
    <w:rsid w:val="00403E9F"/>
    <w:rsid w:val="004040E5"/>
    <w:rsid w:val="00404650"/>
    <w:rsid w:val="00404CB0"/>
    <w:rsid w:val="00405186"/>
    <w:rsid w:val="004058A1"/>
    <w:rsid w:val="004058AE"/>
    <w:rsid w:val="004059D2"/>
    <w:rsid w:val="00405B18"/>
    <w:rsid w:val="00405DEF"/>
    <w:rsid w:val="0040603D"/>
    <w:rsid w:val="00406573"/>
    <w:rsid w:val="00406CD2"/>
    <w:rsid w:val="00406E5D"/>
    <w:rsid w:val="00406FC1"/>
    <w:rsid w:val="0040710B"/>
    <w:rsid w:val="00407A10"/>
    <w:rsid w:val="00407C91"/>
    <w:rsid w:val="00407E14"/>
    <w:rsid w:val="00410A67"/>
    <w:rsid w:val="00410AC9"/>
    <w:rsid w:val="00410DB4"/>
    <w:rsid w:val="00411733"/>
    <w:rsid w:val="004117EC"/>
    <w:rsid w:val="00412164"/>
    <w:rsid w:val="00412BC3"/>
    <w:rsid w:val="00412D63"/>
    <w:rsid w:val="00413287"/>
    <w:rsid w:val="004147CF"/>
    <w:rsid w:val="00415012"/>
    <w:rsid w:val="00415039"/>
    <w:rsid w:val="00415152"/>
    <w:rsid w:val="00415BB2"/>
    <w:rsid w:val="00415BB3"/>
    <w:rsid w:val="00415C93"/>
    <w:rsid w:val="00415FCF"/>
    <w:rsid w:val="004160D1"/>
    <w:rsid w:val="00416362"/>
    <w:rsid w:val="004165F1"/>
    <w:rsid w:val="004202D1"/>
    <w:rsid w:val="00420BFD"/>
    <w:rsid w:val="00421A72"/>
    <w:rsid w:val="00421BF8"/>
    <w:rsid w:val="00422581"/>
    <w:rsid w:val="004226A2"/>
    <w:rsid w:val="00422FAC"/>
    <w:rsid w:val="0042344C"/>
    <w:rsid w:val="00423538"/>
    <w:rsid w:val="004237D1"/>
    <w:rsid w:val="004237E3"/>
    <w:rsid w:val="004238B2"/>
    <w:rsid w:val="00423C59"/>
    <w:rsid w:val="004247D0"/>
    <w:rsid w:val="00424B70"/>
    <w:rsid w:val="00424E12"/>
    <w:rsid w:val="00425484"/>
    <w:rsid w:val="00425506"/>
    <w:rsid w:val="004257D5"/>
    <w:rsid w:val="004258C1"/>
    <w:rsid w:val="00425A98"/>
    <w:rsid w:val="004260E7"/>
    <w:rsid w:val="00426480"/>
    <w:rsid w:val="00426D85"/>
    <w:rsid w:val="00427D90"/>
    <w:rsid w:val="00427F6A"/>
    <w:rsid w:val="00427FEC"/>
    <w:rsid w:val="0043057A"/>
    <w:rsid w:val="00430E47"/>
    <w:rsid w:val="0043135E"/>
    <w:rsid w:val="00431C56"/>
    <w:rsid w:val="004327B1"/>
    <w:rsid w:val="00432ABC"/>
    <w:rsid w:val="00432B11"/>
    <w:rsid w:val="00432BA2"/>
    <w:rsid w:val="00432D74"/>
    <w:rsid w:val="0043355A"/>
    <w:rsid w:val="004339BA"/>
    <w:rsid w:val="00433F82"/>
    <w:rsid w:val="004346E6"/>
    <w:rsid w:val="00434D2B"/>
    <w:rsid w:val="00434EC7"/>
    <w:rsid w:val="00435178"/>
    <w:rsid w:val="00435805"/>
    <w:rsid w:val="00435BBC"/>
    <w:rsid w:val="00435E14"/>
    <w:rsid w:val="00435F33"/>
    <w:rsid w:val="004363A2"/>
    <w:rsid w:val="00436523"/>
    <w:rsid w:val="00436863"/>
    <w:rsid w:val="004375E8"/>
    <w:rsid w:val="004376DF"/>
    <w:rsid w:val="00437903"/>
    <w:rsid w:val="00437A2D"/>
    <w:rsid w:val="00437A84"/>
    <w:rsid w:val="00437EAF"/>
    <w:rsid w:val="004400DC"/>
    <w:rsid w:val="00440196"/>
    <w:rsid w:val="0044030B"/>
    <w:rsid w:val="0044074D"/>
    <w:rsid w:val="004416A8"/>
    <w:rsid w:val="004419B2"/>
    <w:rsid w:val="00441A7E"/>
    <w:rsid w:val="004421DD"/>
    <w:rsid w:val="00442236"/>
    <w:rsid w:val="00442370"/>
    <w:rsid w:val="00442405"/>
    <w:rsid w:val="0044244B"/>
    <w:rsid w:val="00442540"/>
    <w:rsid w:val="004425A0"/>
    <w:rsid w:val="00442651"/>
    <w:rsid w:val="00443303"/>
    <w:rsid w:val="00443B86"/>
    <w:rsid w:val="004440B7"/>
    <w:rsid w:val="004443B4"/>
    <w:rsid w:val="00444583"/>
    <w:rsid w:val="00444E26"/>
    <w:rsid w:val="004458D1"/>
    <w:rsid w:val="00445E07"/>
    <w:rsid w:val="004464B5"/>
    <w:rsid w:val="00446F9F"/>
    <w:rsid w:val="004473D0"/>
    <w:rsid w:val="004474DD"/>
    <w:rsid w:val="004479CA"/>
    <w:rsid w:val="00447D8B"/>
    <w:rsid w:val="00450D9E"/>
    <w:rsid w:val="004513A2"/>
    <w:rsid w:val="0045188B"/>
    <w:rsid w:val="00451CAB"/>
    <w:rsid w:val="00451F37"/>
    <w:rsid w:val="0045235A"/>
    <w:rsid w:val="0045286F"/>
    <w:rsid w:val="00453117"/>
    <w:rsid w:val="00453AB3"/>
    <w:rsid w:val="00453EB4"/>
    <w:rsid w:val="004540FF"/>
    <w:rsid w:val="00454158"/>
    <w:rsid w:val="00454372"/>
    <w:rsid w:val="00454805"/>
    <w:rsid w:val="00454D51"/>
    <w:rsid w:val="004553F9"/>
    <w:rsid w:val="004555A6"/>
    <w:rsid w:val="0045582A"/>
    <w:rsid w:val="0045593F"/>
    <w:rsid w:val="00455EB6"/>
    <w:rsid w:val="004564ED"/>
    <w:rsid w:val="0045689E"/>
    <w:rsid w:val="00456E0C"/>
    <w:rsid w:val="004576E7"/>
    <w:rsid w:val="00460053"/>
    <w:rsid w:val="0046107C"/>
    <w:rsid w:val="00461D8A"/>
    <w:rsid w:val="004628F0"/>
    <w:rsid w:val="00462E71"/>
    <w:rsid w:val="0046324D"/>
    <w:rsid w:val="004632AE"/>
    <w:rsid w:val="004632B3"/>
    <w:rsid w:val="004633BA"/>
    <w:rsid w:val="004636C0"/>
    <w:rsid w:val="0046457A"/>
    <w:rsid w:val="004651A7"/>
    <w:rsid w:val="00465359"/>
    <w:rsid w:val="00465373"/>
    <w:rsid w:val="004656A9"/>
    <w:rsid w:val="0046607E"/>
    <w:rsid w:val="004663DD"/>
    <w:rsid w:val="00467988"/>
    <w:rsid w:val="00470360"/>
    <w:rsid w:val="004707EE"/>
    <w:rsid w:val="004715B4"/>
    <w:rsid w:val="00471805"/>
    <w:rsid w:val="00471964"/>
    <w:rsid w:val="004721A8"/>
    <w:rsid w:val="0047331D"/>
    <w:rsid w:val="00473AED"/>
    <w:rsid w:val="0047447C"/>
    <w:rsid w:val="00474CB8"/>
    <w:rsid w:val="00475001"/>
    <w:rsid w:val="004751FA"/>
    <w:rsid w:val="00475305"/>
    <w:rsid w:val="00475755"/>
    <w:rsid w:val="00475B26"/>
    <w:rsid w:val="00475DBC"/>
    <w:rsid w:val="00475DF2"/>
    <w:rsid w:val="00476474"/>
    <w:rsid w:val="00476CC1"/>
    <w:rsid w:val="0047732C"/>
    <w:rsid w:val="00477886"/>
    <w:rsid w:val="00480213"/>
    <w:rsid w:val="0048021E"/>
    <w:rsid w:val="004804C6"/>
    <w:rsid w:val="00480A2B"/>
    <w:rsid w:val="00480B14"/>
    <w:rsid w:val="00480B48"/>
    <w:rsid w:val="0048145E"/>
    <w:rsid w:val="00481860"/>
    <w:rsid w:val="00482220"/>
    <w:rsid w:val="00482CD8"/>
    <w:rsid w:val="00482E3C"/>
    <w:rsid w:val="00482F65"/>
    <w:rsid w:val="00483467"/>
    <w:rsid w:val="00483508"/>
    <w:rsid w:val="004839CB"/>
    <w:rsid w:val="004842B1"/>
    <w:rsid w:val="0048451B"/>
    <w:rsid w:val="00484CED"/>
    <w:rsid w:val="00484EDA"/>
    <w:rsid w:val="00485848"/>
    <w:rsid w:val="00485B1F"/>
    <w:rsid w:val="00486202"/>
    <w:rsid w:val="00486780"/>
    <w:rsid w:val="004872D3"/>
    <w:rsid w:val="00487731"/>
    <w:rsid w:val="00487AD8"/>
    <w:rsid w:val="0049009E"/>
    <w:rsid w:val="0049046D"/>
    <w:rsid w:val="004905D0"/>
    <w:rsid w:val="004907EA"/>
    <w:rsid w:val="00490FA6"/>
    <w:rsid w:val="00491144"/>
    <w:rsid w:val="00491259"/>
    <w:rsid w:val="00491573"/>
    <w:rsid w:val="004917A2"/>
    <w:rsid w:val="00491D3E"/>
    <w:rsid w:val="00492D1B"/>
    <w:rsid w:val="0049421F"/>
    <w:rsid w:val="0049423A"/>
    <w:rsid w:val="004948DD"/>
    <w:rsid w:val="00494CFE"/>
    <w:rsid w:val="0049525C"/>
    <w:rsid w:val="004955F1"/>
    <w:rsid w:val="004956E5"/>
    <w:rsid w:val="00495735"/>
    <w:rsid w:val="004957C9"/>
    <w:rsid w:val="0049585D"/>
    <w:rsid w:val="00495BB4"/>
    <w:rsid w:val="004969F4"/>
    <w:rsid w:val="00496EEF"/>
    <w:rsid w:val="00496F0F"/>
    <w:rsid w:val="004973D6"/>
    <w:rsid w:val="00497767"/>
    <w:rsid w:val="00497C0F"/>
    <w:rsid w:val="00497E94"/>
    <w:rsid w:val="004A02BA"/>
    <w:rsid w:val="004A08A9"/>
    <w:rsid w:val="004A1193"/>
    <w:rsid w:val="004A1288"/>
    <w:rsid w:val="004A1B9A"/>
    <w:rsid w:val="004A1F2B"/>
    <w:rsid w:val="004A2013"/>
    <w:rsid w:val="004A2296"/>
    <w:rsid w:val="004A2CC8"/>
    <w:rsid w:val="004A2F7B"/>
    <w:rsid w:val="004A3775"/>
    <w:rsid w:val="004A3FF3"/>
    <w:rsid w:val="004A49E9"/>
    <w:rsid w:val="004A4F0E"/>
    <w:rsid w:val="004A5226"/>
    <w:rsid w:val="004A5935"/>
    <w:rsid w:val="004A64D0"/>
    <w:rsid w:val="004A7058"/>
    <w:rsid w:val="004A7A08"/>
    <w:rsid w:val="004A7BC9"/>
    <w:rsid w:val="004B079E"/>
    <w:rsid w:val="004B0A29"/>
    <w:rsid w:val="004B0A44"/>
    <w:rsid w:val="004B0FDF"/>
    <w:rsid w:val="004B1536"/>
    <w:rsid w:val="004B19E3"/>
    <w:rsid w:val="004B1CD1"/>
    <w:rsid w:val="004B20B1"/>
    <w:rsid w:val="004B2CC3"/>
    <w:rsid w:val="004B2F9C"/>
    <w:rsid w:val="004B3E56"/>
    <w:rsid w:val="004B42E9"/>
    <w:rsid w:val="004B4671"/>
    <w:rsid w:val="004B46E4"/>
    <w:rsid w:val="004B4EBD"/>
    <w:rsid w:val="004B518D"/>
    <w:rsid w:val="004B54BA"/>
    <w:rsid w:val="004B5BC2"/>
    <w:rsid w:val="004B6A4C"/>
    <w:rsid w:val="004B77E9"/>
    <w:rsid w:val="004B7A23"/>
    <w:rsid w:val="004B7AFC"/>
    <w:rsid w:val="004C0571"/>
    <w:rsid w:val="004C0E57"/>
    <w:rsid w:val="004C0E5F"/>
    <w:rsid w:val="004C137F"/>
    <w:rsid w:val="004C1C21"/>
    <w:rsid w:val="004C1E90"/>
    <w:rsid w:val="004C29B5"/>
    <w:rsid w:val="004C2A0C"/>
    <w:rsid w:val="004C2A4D"/>
    <w:rsid w:val="004C397A"/>
    <w:rsid w:val="004C4D4E"/>
    <w:rsid w:val="004C4F65"/>
    <w:rsid w:val="004C535F"/>
    <w:rsid w:val="004C5604"/>
    <w:rsid w:val="004C6432"/>
    <w:rsid w:val="004C7595"/>
    <w:rsid w:val="004D0073"/>
    <w:rsid w:val="004D0F13"/>
    <w:rsid w:val="004D11AB"/>
    <w:rsid w:val="004D12A8"/>
    <w:rsid w:val="004D1754"/>
    <w:rsid w:val="004D1756"/>
    <w:rsid w:val="004D4122"/>
    <w:rsid w:val="004D43CB"/>
    <w:rsid w:val="004D43F2"/>
    <w:rsid w:val="004D48C8"/>
    <w:rsid w:val="004D4FCC"/>
    <w:rsid w:val="004D5062"/>
    <w:rsid w:val="004D53C5"/>
    <w:rsid w:val="004D5D64"/>
    <w:rsid w:val="004D5DDC"/>
    <w:rsid w:val="004D6683"/>
    <w:rsid w:val="004D7271"/>
    <w:rsid w:val="004D766D"/>
    <w:rsid w:val="004D76D2"/>
    <w:rsid w:val="004D7AA5"/>
    <w:rsid w:val="004D7C06"/>
    <w:rsid w:val="004E012A"/>
    <w:rsid w:val="004E079D"/>
    <w:rsid w:val="004E0880"/>
    <w:rsid w:val="004E0A66"/>
    <w:rsid w:val="004E0D17"/>
    <w:rsid w:val="004E1B61"/>
    <w:rsid w:val="004E1F38"/>
    <w:rsid w:val="004E2305"/>
    <w:rsid w:val="004E2B05"/>
    <w:rsid w:val="004E2E3C"/>
    <w:rsid w:val="004E3248"/>
    <w:rsid w:val="004E3CB4"/>
    <w:rsid w:val="004E3D2E"/>
    <w:rsid w:val="004E3DAE"/>
    <w:rsid w:val="004E42A8"/>
    <w:rsid w:val="004E4730"/>
    <w:rsid w:val="004E474D"/>
    <w:rsid w:val="004E4C6F"/>
    <w:rsid w:val="004E4FD2"/>
    <w:rsid w:val="004E5464"/>
    <w:rsid w:val="004E5751"/>
    <w:rsid w:val="004E5B10"/>
    <w:rsid w:val="004E5DCB"/>
    <w:rsid w:val="004E623D"/>
    <w:rsid w:val="004E62BE"/>
    <w:rsid w:val="004E642D"/>
    <w:rsid w:val="004E6903"/>
    <w:rsid w:val="004E7200"/>
    <w:rsid w:val="004E7733"/>
    <w:rsid w:val="004E7888"/>
    <w:rsid w:val="004E7D02"/>
    <w:rsid w:val="004E7EFE"/>
    <w:rsid w:val="004E7FDA"/>
    <w:rsid w:val="004F01B5"/>
    <w:rsid w:val="004F08E1"/>
    <w:rsid w:val="004F0AE5"/>
    <w:rsid w:val="004F0BA6"/>
    <w:rsid w:val="004F19EC"/>
    <w:rsid w:val="004F21F6"/>
    <w:rsid w:val="004F292B"/>
    <w:rsid w:val="004F2A93"/>
    <w:rsid w:val="004F2DD6"/>
    <w:rsid w:val="004F2F7B"/>
    <w:rsid w:val="004F3BB8"/>
    <w:rsid w:val="004F3CF1"/>
    <w:rsid w:val="004F4144"/>
    <w:rsid w:val="004F44A7"/>
    <w:rsid w:val="004F479F"/>
    <w:rsid w:val="004F4DA7"/>
    <w:rsid w:val="004F4EDE"/>
    <w:rsid w:val="004F51CA"/>
    <w:rsid w:val="004F5212"/>
    <w:rsid w:val="004F530C"/>
    <w:rsid w:val="004F563D"/>
    <w:rsid w:val="004F565B"/>
    <w:rsid w:val="004F5B74"/>
    <w:rsid w:val="004F68D6"/>
    <w:rsid w:val="004F6CB2"/>
    <w:rsid w:val="004F6E69"/>
    <w:rsid w:val="004F7876"/>
    <w:rsid w:val="004F7B8F"/>
    <w:rsid w:val="004F7B9D"/>
    <w:rsid w:val="00500692"/>
    <w:rsid w:val="005006E6"/>
    <w:rsid w:val="00500810"/>
    <w:rsid w:val="0050089A"/>
    <w:rsid w:val="0050199E"/>
    <w:rsid w:val="005019AA"/>
    <w:rsid w:val="005019DE"/>
    <w:rsid w:val="00501F6E"/>
    <w:rsid w:val="0050201B"/>
    <w:rsid w:val="005023B9"/>
    <w:rsid w:val="005027B8"/>
    <w:rsid w:val="00503D83"/>
    <w:rsid w:val="0050443F"/>
    <w:rsid w:val="00504D9E"/>
    <w:rsid w:val="00505B3D"/>
    <w:rsid w:val="00505D46"/>
    <w:rsid w:val="00505F58"/>
    <w:rsid w:val="0050615D"/>
    <w:rsid w:val="005062CF"/>
    <w:rsid w:val="00506A29"/>
    <w:rsid w:val="00507CCE"/>
    <w:rsid w:val="00510067"/>
    <w:rsid w:val="00510187"/>
    <w:rsid w:val="00510305"/>
    <w:rsid w:val="00510329"/>
    <w:rsid w:val="005105C9"/>
    <w:rsid w:val="00510C90"/>
    <w:rsid w:val="00511037"/>
    <w:rsid w:val="00511058"/>
    <w:rsid w:val="00511378"/>
    <w:rsid w:val="005124B1"/>
    <w:rsid w:val="00512F97"/>
    <w:rsid w:val="005131D7"/>
    <w:rsid w:val="005134D4"/>
    <w:rsid w:val="00513F70"/>
    <w:rsid w:val="005148D9"/>
    <w:rsid w:val="005149F5"/>
    <w:rsid w:val="00514D49"/>
    <w:rsid w:val="0051599D"/>
    <w:rsid w:val="00515E3A"/>
    <w:rsid w:val="00515FC5"/>
    <w:rsid w:val="00516E48"/>
    <w:rsid w:val="005171D6"/>
    <w:rsid w:val="00517236"/>
    <w:rsid w:val="00517BA1"/>
    <w:rsid w:val="00520DD9"/>
    <w:rsid w:val="0052115F"/>
    <w:rsid w:val="00521572"/>
    <w:rsid w:val="00521592"/>
    <w:rsid w:val="00521E92"/>
    <w:rsid w:val="00522054"/>
    <w:rsid w:val="00523317"/>
    <w:rsid w:val="0052339C"/>
    <w:rsid w:val="00523A05"/>
    <w:rsid w:val="0052467A"/>
    <w:rsid w:val="0052502F"/>
    <w:rsid w:val="00525329"/>
    <w:rsid w:val="00525CD7"/>
    <w:rsid w:val="00525D71"/>
    <w:rsid w:val="00526A11"/>
    <w:rsid w:val="00526B8F"/>
    <w:rsid w:val="005271D8"/>
    <w:rsid w:val="00527355"/>
    <w:rsid w:val="0052744F"/>
    <w:rsid w:val="00527A4D"/>
    <w:rsid w:val="00527ECE"/>
    <w:rsid w:val="00530A80"/>
    <w:rsid w:val="00531A00"/>
    <w:rsid w:val="00531BE6"/>
    <w:rsid w:val="005329C8"/>
    <w:rsid w:val="00532B9C"/>
    <w:rsid w:val="00532D4F"/>
    <w:rsid w:val="005339F2"/>
    <w:rsid w:val="00533A29"/>
    <w:rsid w:val="00533C49"/>
    <w:rsid w:val="00533D44"/>
    <w:rsid w:val="00534248"/>
    <w:rsid w:val="00535737"/>
    <w:rsid w:val="00535CBD"/>
    <w:rsid w:val="00535DE2"/>
    <w:rsid w:val="005360F3"/>
    <w:rsid w:val="00536D51"/>
    <w:rsid w:val="005374DC"/>
    <w:rsid w:val="00537983"/>
    <w:rsid w:val="00537C02"/>
    <w:rsid w:val="00537C76"/>
    <w:rsid w:val="00537EBD"/>
    <w:rsid w:val="005403F8"/>
    <w:rsid w:val="00540883"/>
    <w:rsid w:val="00540F15"/>
    <w:rsid w:val="00541B71"/>
    <w:rsid w:val="00541FF1"/>
    <w:rsid w:val="00542FE7"/>
    <w:rsid w:val="00543409"/>
    <w:rsid w:val="005439DC"/>
    <w:rsid w:val="0054438D"/>
    <w:rsid w:val="00544D69"/>
    <w:rsid w:val="00545207"/>
    <w:rsid w:val="00545394"/>
    <w:rsid w:val="00545F0F"/>
    <w:rsid w:val="005462F4"/>
    <w:rsid w:val="00546A83"/>
    <w:rsid w:val="00546F3A"/>
    <w:rsid w:val="0054711F"/>
    <w:rsid w:val="00547135"/>
    <w:rsid w:val="005472F7"/>
    <w:rsid w:val="0054733A"/>
    <w:rsid w:val="00547840"/>
    <w:rsid w:val="00547E6A"/>
    <w:rsid w:val="0055007F"/>
    <w:rsid w:val="005503EC"/>
    <w:rsid w:val="00551597"/>
    <w:rsid w:val="005519E2"/>
    <w:rsid w:val="00551B45"/>
    <w:rsid w:val="005528D6"/>
    <w:rsid w:val="005529AC"/>
    <w:rsid w:val="00552B8A"/>
    <w:rsid w:val="00552BC1"/>
    <w:rsid w:val="00552C32"/>
    <w:rsid w:val="00552DAD"/>
    <w:rsid w:val="005535AA"/>
    <w:rsid w:val="00553703"/>
    <w:rsid w:val="00553F4A"/>
    <w:rsid w:val="00554474"/>
    <w:rsid w:val="005545CA"/>
    <w:rsid w:val="00554AEB"/>
    <w:rsid w:val="00554C2D"/>
    <w:rsid w:val="00555D00"/>
    <w:rsid w:val="005561CC"/>
    <w:rsid w:val="0055628D"/>
    <w:rsid w:val="0055640B"/>
    <w:rsid w:val="005565E1"/>
    <w:rsid w:val="00556884"/>
    <w:rsid w:val="00556EFD"/>
    <w:rsid w:val="00557153"/>
    <w:rsid w:val="00557491"/>
    <w:rsid w:val="00557DE4"/>
    <w:rsid w:val="00561107"/>
    <w:rsid w:val="00561588"/>
    <w:rsid w:val="005616DA"/>
    <w:rsid w:val="00561BFB"/>
    <w:rsid w:val="00561EC2"/>
    <w:rsid w:val="00562448"/>
    <w:rsid w:val="005629E8"/>
    <w:rsid w:val="00562ADC"/>
    <w:rsid w:val="00562D66"/>
    <w:rsid w:val="00563184"/>
    <w:rsid w:val="00563B39"/>
    <w:rsid w:val="00563F49"/>
    <w:rsid w:val="005642AA"/>
    <w:rsid w:val="0056476D"/>
    <w:rsid w:val="00564B1A"/>
    <w:rsid w:val="00564D7C"/>
    <w:rsid w:val="0056596D"/>
    <w:rsid w:val="0056596F"/>
    <w:rsid w:val="00565A40"/>
    <w:rsid w:val="00565F9B"/>
    <w:rsid w:val="005664E1"/>
    <w:rsid w:val="00566794"/>
    <w:rsid w:val="005668DE"/>
    <w:rsid w:val="00567C2B"/>
    <w:rsid w:val="00567D92"/>
    <w:rsid w:val="005704BE"/>
    <w:rsid w:val="0057079E"/>
    <w:rsid w:val="00570904"/>
    <w:rsid w:val="0057095D"/>
    <w:rsid w:val="005711AB"/>
    <w:rsid w:val="0057120D"/>
    <w:rsid w:val="005718F6"/>
    <w:rsid w:val="00572624"/>
    <w:rsid w:val="0057268D"/>
    <w:rsid w:val="00572C81"/>
    <w:rsid w:val="00572FF6"/>
    <w:rsid w:val="0057339A"/>
    <w:rsid w:val="005737D9"/>
    <w:rsid w:val="00573835"/>
    <w:rsid w:val="00573E61"/>
    <w:rsid w:val="0057407A"/>
    <w:rsid w:val="005744EB"/>
    <w:rsid w:val="00574621"/>
    <w:rsid w:val="005746D8"/>
    <w:rsid w:val="00574D47"/>
    <w:rsid w:val="00574DCC"/>
    <w:rsid w:val="005751C3"/>
    <w:rsid w:val="00575CF6"/>
    <w:rsid w:val="00575E85"/>
    <w:rsid w:val="005761C0"/>
    <w:rsid w:val="00576A55"/>
    <w:rsid w:val="00576D44"/>
    <w:rsid w:val="00577581"/>
    <w:rsid w:val="00577D9F"/>
    <w:rsid w:val="005801BE"/>
    <w:rsid w:val="005802D0"/>
    <w:rsid w:val="00580E18"/>
    <w:rsid w:val="005819D6"/>
    <w:rsid w:val="0058226F"/>
    <w:rsid w:val="0058326A"/>
    <w:rsid w:val="00583386"/>
    <w:rsid w:val="00583845"/>
    <w:rsid w:val="0058399F"/>
    <w:rsid w:val="00583D31"/>
    <w:rsid w:val="00584179"/>
    <w:rsid w:val="005843DC"/>
    <w:rsid w:val="00584895"/>
    <w:rsid w:val="00584A7E"/>
    <w:rsid w:val="00584D72"/>
    <w:rsid w:val="00584DBA"/>
    <w:rsid w:val="00584E91"/>
    <w:rsid w:val="005850E9"/>
    <w:rsid w:val="005854EB"/>
    <w:rsid w:val="00585AFD"/>
    <w:rsid w:val="0058692C"/>
    <w:rsid w:val="00586E99"/>
    <w:rsid w:val="00587149"/>
    <w:rsid w:val="0058722E"/>
    <w:rsid w:val="0058734F"/>
    <w:rsid w:val="0058775A"/>
    <w:rsid w:val="00587D20"/>
    <w:rsid w:val="00587E58"/>
    <w:rsid w:val="00590230"/>
    <w:rsid w:val="005907B1"/>
    <w:rsid w:val="00590911"/>
    <w:rsid w:val="005909BC"/>
    <w:rsid w:val="00590AD5"/>
    <w:rsid w:val="005916BB"/>
    <w:rsid w:val="005928F3"/>
    <w:rsid w:val="005929AD"/>
    <w:rsid w:val="00592AFB"/>
    <w:rsid w:val="00592C46"/>
    <w:rsid w:val="00592CBB"/>
    <w:rsid w:val="005931ED"/>
    <w:rsid w:val="005933B7"/>
    <w:rsid w:val="005934B4"/>
    <w:rsid w:val="00593D3E"/>
    <w:rsid w:val="0059446D"/>
    <w:rsid w:val="00594FA4"/>
    <w:rsid w:val="00595083"/>
    <w:rsid w:val="00595159"/>
    <w:rsid w:val="005956DB"/>
    <w:rsid w:val="00596297"/>
    <w:rsid w:val="00596945"/>
    <w:rsid w:val="00596A49"/>
    <w:rsid w:val="00596AE2"/>
    <w:rsid w:val="00596CF1"/>
    <w:rsid w:val="00596E3A"/>
    <w:rsid w:val="005974B0"/>
    <w:rsid w:val="00597699"/>
    <w:rsid w:val="00597710"/>
    <w:rsid w:val="00597769"/>
    <w:rsid w:val="00597A0C"/>
    <w:rsid w:val="00597BF8"/>
    <w:rsid w:val="005A0521"/>
    <w:rsid w:val="005A087F"/>
    <w:rsid w:val="005A0C7B"/>
    <w:rsid w:val="005A11F8"/>
    <w:rsid w:val="005A18BF"/>
    <w:rsid w:val="005A2050"/>
    <w:rsid w:val="005A25C8"/>
    <w:rsid w:val="005A3152"/>
    <w:rsid w:val="005A3FD3"/>
    <w:rsid w:val="005A4261"/>
    <w:rsid w:val="005A4557"/>
    <w:rsid w:val="005A4B34"/>
    <w:rsid w:val="005A5CC2"/>
    <w:rsid w:val="005A6C63"/>
    <w:rsid w:val="005A6E8E"/>
    <w:rsid w:val="005A77C6"/>
    <w:rsid w:val="005A7BFB"/>
    <w:rsid w:val="005B00F6"/>
    <w:rsid w:val="005B04AA"/>
    <w:rsid w:val="005B096D"/>
    <w:rsid w:val="005B0A46"/>
    <w:rsid w:val="005B0BDA"/>
    <w:rsid w:val="005B0DD2"/>
    <w:rsid w:val="005B11E1"/>
    <w:rsid w:val="005B11FE"/>
    <w:rsid w:val="005B17B0"/>
    <w:rsid w:val="005B1A1B"/>
    <w:rsid w:val="005B382F"/>
    <w:rsid w:val="005B4291"/>
    <w:rsid w:val="005B4296"/>
    <w:rsid w:val="005B473D"/>
    <w:rsid w:val="005B4A37"/>
    <w:rsid w:val="005B530E"/>
    <w:rsid w:val="005B5590"/>
    <w:rsid w:val="005B5937"/>
    <w:rsid w:val="005B5B2C"/>
    <w:rsid w:val="005B5E54"/>
    <w:rsid w:val="005B616B"/>
    <w:rsid w:val="005B64E4"/>
    <w:rsid w:val="005B66AC"/>
    <w:rsid w:val="005B6A1F"/>
    <w:rsid w:val="005B7626"/>
    <w:rsid w:val="005B7D22"/>
    <w:rsid w:val="005B7F2A"/>
    <w:rsid w:val="005C001D"/>
    <w:rsid w:val="005C0179"/>
    <w:rsid w:val="005C0BAE"/>
    <w:rsid w:val="005C1746"/>
    <w:rsid w:val="005C297F"/>
    <w:rsid w:val="005C2A9E"/>
    <w:rsid w:val="005C2BE9"/>
    <w:rsid w:val="005C2D52"/>
    <w:rsid w:val="005C2F27"/>
    <w:rsid w:val="005C3130"/>
    <w:rsid w:val="005C3AED"/>
    <w:rsid w:val="005C3CEE"/>
    <w:rsid w:val="005C4233"/>
    <w:rsid w:val="005C47E7"/>
    <w:rsid w:val="005C4A56"/>
    <w:rsid w:val="005C4DCB"/>
    <w:rsid w:val="005C5DD2"/>
    <w:rsid w:val="005C63C8"/>
    <w:rsid w:val="005C661F"/>
    <w:rsid w:val="005C6BFE"/>
    <w:rsid w:val="005C6CE8"/>
    <w:rsid w:val="005C7461"/>
    <w:rsid w:val="005C7A55"/>
    <w:rsid w:val="005C7C93"/>
    <w:rsid w:val="005D0E71"/>
    <w:rsid w:val="005D183F"/>
    <w:rsid w:val="005D1C8A"/>
    <w:rsid w:val="005D2D3C"/>
    <w:rsid w:val="005D31C5"/>
    <w:rsid w:val="005D347C"/>
    <w:rsid w:val="005D388C"/>
    <w:rsid w:val="005D3DED"/>
    <w:rsid w:val="005D5649"/>
    <w:rsid w:val="005D5678"/>
    <w:rsid w:val="005D56D4"/>
    <w:rsid w:val="005D5AF6"/>
    <w:rsid w:val="005D5B7B"/>
    <w:rsid w:val="005D5B9B"/>
    <w:rsid w:val="005D5C0A"/>
    <w:rsid w:val="005D5E54"/>
    <w:rsid w:val="005D611A"/>
    <w:rsid w:val="005D6825"/>
    <w:rsid w:val="005D6D04"/>
    <w:rsid w:val="005D6F8E"/>
    <w:rsid w:val="005D7B45"/>
    <w:rsid w:val="005E063B"/>
    <w:rsid w:val="005E0704"/>
    <w:rsid w:val="005E08A2"/>
    <w:rsid w:val="005E0914"/>
    <w:rsid w:val="005E099D"/>
    <w:rsid w:val="005E0A94"/>
    <w:rsid w:val="005E131F"/>
    <w:rsid w:val="005E1E6B"/>
    <w:rsid w:val="005E1EF4"/>
    <w:rsid w:val="005E2378"/>
    <w:rsid w:val="005E28F8"/>
    <w:rsid w:val="005E2E71"/>
    <w:rsid w:val="005E2EF0"/>
    <w:rsid w:val="005E37F9"/>
    <w:rsid w:val="005E421B"/>
    <w:rsid w:val="005E54AF"/>
    <w:rsid w:val="005E5759"/>
    <w:rsid w:val="005E58BC"/>
    <w:rsid w:val="005E5BB9"/>
    <w:rsid w:val="005E5CBE"/>
    <w:rsid w:val="005E5D29"/>
    <w:rsid w:val="005E612F"/>
    <w:rsid w:val="005E6408"/>
    <w:rsid w:val="005E6701"/>
    <w:rsid w:val="005E6887"/>
    <w:rsid w:val="005E6FF4"/>
    <w:rsid w:val="005E76B1"/>
    <w:rsid w:val="005F050F"/>
    <w:rsid w:val="005F05F6"/>
    <w:rsid w:val="005F1891"/>
    <w:rsid w:val="005F1E15"/>
    <w:rsid w:val="005F22E5"/>
    <w:rsid w:val="005F33B5"/>
    <w:rsid w:val="005F3539"/>
    <w:rsid w:val="005F3D6E"/>
    <w:rsid w:val="005F4FA3"/>
    <w:rsid w:val="005F500C"/>
    <w:rsid w:val="005F5670"/>
    <w:rsid w:val="005F57EE"/>
    <w:rsid w:val="005F6178"/>
    <w:rsid w:val="005F61A9"/>
    <w:rsid w:val="005F620B"/>
    <w:rsid w:val="005F67C0"/>
    <w:rsid w:val="005F72AC"/>
    <w:rsid w:val="005F74DA"/>
    <w:rsid w:val="005F75FF"/>
    <w:rsid w:val="005F7A69"/>
    <w:rsid w:val="006003A9"/>
    <w:rsid w:val="00600522"/>
    <w:rsid w:val="00600B09"/>
    <w:rsid w:val="00600B95"/>
    <w:rsid w:val="00600DDF"/>
    <w:rsid w:val="0060132D"/>
    <w:rsid w:val="006013F7"/>
    <w:rsid w:val="006018D5"/>
    <w:rsid w:val="0060209A"/>
    <w:rsid w:val="006027C9"/>
    <w:rsid w:val="00602D35"/>
    <w:rsid w:val="00603137"/>
    <w:rsid w:val="0060388C"/>
    <w:rsid w:val="00603A4F"/>
    <w:rsid w:val="0060450B"/>
    <w:rsid w:val="00604C39"/>
    <w:rsid w:val="00604C77"/>
    <w:rsid w:val="00605772"/>
    <w:rsid w:val="006061EF"/>
    <w:rsid w:val="00606AB4"/>
    <w:rsid w:val="00607303"/>
    <w:rsid w:val="00607926"/>
    <w:rsid w:val="006100BD"/>
    <w:rsid w:val="006101E8"/>
    <w:rsid w:val="00610358"/>
    <w:rsid w:val="00610476"/>
    <w:rsid w:val="00610F92"/>
    <w:rsid w:val="006113BE"/>
    <w:rsid w:val="0061169A"/>
    <w:rsid w:val="0061180A"/>
    <w:rsid w:val="006121EC"/>
    <w:rsid w:val="00612889"/>
    <w:rsid w:val="00613741"/>
    <w:rsid w:val="00613A47"/>
    <w:rsid w:val="00613EC0"/>
    <w:rsid w:val="006143DB"/>
    <w:rsid w:val="006151EC"/>
    <w:rsid w:val="0061547B"/>
    <w:rsid w:val="006156E5"/>
    <w:rsid w:val="006157E7"/>
    <w:rsid w:val="00616198"/>
    <w:rsid w:val="006163C0"/>
    <w:rsid w:val="006163CC"/>
    <w:rsid w:val="00616834"/>
    <w:rsid w:val="00616C19"/>
    <w:rsid w:val="00616EA9"/>
    <w:rsid w:val="00617AC6"/>
    <w:rsid w:val="00617B59"/>
    <w:rsid w:val="00620185"/>
    <w:rsid w:val="00620F54"/>
    <w:rsid w:val="00621339"/>
    <w:rsid w:val="00621460"/>
    <w:rsid w:val="00621713"/>
    <w:rsid w:val="00621A72"/>
    <w:rsid w:val="00622063"/>
    <w:rsid w:val="0062226C"/>
    <w:rsid w:val="006222F3"/>
    <w:rsid w:val="00622375"/>
    <w:rsid w:val="00622550"/>
    <w:rsid w:val="00622577"/>
    <w:rsid w:val="006229E3"/>
    <w:rsid w:val="00622AB7"/>
    <w:rsid w:val="00622EE1"/>
    <w:rsid w:val="0062318F"/>
    <w:rsid w:val="0062319C"/>
    <w:rsid w:val="00623806"/>
    <w:rsid w:val="006238E6"/>
    <w:rsid w:val="00623BAE"/>
    <w:rsid w:val="00624DA6"/>
    <w:rsid w:val="00625550"/>
    <w:rsid w:val="00625E71"/>
    <w:rsid w:val="00626156"/>
    <w:rsid w:val="0062663B"/>
    <w:rsid w:val="00626887"/>
    <w:rsid w:val="006273C3"/>
    <w:rsid w:val="006275ED"/>
    <w:rsid w:val="00627A56"/>
    <w:rsid w:val="00627BE3"/>
    <w:rsid w:val="0063013A"/>
    <w:rsid w:val="00631022"/>
    <w:rsid w:val="00631072"/>
    <w:rsid w:val="006314B0"/>
    <w:rsid w:val="00632756"/>
    <w:rsid w:val="00632CDB"/>
    <w:rsid w:val="00633791"/>
    <w:rsid w:val="006338F2"/>
    <w:rsid w:val="00633FAB"/>
    <w:rsid w:val="00633FD4"/>
    <w:rsid w:val="00634001"/>
    <w:rsid w:val="006343B0"/>
    <w:rsid w:val="006346AD"/>
    <w:rsid w:val="00635CD4"/>
    <w:rsid w:val="006364FF"/>
    <w:rsid w:val="00637921"/>
    <w:rsid w:val="0063797D"/>
    <w:rsid w:val="00640A3C"/>
    <w:rsid w:val="00640BE0"/>
    <w:rsid w:val="00640FC4"/>
    <w:rsid w:val="00641011"/>
    <w:rsid w:val="00642577"/>
    <w:rsid w:val="00642953"/>
    <w:rsid w:val="006438C3"/>
    <w:rsid w:val="00643C71"/>
    <w:rsid w:val="0064468B"/>
    <w:rsid w:val="0064557E"/>
    <w:rsid w:val="00645DAA"/>
    <w:rsid w:val="0064638E"/>
    <w:rsid w:val="00646405"/>
    <w:rsid w:val="006466BA"/>
    <w:rsid w:val="006468C4"/>
    <w:rsid w:val="0064698B"/>
    <w:rsid w:val="00646B0F"/>
    <w:rsid w:val="006471F4"/>
    <w:rsid w:val="00647271"/>
    <w:rsid w:val="0064744B"/>
    <w:rsid w:val="0064787A"/>
    <w:rsid w:val="00647B0D"/>
    <w:rsid w:val="00647B3B"/>
    <w:rsid w:val="00647F29"/>
    <w:rsid w:val="00650684"/>
    <w:rsid w:val="00650A99"/>
    <w:rsid w:val="00650B89"/>
    <w:rsid w:val="00650E72"/>
    <w:rsid w:val="0065162D"/>
    <w:rsid w:val="00651C86"/>
    <w:rsid w:val="00652D28"/>
    <w:rsid w:val="00653235"/>
    <w:rsid w:val="006534E5"/>
    <w:rsid w:val="0065430C"/>
    <w:rsid w:val="006543EF"/>
    <w:rsid w:val="00654849"/>
    <w:rsid w:val="00654C64"/>
    <w:rsid w:val="00654C71"/>
    <w:rsid w:val="00654F6E"/>
    <w:rsid w:val="00656513"/>
    <w:rsid w:val="00656CAE"/>
    <w:rsid w:val="00656F05"/>
    <w:rsid w:val="00657680"/>
    <w:rsid w:val="00657AC1"/>
    <w:rsid w:val="00657E5D"/>
    <w:rsid w:val="00657EAC"/>
    <w:rsid w:val="00660236"/>
    <w:rsid w:val="006603A0"/>
    <w:rsid w:val="00660A24"/>
    <w:rsid w:val="00660FD6"/>
    <w:rsid w:val="00660FDC"/>
    <w:rsid w:val="00661752"/>
    <w:rsid w:val="006627D4"/>
    <w:rsid w:val="00663E41"/>
    <w:rsid w:val="0066454E"/>
    <w:rsid w:val="00665116"/>
    <w:rsid w:val="00665256"/>
    <w:rsid w:val="006655CD"/>
    <w:rsid w:val="0066607D"/>
    <w:rsid w:val="0066635A"/>
    <w:rsid w:val="006666AD"/>
    <w:rsid w:val="00666726"/>
    <w:rsid w:val="00666BC8"/>
    <w:rsid w:val="00666CE2"/>
    <w:rsid w:val="006672CA"/>
    <w:rsid w:val="006704ED"/>
    <w:rsid w:val="006705E7"/>
    <w:rsid w:val="00670628"/>
    <w:rsid w:val="0067088A"/>
    <w:rsid w:val="006718EC"/>
    <w:rsid w:val="00671F36"/>
    <w:rsid w:val="00672AB9"/>
    <w:rsid w:val="00672F4E"/>
    <w:rsid w:val="0067300E"/>
    <w:rsid w:val="00673420"/>
    <w:rsid w:val="00673672"/>
    <w:rsid w:val="00673AA3"/>
    <w:rsid w:val="00674463"/>
    <w:rsid w:val="00674627"/>
    <w:rsid w:val="0067484C"/>
    <w:rsid w:val="00674CD3"/>
    <w:rsid w:val="00675038"/>
    <w:rsid w:val="0067515E"/>
    <w:rsid w:val="00675778"/>
    <w:rsid w:val="006759F3"/>
    <w:rsid w:val="00675F1D"/>
    <w:rsid w:val="0067712B"/>
    <w:rsid w:val="006772FC"/>
    <w:rsid w:val="00677E84"/>
    <w:rsid w:val="00677E8F"/>
    <w:rsid w:val="00677ED1"/>
    <w:rsid w:val="006804E4"/>
    <w:rsid w:val="00680B7A"/>
    <w:rsid w:val="006826D2"/>
    <w:rsid w:val="006832E8"/>
    <w:rsid w:val="006834C7"/>
    <w:rsid w:val="00683CC2"/>
    <w:rsid w:val="006841D0"/>
    <w:rsid w:val="0068486A"/>
    <w:rsid w:val="006849BF"/>
    <w:rsid w:val="006866E1"/>
    <w:rsid w:val="00686A69"/>
    <w:rsid w:val="00686BEC"/>
    <w:rsid w:val="00686DE0"/>
    <w:rsid w:val="00690012"/>
    <w:rsid w:val="00690047"/>
    <w:rsid w:val="0069066C"/>
    <w:rsid w:val="006911B7"/>
    <w:rsid w:val="006911E3"/>
    <w:rsid w:val="006913B0"/>
    <w:rsid w:val="006914DF"/>
    <w:rsid w:val="0069151B"/>
    <w:rsid w:val="0069224C"/>
    <w:rsid w:val="0069261C"/>
    <w:rsid w:val="00692735"/>
    <w:rsid w:val="00692E68"/>
    <w:rsid w:val="00693D1C"/>
    <w:rsid w:val="006940D7"/>
    <w:rsid w:val="00694C3B"/>
    <w:rsid w:val="00695814"/>
    <w:rsid w:val="00695A88"/>
    <w:rsid w:val="006960FF"/>
    <w:rsid w:val="00696B13"/>
    <w:rsid w:val="00697065"/>
    <w:rsid w:val="00697611"/>
    <w:rsid w:val="00697CC4"/>
    <w:rsid w:val="00697E93"/>
    <w:rsid w:val="006A050A"/>
    <w:rsid w:val="006A09E3"/>
    <w:rsid w:val="006A0AA2"/>
    <w:rsid w:val="006A0B41"/>
    <w:rsid w:val="006A0D4D"/>
    <w:rsid w:val="006A1200"/>
    <w:rsid w:val="006A1577"/>
    <w:rsid w:val="006A1A1A"/>
    <w:rsid w:val="006A314D"/>
    <w:rsid w:val="006A31EE"/>
    <w:rsid w:val="006A33A2"/>
    <w:rsid w:val="006A35B7"/>
    <w:rsid w:val="006A3968"/>
    <w:rsid w:val="006A3CF9"/>
    <w:rsid w:val="006A3E76"/>
    <w:rsid w:val="006A3F73"/>
    <w:rsid w:val="006A3F9A"/>
    <w:rsid w:val="006A4475"/>
    <w:rsid w:val="006A48D9"/>
    <w:rsid w:val="006A4AC1"/>
    <w:rsid w:val="006A5932"/>
    <w:rsid w:val="006A5FAD"/>
    <w:rsid w:val="006A60E7"/>
    <w:rsid w:val="006A69B7"/>
    <w:rsid w:val="006A6B40"/>
    <w:rsid w:val="006A7240"/>
    <w:rsid w:val="006A7652"/>
    <w:rsid w:val="006A7B30"/>
    <w:rsid w:val="006A7ECC"/>
    <w:rsid w:val="006B01D9"/>
    <w:rsid w:val="006B091B"/>
    <w:rsid w:val="006B095D"/>
    <w:rsid w:val="006B14F9"/>
    <w:rsid w:val="006B1875"/>
    <w:rsid w:val="006B2409"/>
    <w:rsid w:val="006B2826"/>
    <w:rsid w:val="006B28A6"/>
    <w:rsid w:val="006B2924"/>
    <w:rsid w:val="006B2B30"/>
    <w:rsid w:val="006B3063"/>
    <w:rsid w:val="006B3309"/>
    <w:rsid w:val="006B38D7"/>
    <w:rsid w:val="006B3A76"/>
    <w:rsid w:val="006B3D4F"/>
    <w:rsid w:val="006B3FD8"/>
    <w:rsid w:val="006B4596"/>
    <w:rsid w:val="006B49B9"/>
    <w:rsid w:val="006B505D"/>
    <w:rsid w:val="006B5897"/>
    <w:rsid w:val="006B5D11"/>
    <w:rsid w:val="006B63BB"/>
    <w:rsid w:val="006B6407"/>
    <w:rsid w:val="006B7397"/>
    <w:rsid w:val="006B74DA"/>
    <w:rsid w:val="006B755B"/>
    <w:rsid w:val="006B78C7"/>
    <w:rsid w:val="006B7981"/>
    <w:rsid w:val="006B7B30"/>
    <w:rsid w:val="006B7C3C"/>
    <w:rsid w:val="006B7E71"/>
    <w:rsid w:val="006B7F06"/>
    <w:rsid w:val="006C010E"/>
    <w:rsid w:val="006C09DE"/>
    <w:rsid w:val="006C0AD7"/>
    <w:rsid w:val="006C0B5C"/>
    <w:rsid w:val="006C0BC2"/>
    <w:rsid w:val="006C1146"/>
    <w:rsid w:val="006C1989"/>
    <w:rsid w:val="006C1B45"/>
    <w:rsid w:val="006C204E"/>
    <w:rsid w:val="006C24E7"/>
    <w:rsid w:val="006C273B"/>
    <w:rsid w:val="006C297E"/>
    <w:rsid w:val="006C2CAE"/>
    <w:rsid w:val="006C2DD7"/>
    <w:rsid w:val="006C2E5A"/>
    <w:rsid w:val="006C36B5"/>
    <w:rsid w:val="006C3D57"/>
    <w:rsid w:val="006C3FD9"/>
    <w:rsid w:val="006C41CD"/>
    <w:rsid w:val="006C430E"/>
    <w:rsid w:val="006C56ED"/>
    <w:rsid w:val="006C57B3"/>
    <w:rsid w:val="006C5C9E"/>
    <w:rsid w:val="006C5CFF"/>
    <w:rsid w:val="006C6141"/>
    <w:rsid w:val="006C6428"/>
    <w:rsid w:val="006C6EC1"/>
    <w:rsid w:val="006C6EDA"/>
    <w:rsid w:val="006C7AEA"/>
    <w:rsid w:val="006C7EA4"/>
    <w:rsid w:val="006C7F55"/>
    <w:rsid w:val="006D018E"/>
    <w:rsid w:val="006D0813"/>
    <w:rsid w:val="006D092E"/>
    <w:rsid w:val="006D165A"/>
    <w:rsid w:val="006D166D"/>
    <w:rsid w:val="006D193C"/>
    <w:rsid w:val="006D2189"/>
    <w:rsid w:val="006D2A63"/>
    <w:rsid w:val="006D3B9F"/>
    <w:rsid w:val="006D3CEA"/>
    <w:rsid w:val="006D538F"/>
    <w:rsid w:val="006D5740"/>
    <w:rsid w:val="006D5776"/>
    <w:rsid w:val="006D5865"/>
    <w:rsid w:val="006D5A43"/>
    <w:rsid w:val="006D624C"/>
    <w:rsid w:val="006D6780"/>
    <w:rsid w:val="006D6DCC"/>
    <w:rsid w:val="006D709D"/>
    <w:rsid w:val="006D76D2"/>
    <w:rsid w:val="006D7E55"/>
    <w:rsid w:val="006E1115"/>
    <w:rsid w:val="006E1305"/>
    <w:rsid w:val="006E16C3"/>
    <w:rsid w:val="006E174C"/>
    <w:rsid w:val="006E1867"/>
    <w:rsid w:val="006E1B28"/>
    <w:rsid w:val="006E249A"/>
    <w:rsid w:val="006E24DB"/>
    <w:rsid w:val="006E2DD8"/>
    <w:rsid w:val="006E348B"/>
    <w:rsid w:val="006E4A7D"/>
    <w:rsid w:val="006E5B40"/>
    <w:rsid w:val="006E6214"/>
    <w:rsid w:val="006E64FD"/>
    <w:rsid w:val="006E7C77"/>
    <w:rsid w:val="006E7E4A"/>
    <w:rsid w:val="006F01B8"/>
    <w:rsid w:val="006F0687"/>
    <w:rsid w:val="006F078B"/>
    <w:rsid w:val="006F11FF"/>
    <w:rsid w:val="006F12B1"/>
    <w:rsid w:val="006F14B0"/>
    <w:rsid w:val="006F1911"/>
    <w:rsid w:val="006F1B50"/>
    <w:rsid w:val="006F1D3D"/>
    <w:rsid w:val="006F206A"/>
    <w:rsid w:val="006F23DC"/>
    <w:rsid w:val="006F2AB3"/>
    <w:rsid w:val="006F2AB8"/>
    <w:rsid w:val="006F3B18"/>
    <w:rsid w:val="006F3F0C"/>
    <w:rsid w:val="006F4153"/>
    <w:rsid w:val="006F42B5"/>
    <w:rsid w:val="006F44B3"/>
    <w:rsid w:val="006F4B98"/>
    <w:rsid w:val="006F4DB9"/>
    <w:rsid w:val="006F5DF4"/>
    <w:rsid w:val="006F66F0"/>
    <w:rsid w:val="006F6C59"/>
    <w:rsid w:val="006F796C"/>
    <w:rsid w:val="006F79B1"/>
    <w:rsid w:val="007009D9"/>
    <w:rsid w:val="00701463"/>
    <w:rsid w:val="00702122"/>
    <w:rsid w:val="0070219E"/>
    <w:rsid w:val="00702421"/>
    <w:rsid w:val="0070244D"/>
    <w:rsid w:val="00703533"/>
    <w:rsid w:val="007038E8"/>
    <w:rsid w:val="00703D9C"/>
    <w:rsid w:val="00704084"/>
    <w:rsid w:val="00704660"/>
    <w:rsid w:val="007046A0"/>
    <w:rsid w:val="007046A7"/>
    <w:rsid w:val="00704B3B"/>
    <w:rsid w:val="00704CE3"/>
    <w:rsid w:val="00704DCC"/>
    <w:rsid w:val="00705038"/>
    <w:rsid w:val="00705954"/>
    <w:rsid w:val="007059E8"/>
    <w:rsid w:val="00705F4A"/>
    <w:rsid w:val="00706316"/>
    <w:rsid w:val="00706435"/>
    <w:rsid w:val="00707009"/>
    <w:rsid w:val="0070722B"/>
    <w:rsid w:val="007078F4"/>
    <w:rsid w:val="00707D8E"/>
    <w:rsid w:val="00710390"/>
    <w:rsid w:val="007113AD"/>
    <w:rsid w:val="00711D78"/>
    <w:rsid w:val="00711F0A"/>
    <w:rsid w:val="0071259F"/>
    <w:rsid w:val="00712E7F"/>
    <w:rsid w:val="0071319C"/>
    <w:rsid w:val="007132FA"/>
    <w:rsid w:val="00713820"/>
    <w:rsid w:val="00714137"/>
    <w:rsid w:val="0071508F"/>
    <w:rsid w:val="007152EB"/>
    <w:rsid w:val="00715987"/>
    <w:rsid w:val="00715B48"/>
    <w:rsid w:val="00716138"/>
    <w:rsid w:val="00716223"/>
    <w:rsid w:val="00720116"/>
    <w:rsid w:val="00720647"/>
    <w:rsid w:val="0072065D"/>
    <w:rsid w:val="0072090A"/>
    <w:rsid w:val="00720F78"/>
    <w:rsid w:val="0072109F"/>
    <w:rsid w:val="007211AE"/>
    <w:rsid w:val="00721C9B"/>
    <w:rsid w:val="00722849"/>
    <w:rsid w:val="00722991"/>
    <w:rsid w:val="00722ED7"/>
    <w:rsid w:val="00723A7B"/>
    <w:rsid w:val="007245F1"/>
    <w:rsid w:val="0072531C"/>
    <w:rsid w:val="00725BD8"/>
    <w:rsid w:val="00725F2D"/>
    <w:rsid w:val="0072640B"/>
    <w:rsid w:val="0072645F"/>
    <w:rsid w:val="007268A5"/>
    <w:rsid w:val="00726A36"/>
    <w:rsid w:val="00726D9B"/>
    <w:rsid w:val="00726F66"/>
    <w:rsid w:val="0072773D"/>
    <w:rsid w:val="00727A76"/>
    <w:rsid w:val="00730486"/>
    <w:rsid w:val="007307C1"/>
    <w:rsid w:val="00731304"/>
    <w:rsid w:val="007318EB"/>
    <w:rsid w:val="00731D2D"/>
    <w:rsid w:val="00731D66"/>
    <w:rsid w:val="00731F97"/>
    <w:rsid w:val="00732737"/>
    <w:rsid w:val="007333C3"/>
    <w:rsid w:val="007341A9"/>
    <w:rsid w:val="0073525B"/>
    <w:rsid w:val="00735304"/>
    <w:rsid w:val="007354C6"/>
    <w:rsid w:val="00735653"/>
    <w:rsid w:val="00735B56"/>
    <w:rsid w:val="00735F25"/>
    <w:rsid w:val="0073648C"/>
    <w:rsid w:val="00736C05"/>
    <w:rsid w:val="007373C2"/>
    <w:rsid w:val="00737BA7"/>
    <w:rsid w:val="007403A8"/>
    <w:rsid w:val="0074040A"/>
    <w:rsid w:val="00740971"/>
    <w:rsid w:val="00740FBA"/>
    <w:rsid w:val="00741580"/>
    <w:rsid w:val="00741688"/>
    <w:rsid w:val="00741E93"/>
    <w:rsid w:val="00742E03"/>
    <w:rsid w:val="00743C6E"/>
    <w:rsid w:val="00743DDA"/>
    <w:rsid w:val="00743E96"/>
    <w:rsid w:val="00744190"/>
    <w:rsid w:val="00744214"/>
    <w:rsid w:val="007442DD"/>
    <w:rsid w:val="007444D7"/>
    <w:rsid w:val="0074485F"/>
    <w:rsid w:val="00744BB0"/>
    <w:rsid w:val="00745060"/>
    <w:rsid w:val="007451D8"/>
    <w:rsid w:val="0074537D"/>
    <w:rsid w:val="007459BA"/>
    <w:rsid w:val="0074709F"/>
    <w:rsid w:val="007504A2"/>
    <w:rsid w:val="00750623"/>
    <w:rsid w:val="00750ADA"/>
    <w:rsid w:val="0075105D"/>
    <w:rsid w:val="007516EB"/>
    <w:rsid w:val="00751A1C"/>
    <w:rsid w:val="00751C6B"/>
    <w:rsid w:val="00752170"/>
    <w:rsid w:val="00752191"/>
    <w:rsid w:val="00752A75"/>
    <w:rsid w:val="00752CDA"/>
    <w:rsid w:val="00752DED"/>
    <w:rsid w:val="007534C1"/>
    <w:rsid w:val="007535B8"/>
    <w:rsid w:val="00753E42"/>
    <w:rsid w:val="00753E85"/>
    <w:rsid w:val="00754286"/>
    <w:rsid w:val="00754AB5"/>
    <w:rsid w:val="00755E52"/>
    <w:rsid w:val="00755F4B"/>
    <w:rsid w:val="007560D3"/>
    <w:rsid w:val="00756192"/>
    <w:rsid w:val="007561A1"/>
    <w:rsid w:val="00756527"/>
    <w:rsid w:val="00756976"/>
    <w:rsid w:val="00756A58"/>
    <w:rsid w:val="00756A85"/>
    <w:rsid w:val="00756EDB"/>
    <w:rsid w:val="007571C6"/>
    <w:rsid w:val="00757576"/>
    <w:rsid w:val="007576F2"/>
    <w:rsid w:val="007577DE"/>
    <w:rsid w:val="00760387"/>
    <w:rsid w:val="00760407"/>
    <w:rsid w:val="0076051E"/>
    <w:rsid w:val="00760538"/>
    <w:rsid w:val="0076068E"/>
    <w:rsid w:val="0076074D"/>
    <w:rsid w:val="00760786"/>
    <w:rsid w:val="00761203"/>
    <w:rsid w:val="00762380"/>
    <w:rsid w:val="00762D33"/>
    <w:rsid w:val="007633AF"/>
    <w:rsid w:val="007639AB"/>
    <w:rsid w:val="00763E08"/>
    <w:rsid w:val="007640F2"/>
    <w:rsid w:val="007644AE"/>
    <w:rsid w:val="00764595"/>
    <w:rsid w:val="007648BE"/>
    <w:rsid w:val="00764AC4"/>
    <w:rsid w:val="00764B2E"/>
    <w:rsid w:val="00765298"/>
    <w:rsid w:val="00765B75"/>
    <w:rsid w:val="0076611B"/>
    <w:rsid w:val="00766C7C"/>
    <w:rsid w:val="00767739"/>
    <w:rsid w:val="007677B8"/>
    <w:rsid w:val="00767C4C"/>
    <w:rsid w:val="0077008C"/>
    <w:rsid w:val="00770090"/>
    <w:rsid w:val="007701A0"/>
    <w:rsid w:val="00770619"/>
    <w:rsid w:val="00770735"/>
    <w:rsid w:val="00771ED1"/>
    <w:rsid w:val="0077273F"/>
    <w:rsid w:val="00772914"/>
    <w:rsid w:val="0077322B"/>
    <w:rsid w:val="00773802"/>
    <w:rsid w:val="00773851"/>
    <w:rsid w:val="00773D78"/>
    <w:rsid w:val="00773E19"/>
    <w:rsid w:val="00773E83"/>
    <w:rsid w:val="007742F7"/>
    <w:rsid w:val="00774F63"/>
    <w:rsid w:val="00775360"/>
    <w:rsid w:val="0077581F"/>
    <w:rsid w:val="00775CD3"/>
    <w:rsid w:val="0077645B"/>
    <w:rsid w:val="00776E8C"/>
    <w:rsid w:val="00777209"/>
    <w:rsid w:val="007775B3"/>
    <w:rsid w:val="007776C1"/>
    <w:rsid w:val="00781F55"/>
    <w:rsid w:val="00782167"/>
    <w:rsid w:val="00782207"/>
    <w:rsid w:val="007824E4"/>
    <w:rsid w:val="00782DB2"/>
    <w:rsid w:val="0078486A"/>
    <w:rsid w:val="00784E2B"/>
    <w:rsid w:val="00785982"/>
    <w:rsid w:val="0078639A"/>
    <w:rsid w:val="0078656A"/>
    <w:rsid w:val="007869CD"/>
    <w:rsid w:val="00786EFA"/>
    <w:rsid w:val="007871F8"/>
    <w:rsid w:val="00787669"/>
    <w:rsid w:val="007876CC"/>
    <w:rsid w:val="00787D1D"/>
    <w:rsid w:val="00787DBF"/>
    <w:rsid w:val="00787F42"/>
    <w:rsid w:val="00787FDE"/>
    <w:rsid w:val="0079011A"/>
    <w:rsid w:val="00790245"/>
    <w:rsid w:val="00790343"/>
    <w:rsid w:val="00790674"/>
    <w:rsid w:val="00790C1E"/>
    <w:rsid w:val="00791007"/>
    <w:rsid w:val="007910CE"/>
    <w:rsid w:val="00791136"/>
    <w:rsid w:val="0079126B"/>
    <w:rsid w:val="0079187C"/>
    <w:rsid w:val="00791E6F"/>
    <w:rsid w:val="00791F3E"/>
    <w:rsid w:val="0079278A"/>
    <w:rsid w:val="00792842"/>
    <w:rsid w:val="00792EB4"/>
    <w:rsid w:val="0079325F"/>
    <w:rsid w:val="007932CA"/>
    <w:rsid w:val="0079369B"/>
    <w:rsid w:val="007938EC"/>
    <w:rsid w:val="00793F08"/>
    <w:rsid w:val="00794363"/>
    <w:rsid w:val="0079448C"/>
    <w:rsid w:val="007948F0"/>
    <w:rsid w:val="00794978"/>
    <w:rsid w:val="007954A5"/>
    <w:rsid w:val="007955E9"/>
    <w:rsid w:val="00795BAE"/>
    <w:rsid w:val="00795C59"/>
    <w:rsid w:val="00795EC0"/>
    <w:rsid w:val="00796022"/>
    <w:rsid w:val="00796063"/>
    <w:rsid w:val="007968CE"/>
    <w:rsid w:val="007977CD"/>
    <w:rsid w:val="007978D6"/>
    <w:rsid w:val="007A0321"/>
    <w:rsid w:val="007A101C"/>
    <w:rsid w:val="007A1061"/>
    <w:rsid w:val="007A11D3"/>
    <w:rsid w:val="007A1AD8"/>
    <w:rsid w:val="007A1DA7"/>
    <w:rsid w:val="007A2073"/>
    <w:rsid w:val="007A258D"/>
    <w:rsid w:val="007A27D3"/>
    <w:rsid w:val="007A2AC4"/>
    <w:rsid w:val="007A2C16"/>
    <w:rsid w:val="007A2D8C"/>
    <w:rsid w:val="007A3151"/>
    <w:rsid w:val="007A3155"/>
    <w:rsid w:val="007A35FE"/>
    <w:rsid w:val="007A38B1"/>
    <w:rsid w:val="007A3E35"/>
    <w:rsid w:val="007A4068"/>
    <w:rsid w:val="007A4601"/>
    <w:rsid w:val="007A4C8F"/>
    <w:rsid w:val="007A4EA1"/>
    <w:rsid w:val="007A5031"/>
    <w:rsid w:val="007A535E"/>
    <w:rsid w:val="007A5BEB"/>
    <w:rsid w:val="007A5D43"/>
    <w:rsid w:val="007A65CB"/>
    <w:rsid w:val="007A67C8"/>
    <w:rsid w:val="007A67E5"/>
    <w:rsid w:val="007A68C9"/>
    <w:rsid w:val="007A6E6B"/>
    <w:rsid w:val="007A7289"/>
    <w:rsid w:val="007A73DB"/>
    <w:rsid w:val="007A74B5"/>
    <w:rsid w:val="007A763D"/>
    <w:rsid w:val="007A783E"/>
    <w:rsid w:val="007A7902"/>
    <w:rsid w:val="007A7CE9"/>
    <w:rsid w:val="007A7D17"/>
    <w:rsid w:val="007B0B70"/>
    <w:rsid w:val="007B137C"/>
    <w:rsid w:val="007B179D"/>
    <w:rsid w:val="007B18E5"/>
    <w:rsid w:val="007B1A17"/>
    <w:rsid w:val="007B1B1E"/>
    <w:rsid w:val="007B234C"/>
    <w:rsid w:val="007B2875"/>
    <w:rsid w:val="007B334E"/>
    <w:rsid w:val="007B468F"/>
    <w:rsid w:val="007B4B99"/>
    <w:rsid w:val="007B4DE2"/>
    <w:rsid w:val="007B5D3F"/>
    <w:rsid w:val="007B6045"/>
    <w:rsid w:val="007B6104"/>
    <w:rsid w:val="007B61B7"/>
    <w:rsid w:val="007B683B"/>
    <w:rsid w:val="007B753A"/>
    <w:rsid w:val="007B7868"/>
    <w:rsid w:val="007B7C41"/>
    <w:rsid w:val="007C0724"/>
    <w:rsid w:val="007C1545"/>
    <w:rsid w:val="007C1787"/>
    <w:rsid w:val="007C17D8"/>
    <w:rsid w:val="007C18EB"/>
    <w:rsid w:val="007C1C96"/>
    <w:rsid w:val="007C290F"/>
    <w:rsid w:val="007C2E42"/>
    <w:rsid w:val="007C4ADC"/>
    <w:rsid w:val="007C5394"/>
    <w:rsid w:val="007C59F2"/>
    <w:rsid w:val="007C5C1A"/>
    <w:rsid w:val="007C5D29"/>
    <w:rsid w:val="007C5FAB"/>
    <w:rsid w:val="007C70DB"/>
    <w:rsid w:val="007C743C"/>
    <w:rsid w:val="007C7B67"/>
    <w:rsid w:val="007D030F"/>
    <w:rsid w:val="007D0C0E"/>
    <w:rsid w:val="007D1240"/>
    <w:rsid w:val="007D17FB"/>
    <w:rsid w:val="007D1C6A"/>
    <w:rsid w:val="007D1D3E"/>
    <w:rsid w:val="007D23C1"/>
    <w:rsid w:val="007D2951"/>
    <w:rsid w:val="007D2C97"/>
    <w:rsid w:val="007D2DF2"/>
    <w:rsid w:val="007D3701"/>
    <w:rsid w:val="007D52A0"/>
    <w:rsid w:val="007D5D06"/>
    <w:rsid w:val="007D64E3"/>
    <w:rsid w:val="007D6640"/>
    <w:rsid w:val="007D66B9"/>
    <w:rsid w:val="007D66E8"/>
    <w:rsid w:val="007D69DB"/>
    <w:rsid w:val="007D6DA0"/>
    <w:rsid w:val="007D7F06"/>
    <w:rsid w:val="007E0B41"/>
    <w:rsid w:val="007E0D70"/>
    <w:rsid w:val="007E1FF6"/>
    <w:rsid w:val="007E2379"/>
    <w:rsid w:val="007E25E4"/>
    <w:rsid w:val="007E2D3E"/>
    <w:rsid w:val="007E328F"/>
    <w:rsid w:val="007E39D3"/>
    <w:rsid w:val="007E3A0C"/>
    <w:rsid w:val="007E4995"/>
    <w:rsid w:val="007E5BF4"/>
    <w:rsid w:val="007E63C5"/>
    <w:rsid w:val="007E6447"/>
    <w:rsid w:val="007E67ED"/>
    <w:rsid w:val="007E6A94"/>
    <w:rsid w:val="007E6F4C"/>
    <w:rsid w:val="007E7012"/>
    <w:rsid w:val="007E701D"/>
    <w:rsid w:val="007E7489"/>
    <w:rsid w:val="007E7C5A"/>
    <w:rsid w:val="007F05B8"/>
    <w:rsid w:val="007F0C6F"/>
    <w:rsid w:val="007F1307"/>
    <w:rsid w:val="007F140A"/>
    <w:rsid w:val="007F1EE6"/>
    <w:rsid w:val="007F2631"/>
    <w:rsid w:val="007F282C"/>
    <w:rsid w:val="007F2D51"/>
    <w:rsid w:val="007F2E4C"/>
    <w:rsid w:val="007F3083"/>
    <w:rsid w:val="007F31DF"/>
    <w:rsid w:val="007F31FA"/>
    <w:rsid w:val="007F360B"/>
    <w:rsid w:val="007F36A8"/>
    <w:rsid w:val="007F38A2"/>
    <w:rsid w:val="007F3C26"/>
    <w:rsid w:val="007F4139"/>
    <w:rsid w:val="007F422D"/>
    <w:rsid w:val="007F4277"/>
    <w:rsid w:val="007F4CB1"/>
    <w:rsid w:val="007F5554"/>
    <w:rsid w:val="007F599B"/>
    <w:rsid w:val="007F68E5"/>
    <w:rsid w:val="007F6955"/>
    <w:rsid w:val="007F6CE9"/>
    <w:rsid w:val="0080044A"/>
    <w:rsid w:val="008009F0"/>
    <w:rsid w:val="00800B79"/>
    <w:rsid w:val="00800E00"/>
    <w:rsid w:val="00802129"/>
    <w:rsid w:val="0080260C"/>
    <w:rsid w:val="0080290E"/>
    <w:rsid w:val="00802E05"/>
    <w:rsid w:val="00803077"/>
    <w:rsid w:val="008041B0"/>
    <w:rsid w:val="008045C7"/>
    <w:rsid w:val="008045F2"/>
    <w:rsid w:val="00804FDC"/>
    <w:rsid w:val="00804FFD"/>
    <w:rsid w:val="0080547F"/>
    <w:rsid w:val="0080603A"/>
    <w:rsid w:val="008063C2"/>
    <w:rsid w:val="00806A67"/>
    <w:rsid w:val="00806AFF"/>
    <w:rsid w:val="00806D8A"/>
    <w:rsid w:val="008076D9"/>
    <w:rsid w:val="008105CD"/>
    <w:rsid w:val="0081112C"/>
    <w:rsid w:val="00811572"/>
    <w:rsid w:val="00811CB8"/>
    <w:rsid w:val="008121E1"/>
    <w:rsid w:val="0081229D"/>
    <w:rsid w:val="008124B3"/>
    <w:rsid w:val="008129FE"/>
    <w:rsid w:val="00812C22"/>
    <w:rsid w:val="0081339B"/>
    <w:rsid w:val="008133E4"/>
    <w:rsid w:val="00813778"/>
    <w:rsid w:val="00813A0E"/>
    <w:rsid w:val="00813D3E"/>
    <w:rsid w:val="008141C1"/>
    <w:rsid w:val="0081501E"/>
    <w:rsid w:val="00815156"/>
    <w:rsid w:val="00815417"/>
    <w:rsid w:val="008162C4"/>
    <w:rsid w:val="00816E9F"/>
    <w:rsid w:val="008174EC"/>
    <w:rsid w:val="008177B7"/>
    <w:rsid w:val="0081790C"/>
    <w:rsid w:val="00820447"/>
    <w:rsid w:val="00820A8A"/>
    <w:rsid w:val="00821045"/>
    <w:rsid w:val="008214DB"/>
    <w:rsid w:val="00821A08"/>
    <w:rsid w:val="00821C63"/>
    <w:rsid w:val="00821F9E"/>
    <w:rsid w:val="00822508"/>
    <w:rsid w:val="00822974"/>
    <w:rsid w:val="00822BE6"/>
    <w:rsid w:val="00822F92"/>
    <w:rsid w:val="00823411"/>
    <w:rsid w:val="00823D36"/>
    <w:rsid w:val="00823DF1"/>
    <w:rsid w:val="00824BB4"/>
    <w:rsid w:val="00824C87"/>
    <w:rsid w:val="00825032"/>
    <w:rsid w:val="0082550F"/>
    <w:rsid w:val="008259DA"/>
    <w:rsid w:val="00825B6B"/>
    <w:rsid w:val="00825BFC"/>
    <w:rsid w:val="00825E45"/>
    <w:rsid w:val="00825EA9"/>
    <w:rsid w:val="0082674E"/>
    <w:rsid w:val="00826AAB"/>
    <w:rsid w:val="0082762B"/>
    <w:rsid w:val="0082766A"/>
    <w:rsid w:val="00827968"/>
    <w:rsid w:val="00827CAF"/>
    <w:rsid w:val="008307F6"/>
    <w:rsid w:val="0083137D"/>
    <w:rsid w:val="00831EC0"/>
    <w:rsid w:val="00831F20"/>
    <w:rsid w:val="008328FD"/>
    <w:rsid w:val="00832BD2"/>
    <w:rsid w:val="00832D6A"/>
    <w:rsid w:val="00832E58"/>
    <w:rsid w:val="0083471C"/>
    <w:rsid w:val="00835ADE"/>
    <w:rsid w:val="00835E6D"/>
    <w:rsid w:val="008362C9"/>
    <w:rsid w:val="00836EAD"/>
    <w:rsid w:val="00837352"/>
    <w:rsid w:val="00837382"/>
    <w:rsid w:val="00837ECB"/>
    <w:rsid w:val="00841567"/>
    <w:rsid w:val="00841B8B"/>
    <w:rsid w:val="00841F9F"/>
    <w:rsid w:val="0084218F"/>
    <w:rsid w:val="00842298"/>
    <w:rsid w:val="008428D6"/>
    <w:rsid w:val="00842E90"/>
    <w:rsid w:val="00843CA6"/>
    <w:rsid w:val="00843D04"/>
    <w:rsid w:val="00843EF1"/>
    <w:rsid w:val="00844CF5"/>
    <w:rsid w:val="008452D0"/>
    <w:rsid w:val="008458E9"/>
    <w:rsid w:val="00846354"/>
    <w:rsid w:val="008466D6"/>
    <w:rsid w:val="00846A2B"/>
    <w:rsid w:val="00846A41"/>
    <w:rsid w:val="00846A90"/>
    <w:rsid w:val="008478A5"/>
    <w:rsid w:val="008503C9"/>
    <w:rsid w:val="008515A4"/>
    <w:rsid w:val="008516CE"/>
    <w:rsid w:val="00851DA4"/>
    <w:rsid w:val="00852094"/>
    <w:rsid w:val="008528A9"/>
    <w:rsid w:val="00852CC7"/>
    <w:rsid w:val="0085355D"/>
    <w:rsid w:val="00853B22"/>
    <w:rsid w:val="0085406C"/>
    <w:rsid w:val="0085437E"/>
    <w:rsid w:val="00854D95"/>
    <w:rsid w:val="00854F2E"/>
    <w:rsid w:val="00855DFA"/>
    <w:rsid w:val="00856077"/>
    <w:rsid w:val="008561A7"/>
    <w:rsid w:val="008564DF"/>
    <w:rsid w:val="0085683C"/>
    <w:rsid w:val="0085699C"/>
    <w:rsid w:val="008569D6"/>
    <w:rsid w:val="00856D23"/>
    <w:rsid w:val="0085715C"/>
    <w:rsid w:val="00857724"/>
    <w:rsid w:val="00857BEC"/>
    <w:rsid w:val="00857C2B"/>
    <w:rsid w:val="00860E16"/>
    <w:rsid w:val="00860F02"/>
    <w:rsid w:val="00861103"/>
    <w:rsid w:val="00861964"/>
    <w:rsid w:val="00861BA4"/>
    <w:rsid w:val="00862001"/>
    <w:rsid w:val="00862076"/>
    <w:rsid w:val="008620A0"/>
    <w:rsid w:val="00862403"/>
    <w:rsid w:val="0086270B"/>
    <w:rsid w:val="008627D6"/>
    <w:rsid w:val="008629C1"/>
    <w:rsid w:val="00862A67"/>
    <w:rsid w:val="00862DDF"/>
    <w:rsid w:val="008634EC"/>
    <w:rsid w:val="0086448E"/>
    <w:rsid w:val="0086472E"/>
    <w:rsid w:val="00864784"/>
    <w:rsid w:val="00864B69"/>
    <w:rsid w:val="00864F1D"/>
    <w:rsid w:val="00864F9E"/>
    <w:rsid w:val="00865295"/>
    <w:rsid w:val="00865589"/>
    <w:rsid w:val="00865D2C"/>
    <w:rsid w:val="008661ED"/>
    <w:rsid w:val="008700E8"/>
    <w:rsid w:val="008706FB"/>
    <w:rsid w:val="00871107"/>
    <w:rsid w:val="0087229B"/>
    <w:rsid w:val="0087238C"/>
    <w:rsid w:val="00873007"/>
    <w:rsid w:val="008735D2"/>
    <w:rsid w:val="0087369E"/>
    <w:rsid w:val="00873902"/>
    <w:rsid w:val="00873E2B"/>
    <w:rsid w:val="00874F55"/>
    <w:rsid w:val="008750B5"/>
    <w:rsid w:val="008762FD"/>
    <w:rsid w:val="008765C9"/>
    <w:rsid w:val="008768A6"/>
    <w:rsid w:val="00876A46"/>
    <w:rsid w:val="00877164"/>
    <w:rsid w:val="008776E9"/>
    <w:rsid w:val="00877705"/>
    <w:rsid w:val="0087784F"/>
    <w:rsid w:val="00877DB6"/>
    <w:rsid w:val="00877EFA"/>
    <w:rsid w:val="00877F5F"/>
    <w:rsid w:val="0088046A"/>
    <w:rsid w:val="008808A1"/>
    <w:rsid w:val="00880B1F"/>
    <w:rsid w:val="00880D37"/>
    <w:rsid w:val="00880ECB"/>
    <w:rsid w:val="00881321"/>
    <w:rsid w:val="00881513"/>
    <w:rsid w:val="00881A20"/>
    <w:rsid w:val="00882453"/>
    <w:rsid w:val="00882A60"/>
    <w:rsid w:val="00882F37"/>
    <w:rsid w:val="0088373F"/>
    <w:rsid w:val="008837B9"/>
    <w:rsid w:val="00883E4F"/>
    <w:rsid w:val="00884290"/>
    <w:rsid w:val="00884C28"/>
    <w:rsid w:val="00885A3E"/>
    <w:rsid w:val="00887048"/>
    <w:rsid w:val="0088795E"/>
    <w:rsid w:val="008879B9"/>
    <w:rsid w:val="00890087"/>
    <w:rsid w:val="008917B7"/>
    <w:rsid w:val="00891C7C"/>
    <w:rsid w:val="008920C5"/>
    <w:rsid w:val="0089219D"/>
    <w:rsid w:val="00892877"/>
    <w:rsid w:val="00893118"/>
    <w:rsid w:val="00893AE5"/>
    <w:rsid w:val="00893C88"/>
    <w:rsid w:val="00894501"/>
    <w:rsid w:val="00894AC5"/>
    <w:rsid w:val="00894BAD"/>
    <w:rsid w:val="00894D22"/>
    <w:rsid w:val="00894D68"/>
    <w:rsid w:val="00895474"/>
    <w:rsid w:val="00895D5C"/>
    <w:rsid w:val="00896859"/>
    <w:rsid w:val="00896870"/>
    <w:rsid w:val="0089690D"/>
    <w:rsid w:val="00896A91"/>
    <w:rsid w:val="00896ADB"/>
    <w:rsid w:val="00897225"/>
    <w:rsid w:val="0089726A"/>
    <w:rsid w:val="0089756A"/>
    <w:rsid w:val="008978E3"/>
    <w:rsid w:val="008A0017"/>
    <w:rsid w:val="008A1187"/>
    <w:rsid w:val="008A19C1"/>
    <w:rsid w:val="008A2B0D"/>
    <w:rsid w:val="008A3389"/>
    <w:rsid w:val="008A366B"/>
    <w:rsid w:val="008A3786"/>
    <w:rsid w:val="008A3964"/>
    <w:rsid w:val="008A4087"/>
    <w:rsid w:val="008A4449"/>
    <w:rsid w:val="008A4945"/>
    <w:rsid w:val="008A4A2B"/>
    <w:rsid w:val="008A5045"/>
    <w:rsid w:val="008A5610"/>
    <w:rsid w:val="008A5670"/>
    <w:rsid w:val="008A5939"/>
    <w:rsid w:val="008A5D6B"/>
    <w:rsid w:val="008A67E3"/>
    <w:rsid w:val="008A6B97"/>
    <w:rsid w:val="008A6D8C"/>
    <w:rsid w:val="008A71CA"/>
    <w:rsid w:val="008A74A5"/>
    <w:rsid w:val="008A7B03"/>
    <w:rsid w:val="008A7C03"/>
    <w:rsid w:val="008B005A"/>
    <w:rsid w:val="008B09FA"/>
    <w:rsid w:val="008B1142"/>
    <w:rsid w:val="008B16D3"/>
    <w:rsid w:val="008B1AE4"/>
    <w:rsid w:val="008B212E"/>
    <w:rsid w:val="008B22D9"/>
    <w:rsid w:val="008B2544"/>
    <w:rsid w:val="008B3190"/>
    <w:rsid w:val="008B3826"/>
    <w:rsid w:val="008B40FD"/>
    <w:rsid w:val="008B4110"/>
    <w:rsid w:val="008B4413"/>
    <w:rsid w:val="008B470F"/>
    <w:rsid w:val="008B508B"/>
    <w:rsid w:val="008B511F"/>
    <w:rsid w:val="008B5569"/>
    <w:rsid w:val="008B59A8"/>
    <w:rsid w:val="008B71A1"/>
    <w:rsid w:val="008B7702"/>
    <w:rsid w:val="008B7DFC"/>
    <w:rsid w:val="008B7E82"/>
    <w:rsid w:val="008C0469"/>
    <w:rsid w:val="008C08FA"/>
    <w:rsid w:val="008C10A1"/>
    <w:rsid w:val="008C15A1"/>
    <w:rsid w:val="008C177D"/>
    <w:rsid w:val="008C1A57"/>
    <w:rsid w:val="008C1C07"/>
    <w:rsid w:val="008C21F1"/>
    <w:rsid w:val="008C2516"/>
    <w:rsid w:val="008C332B"/>
    <w:rsid w:val="008C35B3"/>
    <w:rsid w:val="008C383D"/>
    <w:rsid w:val="008C3C05"/>
    <w:rsid w:val="008C3C59"/>
    <w:rsid w:val="008C3D61"/>
    <w:rsid w:val="008C492C"/>
    <w:rsid w:val="008C4EC8"/>
    <w:rsid w:val="008C4F2C"/>
    <w:rsid w:val="008C519A"/>
    <w:rsid w:val="008C660D"/>
    <w:rsid w:val="008C692B"/>
    <w:rsid w:val="008C70AF"/>
    <w:rsid w:val="008D005A"/>
    <w:rsid w:val="008D0421"/>
    <w:rsid w:val="008D051F"/>
    <w:rsid w:val="008D0A8B"/>
    <w:rsid w:val="008D0B6B"/>
    <w:rsid w:val="008D0EA6"/>
    <w:rsid w:val="008D10CE"/>
    <w:rsid w:val="008D1F6B"/>
    <w:rsid w:val="008D206B"/>
    <w:rsid w:val="008D26E1"/>
    <w:rsid w:val="008D2B4E"/>
    <w:rsid w:val="008D2F77"/>
    <w:rsid w:val="008D34F1"/>
    <w:rsid w:val="008D39A4"/>
    <w:rsid w:val="008D3A31"/>
    <w:rsid w:val="008D3B33"/>
    <w:rsid w:val="008D47FF"/>
    <w:rsid w:val="008D52A6"/>
    <w:rsid w:val="008D54AA"/>
    <w:rsid w:val="008D5AF3"/>
    <w:rsid w:val="008D5F3A"/>
    <w:rsid w:val="008D5FD6"/>
    <w:rsid w:val="008D62DC"/>
    <w:rsid w:val="008D6818"/>
    <w:rsid w:val="008D6AE8"/>
    <w:rsid w:val="008D702C"/>
    <w:rsid w:val="008D7861"/>
    <w:rsid w:val="008D793D"/>
    <w:rsid w:val="008D7D9D"/>
    <w:rsid w:val="008E07AC"/>
    <w:rsid w:val="008E0982"/>
    <w:rsid w:val="008E09E7"/>
    <w:rsid w:val="008E0BBE"/>
    <w:rsid w:val="008E102A"/>
    <w:rsid w:val="008E10DA"/>
    <w:rsid w:val="008E16A1"/>
    <w:rsid w:val="008E16E2"/>
    <w:rsid w:val="008E1A55"/>
    <w:rsid w:val="008E2EDD"/>
    <w:rsid w:val="008E314C"/>
    <w:rsid w:val="008E32A1"/>
    <w:rsid w:val="008E3369"/>
    <w:rsid w:val="008E355F"/>
    <w:rsid w:val="008E35B7"/>
    <w:rsid w:val="008E35FE"/>
    <w:rsid w:val="008E3612"/>
    <w:rsid w:val="008E37D5"/>
    <w:rsid w:val="008E4018"/>
    <w:rsid w:val="008E4296"/>
    <w:rsid w:val="008E44C1"/>
    <w:rsid w:val="008E5618"/>
    <w:rsid w:val="008E57BE"/>
    <w:rsid w:val="008E5F96"/>
    <w:rsid w:val="008E6A75"/>
    <w:rsid w:val="008E6CC0"/>
    <w:rsid w:val="008E6D36"/>
    <w:rsid w:val="008E706B"/>
    <w:rsid w:val="008E76CB"/>
    <w:rsid w:val="008E7AFE"/>
    <w:rsid w:val="008F1072"/>
    <w:rsid w:val="008F17D8"/>
    <w:rsid w:val="008F18B9"/>
    <w:rsid w:val="008F1AF2"/>
    <w:rsid w:val="008F1C85"/>
    <w:rsid w:val="008F1CDA"/>
    <w:rsid w:val="008F1DE8"/>
    <w:rsid w:val="008F28E0"/>
    <w:rsid w:val="008F2E6A"/>
    <w:rsid w:val="008F35A9"/>
    <w:rsid w:val="008F4347"/>
    <w:rsid w:val="008F4DBA"/>
    <w:rsid w:val="008F5431"/>
    <w:rsid w:val="008F5D31"/>
    <w:rsid w:val="008F62FD"/>
    <w:rsid w:val="008F6A97"/>
    <w:rsid w:val="008F797A"/>
    <w:rsid w:val="008F7E51"/>
    <w:rsid w:val="00900564"/>
    <w:rsid w:val="00900C24"/>
    <w:rsid w:val="00900DB8"/>
    <w:rsid w:val="009010D4"/>
    <w:rsid w:val="00901124"/>
    <w:rsid w:val="009015CF"/>
    <w:rsid w:val="00901C05"/>
    <w:rsid w:val="00901CC8"/>
    <w:rsid w:val="00901DCD"/>
    <w:rsid w:val="0090204D"/>
    <w:rsid w:val="009022D2"/>
    <w:rsid w:val="0090254D"/>
    <w:rsid w:val="00902761"/>
    <w:rsid w:val="00902B3F"/>
    <w:rsid w:val="009032BE"/>
    <w:rsid w:val="009034E9"/>
    <w:rsid w:val="00903A3C"/>
    <w:rsid w:val="00903A63"/>
    <w:rsid w:val="00904071"/>
    <w:rsid w:val="00904084"/>
    <w:rsid w:val="00904A46"/>
    <w:rsid w:val="009051D3"/>
    <w:rsid w:val="00906356"/>
    <w:rsid w:val="00906AC2"/>
    <w:rsid w:val="00906FA8"/>
    <w:rsid w:val="00907330"/>
    <w:rsid w:val="009073AD"/>
    <w:rsid w:val="009075DF"/>
    <w:rsid w:val="009079EC"/>
    <w:rsid w:val="00907C72"/>
    <w:rsid w:val="00907FAB"/>
    <w:rsid w:val="00911645"/>
    <w:rsid w:val="00911F7C"/>
    <w:rsid w:val="009127A1"/>
    <w:rsid w:val="009131CD"/>
    <w:rsid w:val="009133B2"/>
    <w:rsid w:val="009133C8"/>
    <w:rsid w:val="009136B2"/>
    <w:rsid w:val="00913B73"/>
    <w:rsid w:val="00913E3E"/>
    <w:rsid w:val="009145AA"/>
    <w:rsid w:val="00914A48"/>
    <w:rsid w:val="00914BBC"/>
    <w:rsid w:val="00915923"/>
    <w:rsid w:val="009163C6"/>
    <w:rsid w:val="00916590"/>
    <w:rsid w:val="00916D2D"/>
    <w:rsid w:val="0091775C"/>
    <w:rsid w:val="00920C14"/>
    <w:rsid w:val="009210A4"/>
    <w:rsid w:val="00921765"/>
    <w:rsid w:val="00922443"/>
    <w:rsid w:val="00922B33"/>
    <w:rsid w:val="009240CA"/>
    <w:rsid w:val="0092434D"/>
    <w:rsid w:val="00924510"/>
    <w:rsid w:val="0092465B"/>
    <w:rsid w:val="00924B64"/>
    <w:rsid w:val="00924BEE"/>
    <w:rsid w:val="009251E4"/>
    <w:rsid w:val="00925543"/>
    <w:rsid w:val="00926094"/>
    <w:rsid w:val="00926239"/>
    <w:rsid w:val="009263DD"/>
    <w:rsid w:val="009269A7"/>
    <w:rsid w:val="00927250"/>
    <w:rsid w:val="00927A19"/>
    <w:rsid w:val="00927E4F"/>
    <w:rsid w:val="0093095E"/>
    <w:rsid w:val="00930C97"/>
    <w:rsid w:val="00930FBF"/>
    <w:rsid w:val="00931479"/>
    <w:rsid w:val="009314BB"/>
    <w:rsid w:val="00931DFE"/>
    <w:rsid w:val="00932708"/>
    <w:rsid w:val="00933161"/>
    <w:rsid w:val="00933BD2"/>
    <w:rsid w:val="00933E4B"/>
    <w:rsid w:val="00934659"/>
    <w:rsid w:val="00934C22"/>
    <w:rsid w:val="009352C4"/>
    <w:rsid w:val="00935387"/>
    <w:rsid w:val="009355A4"/>
    <w:rsid w:val="00935ACD"/>
    <w:rsid w:val="00935EF8"/>
    <w:rsid w:val="00936A7B"/>
    <w:rsid w:val="00936D42"/>
    <w:rsid w:val="00937067"/>
    <w:rsid w:val="00937113"/>
    <w:rsid w:val="00937B45"/>
    <w:rsid w:val="009412F6"/>
    <w:rsid w:val="009413C3"/>
    <w:rsid w:val="00941747"/>
    <w:rsid w:val="0094176D"/>
    <w:rsid w:val="00941840"/>
    <w:rsid w:val="00941B43"/>
    <w:rsid w:val="00942FE5"/>
    <w:rsid w:val="0094317F"/>
    <w:rsid w:val="0094390D"/>
    <w:rsid w:val="0094415A"/>
    <w:rsid w:val="00944A54"/>
    <w:rsid w:val="00944A96"/>
    <w:rsid w:val="009455D7"/>
    <w:rsid w:val="00945BE6"/>
    <w:rsid w:val="00947203"/>
    <w:rsid w:val="0094748E"/>
    <w:rsid w:val="00947A40"/>
    <w:rsid w:val="00947C36"/>
    <w:rsid w:val="00947D3D"/>
    <w:rsid w:val="00950968"/>
    <w:rsid w:val="00951384"/>
    <w:rsid w:val="009516A1"/>
    <w:rsid w:val="0095191A"/>
    <w:rsid w:val="0095249D"/>
    <w:rsid w:val="00953109"/>
    <w:rsid w:val="00953394"/>
    <w:rsid w:val="009534FA"/>
    <w:rsid w:val="00953D40"/>
    <w:rsid w:val="00953D89"/>
    <w:rsid w:val="00954250"/>
    <w:rsid w:val="00954A32"/>
    <w:rsid w:val="00954BD5"/>
    <w:rsid w:val="00954CD6"/>
    <w:rsid w:val="00954EFA"/>
    <w:rsid w:val="0095520C"/>
    <w:rsid w:val="00955381"/>
    <w:rsid w:val="009556C7"/>
    <w:rsid w:val="00955737"/>
    <w:rsid w:val="00955848"/>
    <w:rsid w:val="0095612F"/>
    <w:rsid w:val="009564F8"/>
    <w:rsid w:val="0095756E"/>
    <w:rsid w:val="00960578"/>
    <w:rsid w:val="00960D8C"/>
    <w:rsid w:val="00961AE3"/>
    <w:rsid w:val="0096299C"/>
    <w:rsid w:val="00962A30"/>
    <w:rsid w:val="00962B0B"/>
    <w:rsid w:val="00963145"/>
    <w:rsid w:val="009631A1"/>
    <w:rsid w:val="009631A4"/>
    <w:rsid w:val="009632D5"/>
    <w:rsid w:val="00963EBB"/>
    <w:rsid w:val="009642D0"/>
    <w:rsid w:val="009644CB"/>
    <w:rsid w:val="0096450C"/>
    <w:rsid w:val="009646A0"/>
    <w:rsid w:val="00964C75"/>
    <w:rsid w:val="00965198"/>
    <w:rsid w:val="0096574B"/>
    <w:rsid w:val="009662D6"/>
    <w:rsid w:val="009662DE"/>
    <w:rsid w:val="0096678E"/>
    <w:rsid w:val="00966A8D"/>
    <w:rsid w:val="00966D0B"/>
    <w:rsid w:val="00966F24"/>
    <w:rsid w:val="009671F5"/>
    <w:rsid w:val="00967514"/>
    <w:rsid w:val="0096784A"/>
    <w:rsid w:val="00967BB0"/>
    <w:rsid w:val="00970A8A"/>
    <w:rsid w:val="00970FE2"/>
    <w:rsid w:val="00971778"/>
    <w:rsid w:val="009717F3"/>
    <w:rsid w:val="00971BFF"/>
    <w:rsid w:val="00971D72"/>
    <w:rsid w:val="0097255F"/>
    <w:rsid w:val="00972AB1"/>
    <w:rsid w:val="00972AED"/>
    <w:rsid w:val="0097396A"/>
    <w:rsid w:val="0097400B"/>
    <w:rsid w:val="00975446"/>
    <w:rsid w:val="00975687"/>
    <w:rsid w:val="009756C2"/>
    <w:rsid w:val="00976184"/>
    <w:rsid w:val="0097642A"/>
    <w:rsid w:val="00976A16"/>
    <w:rsid w:val="00976C21"/>
    <w:rsid w:val="00976DA5"/>
    <w:rsid w:val="00977145"/>
    <w:rsid w:val="00977D39"/>
    <w:rsid w:val="00977E68"/>
    <w:rsid w:val="00980CFE"/>
    <w:rsid w:val="0098123D"/>
    <w:rsid w:val="00981DE0"/>
    <w:rsid w:val="009820B5"/>
    <w:rsid w:val="0098252D"/>
    <w:rsid w:val="00983570"/>
    <w:rsid w:val="00983717"/>
    <w:rsid w:val="009837D7"/>
    <w:rsid w:val="00983F07"/>
    <w:rsid w:val="00984216"/>
    <w:rsid w:val="00984BA4"/>
    <w:rsid w:val="00984C06"/>
    <w:rsid w:val="009854BD"/>
    <w:rsid w:val="00985947"/>
    <w:rsid w:val="00986097"/>
    <w:rsid w:val="0098655C"/>
    <w:rsid w:val="00986CD1"/>
    <w:rsid w:val="00987462"/>
    <w:rsid w:val="009877AA"/>
    <w:rsid w:val="00987C4E"/>
    <w:rsid w:val="0099016B"/>
    <w:rsid w:val="00990286"/>
    <w:rsid w:val="0099082E"/>
    <w:rsid w:val="009920D5"/>
    <w:rsid w:val="0099244C"/>
    <w:rsid w:val="009926C5"/>
    <w:rsid w:val="00992FDE"/>
    <w:rsid w:val="0099314B"/>
    <w:rsid w:val="009936CC"/>
    <w:rsid w:val="00993D6F"/>
    <w:rsid w:val="009943A8"/>
    <w:rsid w:val="00994C04"/>
    <w:rsid w:val="00994C78"/>
    <w:rsid w:val="00994C8C"/>
    <w:rsid w:val="0099516A"/>
    <w:rsid w:val="00995230"/>
    <w:rsid w:val="0099569E"/>
    <w:rsid w:val="00996550"/>
    <w:rsid w:val="00996AF2"/>
    <w:rsid w:val="00997478"/>
    <w:rsid w:val="0099752D"/>
    <w:rsid w:val="00997DA0"/>
    <w:rsid w:val="009A01B8"/>
    <w:rsid w:val="009A0C18"/>
    <w:rsid w:val="009A13D3"/>
    <w:rsid w:val="009A17AC"/>
    <w:rsid w:val="009A1841"/>
    <w:rsid w:val="009A1A8A"/>
    <w:rsid w:val="009A1C21"/>
    <w:rsid w:val="009A20B9"/>
    <w:rsid w:val="009A286A"/>
    <w:rsid w:val="009A2E33"/>
    <w:rsid w:val="009A2F15"/>
    <w:rsid w:val="009A32A8"/>
    <w:rsid w:val="009A3441"/>
    <w:rsid w:val="009A347F"/>
    <w:rsid w:val="009A35E4"/>
    <w:rsid w:val="009A37A5"/>
    <w:rsid w:val="009A3DCE"/>
    <w:rsid w:val="009A3DE0"/>
    <w:rsid w:val="009A43F2"/>
    <w:rsid w:val="009A4406"/>
    <w:rsid w:val="009A4830"/>
    <w:rsid w:val="009A4C99"/>
    <w:rsid w:val="009A51C6"/>
    <w:rsid w:val="009A5CC0"/>
    <w:rsid w:val="009A610B"/>
    <w:rsid w:val="009A6892"/>
    <w:rsid w:val="009A6AC1"/>
    <w:rsid w:val="009A6CAC"/>
    <w:rsid w:val="009A6CFE"/>
    <w:rsid w:val="009A78FE"/>
    <w:rsid w:val="009B0E5B"/>
    <w:rsid w:val="009B1C5B"/>
    <w:rsid w:val="009B1ECD"/>
    <w:rsid w:val="009B24F9"/>
    <w:rsid w:val="009B2AC9"/>
    <w:rsid w:val="009B2E27"/>
    <w:rsid w:val="009B34D5"/>
    <w:rsid w:val="009B3728"/>
    <w:rsid w:val="009B3F00"/>
    <w:rsid w:val="009B4660"/>
    <w:rsid w:val="009B4A4F"/>
    <w:rsid w:val="009B4E3F"/>
    <w:rsid w:val="009B6D81"/>
    <w:rsid w:val="009B7161"/>
    <w:rsid w:val="009B7AF8"/>
    <w:rsid w:val="009B7B0C"/>
    <w:rsid w:val="009B7CE9"/>
    <w:rsid w:val="009C0948"/>
    <w:rsid w:val="009C0A1A"/>
    <w:rsid w:val="009C0B34"/>
    <w:rsid w:val="009C10EB"/>
    <w:rsid w:val="009C1361"/>
    <w:rsid w:val="009C1701"/>
    <w:rsid w:val="009C1A94"/>
    <w:rsid w:val="009C1ED5"/>
    <w:rsid w:val="009C2106"/>
    <w:rsid w:val="009C234E"/>
    <w:rsid w:val="009C23A4"/>
    <w:rsid w:val="009C24B4"/>
    <w:rsid w:val="009C2D6F"/>
    <w:rsid w:val="009C2F2A"/>
    <w:rsid w:val="009C3E52"/>
    <w:rsid w:val="009C4150"/>
    <w:rsid w:val="009C47AC"/>
    <w:rsid w:val="009C48AA"/>
    <w:rsid w:val="009C4E3F"/>
    <w:rsid w:val="009C521A"/>
    <w:rsid w:val="009C56AC"/>
    <w:rsid w:val="009C59CB"/>
    <w:rsid w:val="009C6309"/>
    <w:rsid w:val="009C73C3"/>
    <w:rsid w:val="009C77F3"/>
    <w:rsid w:val="009C7B73"/>
    <w:rsid w:val="009D0125"/>
    <w:rsid w:val="009D059C"/>
    <w:rsid w:val="009D07B6"/>
    <w:rsid w:val="009D0B85"/>
    <w:rsid w:val="009D14B9"/>
    <w:rsid w:val="009D1595"/>
    <w:rsid w:val="009D17A5"/>
    <w:rsid w:val="009D1E70"/>
    <w:rsid w:val="009D251C"/>
    <w:rsid w:val="009D2958"/>
    <w:rsid w:val="009D2CDE"/>
    <w:rsid w:val="009D31E7"/>
    <w:rsid w:val="009D3885"/>
    <w:rsid w:val="009D40F3"/>
    <w:rsid w:val="009D4DD5"/>
    <w:rsid w:val="009D5555"/>
    <w:rsid w:val="009D5B48"/>
    <w:rsid w:val="009D5D0E"/>
    <w:rsid w:val="009D690B"/>
    <w:rsid w:val="009D6C19"/>
    <w:rsid w:val="009D6DDE"/>
    <w:rsid w:val="009D77CB"/>
    <w:rsid w:val="009D7C24"/>
    <w:rsid w:val="009D7FC6"/>
    <w:rsid w:val="009E083A"/>
    <w:rsid w:val="009E1DE6"/>
    <w:rsid w:val="009E2431"/>
    <w:rsid w:val="009E2E0D"/>
    <w:rsid w:val="009E39D9"/>
    <w:rsid w:val="009E3DE5"/>
    <w:rsid w:val="009E4317"/>
    <w:rsid w:val="009E51A9"/>
    <w:rsid w:val="009E60AA"/>
    <w:rsid w:val="009E6457"/>
    <w:rsid w:val="009E65A2"/>
    <w:rsid w:val="009E65C7"/>
    <w:rsid w:val="009E770E"/>
    <w:rsid w:val="009E779D"/>
    <w:rsid w:val="009E79E0"/>
    <w:rsid w:val="009E7F44"/>
    <w:rsid w:val="009F0534"/>
    <w:rsid w:val="009F0AAD"/>
    <w:rsid w:val="009F0D55"/>
    <w:rsid w:val="009F1041"/>
    <w:rsid w:val="009F12EB"/>
    <w:rsid w:val="009F133E"/>
    <w:rsid w:val="009F147C"/>
    <w:rsid w:val="009F14A7"/>
    <w:rsid w:val="009F151D"/>
    <w:rsid w:val="009F1663"/>
    <w:rsid w:val="009F1E95"/>
    <w:rsid w:val="009F1EB7"/>
    <w:rsid w:val="009F3725"/>
    <w:rsid w:val="009F48FB"/>
    <w:rsid w:val="009F5145"/>
    <w:rsid w:val="009F51B5"/>
    <w:rsid w:val="009F5A74"/>
    <w:rsid w:val="009F696A"/>
    <w:rsid w:val="009F7537"/>
    <w:rsid w:val="009F7ACA"/>
    <w:rsid w:val="00A0024A"/>
    <w:rsid w:val="00A00326"/>
    <w:rsid w:val="00A003BA"/>
    <w:rsid w:val="00A00833"/>
    <w:rsid w:val="00A00DB3"/>
    <w:rsid w:val="00A013B3"/>
    <w:rsid w:val="00A01751"/>
    <w:rsid w:val="00A01802"/>
    <w:rsid w:val="00A01FA7"/>
    <w:rsid w:val="00A02046"/>
    <w:rsid w:val="00A02E60"/>
    <w:rsid w:val="00A0338D"/>
    <w:rsid w:val="00A033B6"/>
    <w:rsid w:val="00A038B3"/>
    <w:rsid w:val="00A03931"/>
    <w:rsid w:val="00A039E2"/>
    <w:rsid w:val="00A04218"/>
    <w:rsid w:val="00A04867"/>
    <w:rsid w:val="00A04D16"/>
    <w:rsid w:val="00A053C8"/>
    <w:rsid w:val="00A05CBC"/>
    <w:rsid w:val="00A05F79"/>
    <w:rsid w:val="00A05FDC"/>
    <w:rsid w:val="00A06275"/>
    <w:rsid w:val="00A0644F"/>
    <w:rsid w:val="00A069EA"/>
    <w:rsid w:val="00A070AB"/>
    <w:rsid w:val="00A071D2"/>
    <w:rsid w:val="00A07BA5"/>
    <w:rsid w:val="00A103FA"/>
    <w:rsid w:val="00A1049E"/>
    <w:rsid w:val="00A107BE"/>
    <w:rsid w:val="00A1089D"/>
    <w:rsid w:val="00A10B95"/>
    <w:rsid w:val="00A1171A"/>
    <w:rsid w:val="00A12521"/>
    <w:rsid w:val="00A12915"/>
    <w:rsid w:val="00A12943"/>
    <w:rsid w:val="00A12ABF"/>
    <w:rsid w:val="00A13EFE"/>
    <w:rsid w:val="00A140C1"/>
    <w:rsid w:val="00A14331"/>
    <w:rsid w:val="00A146CB"/>
    <w:rsid w:val="00A14C54"/>
    <w:rsid w:val="00A15F3E"/>
    <w:rsid w:val="00A15FE3"/>
    <w:rsid w:val="00A165FD"/>
    <w:rsid w:val="00A166A5"/>
    <w:rsid w:val="00A1680F"/>
    <w:rsid w:val="00A214CE"/>
    <w:rsid w:val="00A218AE"/>
    <w:rsid w:val="00A22497"/>
    <w:rsid w:val="00A229AC"/>
    <w:rsid w:val="00A22F75"/>
    <w:rsid w:val="00A22F8C"/>
    <w:rsid w:val="00A234BE"/>
    <w:rsid w:val="00A2492B"/>
    <w:rsid w:val="00A24A79"/>
    <w:rsid w:val="00A24AB9"/>
    <w:rsid w:val="00A250CD"/>
    <w:rsid w:val="00A2517B"/>
    <w:rsid w:val="00A25687"/>
    <w:rsid w:val="00A25AA1"/>
    <w:rsid w:val="00A25B6B"/>
    <w:rsid w:val="00A25D10"/>
    <w:rsid w:val="00A26201"/>
    <w:rsid w:val="00A2638A"/>
    <w:rsid w:val="00A2666E"/>
    <w:rsid w:val="00A266D5"/>
    <w:rsid w:val="00A26A40"/>
    <w:rsid w:val="00A27522"/>
    <w:rsid w:val="00A27722"/>
    <w:rsid w:val="00A277B5"/>
    <w:rsid w:val="00A27C5B"/>
    <w:rsid w:val="00A27E88"/>
    <w:rsid w:val="00A3023D"/>
    <w:rsid w:val="00A315FD"/>
    <w:rsid w:val="00A323D6"/>
    <w:rsid w:val="00A3260B"/>
    <w:rsid w:val="00A327C5"/>
    <w:rsid w:val="00A32C59"/>
    <w:rsid w:val="00A33E8F"/>
    <w:rsid w:val="00A33EC6"/>
    <w:rsid w:val="00A33F8E"/>
    <w:rsid w:val="00A341FE"/>
    <w:rsid w:val="00A344F2"/>
    <w:rsid w:val="00A3458F"/>
    <w:rsid w:val="00A35048"/>
    <w:rsid w:val="00A35B28"/>
    <w:rsid w:val="00A360A1"/>
    <w:rsid w:val="00A36ED6"/>
    <w:rsid w:val="00A372CE"/>
    <w:rsid w:val="00A3747E"/>
    <w:rsid w:val="00A37588"/>
    <w:rsid w:val="00A37887"/>
    <w:rsid w:val="00A379D6"/>
    <w:rsid w:val="00A37A3C"/>
    <w:rsid w:val="00A37D72"/>
    <w:rsid w:val="00A400A1"/>
    <w:rsid w:val="00A40153"/>
    <w:rsid w:val="00A40338"/>
    <w:rsid w:val="00A40735"/>
    <w:rsid w:val="00A40B13"/>
    <w:rsid w:val="00A40CFC"/>
    <w:rsid w:val="00A415F0"/>
    <w:rsid w:val="00A41A41"/>
    <w:rsid w:val="00A41E6C"/>
    <w:rsid w:val="00A42575"/>
    <w:rsid w:val="00A4258A"/>
    <w:rsid w:val="00A42631"/>
    <w:rsid w:val="00A42B42"/>
    <w:rsid w:val="00A438EF"/>
    <w:rsid w:val="00A43C3F"/>
    <w:rsid w:val="00A43FC4"/>
    <w:rsid w:val="00A4422A"/>
    <w:rsid w:val="00A4431F"/>
    <w:rsid w:val="00A44877"/>
    <w:rsid w:val="00A44AAE"/>
    <w:rsid w:val="00A44C58"/>
    <w:rsid w:val="00A45CE1"/>
    <w:rsid w:val="00A46056"/>
    <w:rsid w:val="00A46E92"/>
    <w:rsid w:val="00A479F8"/>
    <w:rsid w:val="00A47D10"/>
    <w:rsid w:val="00A47EF6"/>
    <w:rsid w:val="00A509C1"/>
    <w:rsid w:val="00A50AF9"/>
    <w:rsid w:val="00A510E1"/>
    <w:rsid w:val="00A511C5"/>
    <w:rsid w:val="00A51824"/>
    <w:rsid w:val="00A51D27"/>
    <w:rsid w:val="00A52AB1"/>
    <w:rsid w:val="00A53379"/>
    <w:rsid w:val="00A533B4"/>
    <w:rsid w:val="00A53E93"/>
    <w:rsid w:val="00A545E1"/>
    <w:rsid w:val="00A5473B"/>
    <w:rsid w:val="00A549FB"/>
    <w:rsid w:val="00A54A0B"/>
    <w:rsid w:val="00A54BA6"/>
    <w:rsid w:val="00A55117"/>
    <w:rsid w:val="00A554F1"/>
    <w:rsid w:val="00A554F5"/>
    <w:rsid w:val="00A55DA8"/>
    <w:rsid w:val="00A56D25"/>
    <w:rsid w:val="00A57EC6"/>
    <w:rsid w:val="00A57ED2"/>
    <w:rsid w:val="00A57F26"/>
    <w:rsid w:val="00A60260"/>
    <w:rsid w:val="00A60D54"/>
    <w:rsid w:val="00A61129"/>
    <w:rsid w:val="00A6157C"/>
    <w:rsid w:val="00A61AC3"/>
    <w:rsid w:val="00A61B1E"/>
    <w:rsid w:val="00A61C6C"/>
    <w:rsid w:val="00A6270E"/>
    <w:rsid w:val="00A62E95"/>
    <w:rsid w:val="00A657BD"/>
    <w:rsid w:val="00A65B1D"/>
    <w:rsid w:val="00A65BE8"/>
    <w:rsid w:val="00A66AFF"/>
    <w:rsid w:val="00A67438"/>
    <w:rsid w:val="00A6772B"/>
    <w:rsid w:val="00A67E99"/>
    <w:rsid w:val="00A703B2"/>
    <w:rsid w:val="00A705A0"/>
    <w:rsid w:val="00A718DD"/>
    <w:rsid w:val="00A71D90"/>
    <w:rsid w:val="00A71DE1"/>
    <w:rsid w:val="00A728D8"/>
    <w:rsid w:val="00A7406B"/>
    <w:rsid w:val="00A742A5"/>
    <w:rsid w:val="00A7460B"/>
    <w:rsid w:val="00A748CB"/>
    <w:rsid w:val="00A74A32"/>
    <w:rsid w:val="00A751AE"/>
    <w:rsid w:val="00A756F2"/>
    <w:rsid w:val="00A75777"/>
    <w:rsid w:val="00A75A33"/>
    <w:rsid w:val="00A75AA4"/>
    <w:rsid w:val="00A75AAA"/>
    <w:rsid w:val="00A764E1"/>
    <w:rsid w:val="00A766F0"/>
    <w:rsid w:val="00A76C67"/>
    <w:rsid w:val="00A76E8F"/>
    <w:rsid w:val="00A7720A"/>
    <w:rsid w:val="00A80A8D"/>
    <w:rsid w:val="00A80E24"/>
    <w:rsid w:val="00A80E61"/>
    <w:rsid w:val="00A81389"/>
    <w:rsid w:val="00A821B6"/>
    <w:rsid w:val="00A82310"/>
    <w:rsid w:val="00A82701"/>
    <w:rsid w:val="00A82A60"/>
    <w:rsid w:val="00A82FA1"/>
    <w:rsid w:val="00A831FD"/>
    <w:rsid w:val="00A83819"/>
    <w:rsid w:val="00A84A54"/>
    <w:rsid w:val="00A855FB"/>
    <w:rsid w:val="00A86461"/>
    <w:rsid w:val="00A86D53"/>
    <w:rsid w:val="00A871C3"/>
    <w:rsid w:val="00A8723E"/>
    <w:rsid w:val="00A8796F"/>
    <w:rsid w:val="00A90390"/>
    <w:rsid w:val="00A9053A"/>
    <w:rsid w:val="00A915F0"/>
    <w:rsid w:val="00A916E5"/>
    <w:rsid w:val="00A91CD9"/>
    <w:rsid w:val="00A91FA8"/>
    <w:rsid w:val="00A925BB"/>
    <w:rsid w:val="00A929BF"/>
    <w:rsid w:val="00A9304C"/>
    <w:rsid w:val="00A93E87"/>
    <w:rsid w:val="00A93F41"/>
    <w:rsid w:val="00A94DB7"/>
    <w:rsid w:val="00A95B04"/>
    <w:rsid w:val="00A95C75"/>
    <w:rsid w:val="00A96326"/>
    <w:rsid w:val="00A963A9"/>
    <w:rsid w:val="00A96413"/>
    <w:rsid w:val="00A96513"/>
    <w:rsid w:val="00A96822"/>
    <w:rsid w:val="00A96CF7"/>
    <w:rsid w:val="00A97990"/>
    <w:rsid w:val="00AA0270"/>
    <w:rsid w:val="00AA0651"/>
    <w:rsid w:val="00AA0704"/>
    <w:rsid w:val="00AA0A83"/>
    <w:rsid w:val="00AA11EA"/>
    <w:rsid w:val="00AA1AD7"/>
    <w:rsid w:val="00AA2A66"/>
    <w:rsid w:val="00AA2C88"/>
    <w:rsid w:val="00AA2D63"/>
    <w:rsid w:val="00AA2E37"/>
    <w:rsid w:val="00AA2EED"/>
    <w:rsid w:val="00AA2FB7"/>
    <w:rsid w:val="00AA32AF"/>
    <w:rsid w:val="00AA36AB"/>
    <w:rsid w:val="00AA3FC6"/>
    <w:rsid w:val="00AA40CA"/>
    <w:rsid w:val="00AA4692"/>
    <w:rsid w:val="00AA47C7"/>
    <w:rsid w:val="00AA5B8B"/>
    <w:rsid w:val="00AA601F"/>
    <w:rsid w:val="00AA6162"/>
    <w:rsid w:val="00AA6C25"/>
    <w:rsid w:val="00AA7758"/>
    <w:rsid w:val="00AB0122"/>
    <w:rsid w:val="00AB08D6"/>
    <w:rsid w:val="00AB09C9"/>
    <w:rsid w:val="00AB0A41"/>
    <w:rsid w:val="00AB1300"/>
    <w:rsid w:val="00AB1F25"/>
    <w:rsid w:val="00AB2110"/>
    <w:rsid w:val="00AB2399"/>
    <w:rsid w:val="00AB306A"/>
    <w:rsid w:val="00AB3954"/>
    <w:rsid w:val="00AB4B40"/>
    <w:rsid w:val="00AB4B51"/>
    <w:rsid w:val="00AB5294"/>
    <w:rsid w:val="00AB5C02"/>
    <w:rsid w:val="00AB5D8D"/>
    <w:rsid w:val="00AB6429"/>
    <w:rsid w:val="00AB667A"/>
    <w:rsid w:val="00AB6AE3"/>
    <w:rsid w:val="00AB6C03"/>
    <w:rsid w:val="00AB6C32"/>
    <w:rsid w:val="00AB75E9"/>
    <w:rsid w:val="00AB7F61"/>
    <w:rsid w:val="00AC014E"/>
    <w:rsid w:val="00AC0BD9"/>
    <w:rsid w:val="00AC1B96"/>
    <w:rsid w:val="00AC2953"/>
    <w:rsid w:val="00AC32A8"/>
    <w:rsid w:val="00AC3428"/>
    <w:rsid w:val="00AC34A6"/>
    <w:rsid w:val="00AC377C"/>
    <w:rsid w:val="00AC38B4"/>
    <w:rsid w:val="00AC3F35"/>
    <w:rsid w:val="00AC44C6"/>
    <w:rsid w:val="00AC46FC"/>
    <w:rsid w:val="00AC4736"/>
    <w:rsid w:val="00AC4EA6"/>
    <w:rsid w:val="00AC4FAF"/>
    <w:rsid w:val="00AC58FA"/>
    <w:rsid w:val="00AC6343"/>
    <w:rsid w:val="00AC6563"/>
    <w:rsid w:val="00AC67A6"/>
    <w:rsid w:val="00AC6D8D"/>
    <w:rsid w:val="00AC791B"/>
    <w:rsid w:val="00AD00DF"/>
    <w:rsid w:val="00AD0B03"/>
    <w:rsid w:val="00AD0ECF"/>
    <w:rsid w:val="00AD1322"/>
    <w:rsid w:val="00AD2225"/>
    <w:rsid w:val="00AD23FD"/>
    <w:rsid w:val="00AD2684"/>
    <w:rsid w:val="00AD2999"/>
    <w:rsid w:val="00AD351E"/>
    <w:rsid w:val="00AD4F32"/>
    <w:rsid w:val="00AD54C8"/>
    <w:rsid w:val="00AD5782"/>
    <w:rsid w:val="00AD65DF"/>
    <w:rsid w:val="00AD69B4"/>
    <w:rsid w:val="00AD6AF9"/>
    <w:rsid w:val="00AD6E31"/>
    <w:rsid w:val="00AD7C83"/>
    <w:rsid w:val="00AE026D"/>
    <w:rsid w:val="00AE06AE"/>
    <w:rsid w:val="00AE08CF"/>
    <w:rsid w:val="00AE09A7"/>
    <w:rsid w:val="00AE0F38"/>
    <w:rsid w:val="00AE104D"/>
    <w:rsid w:val="00AE1669"/>
    <w:rsid w:val="00AE1C83"/>
    <w:rsid w:val="00AE27A7"/>
    <w:rsid w:val="00AE291B"/>
    <w:rsid w:val="00AE369F"/>
    <w:rsid w:val="00AE3762"/>
    <w:rsid w:val="00AE42B7"/>
    <w:rsid w:val="00AE4C17"/>
    <w:rsid w:val="00AE4DD6"/>
    <w:rsid w:val="00AE5418"/>
    <w:rsid w:val="00AE5658"/>
    <w:rsid w:val="00AE56E3"/>
    <w:rsid w:val="00AE5B00"/>
    <w:rsid w:val="00AE6345"/>
    <w:rsid w:val="00AE6CC1"/>
    <w:rsid w:val="00AE7340"/>
    <w:rsid w:val="00AE79E7"/>
    <w:rsid w:val="00AE7F2F"/>
    <w:rsid w:val="00AF0856"/>
    <w:rsid w:val="00AF13E9"/>
    <w:rsid w:val="00AF167F"/>
    <w:rsid w:val="00AF18BE"/>
    <w:rsid w:val="00AF1C91"/>
    <w:rsid w:val="00AF1DD6"/>
    <w:rsid w:val="00AF1F9E"/>
    <w:rsid w:val="00AF2566"/>
    <w:rsid w:val="00AF2B35"/>
    <w:rsid w:val="00AF2F6D"/>
    <w:rsid w:val="00AF41F9"/>
    <w:rsid w:val="00AF49CB"/>
    <w:rsid w:val="00AF4B7E"/>
    <w:rsid w:val="00AF4DAA"/>
    <w:rsid w:val="00AF5306"/>
    <w:rsid w:val="00AF5689"/>
    <w:rsid w:val="00AF56F2"/>
    <w:rsid w:val="00AF582A"/>
    <w:rsid w:val="00AF5EE3"/>
    <w:rsid w:val="00AF67BA"/>
    <w:rsid w:val="00AF77BF"/>
    <w:rsid w:val="00B00162"/>
    <w:rsid w:val="00B0042C"/>
    <w:rsid w:val="00B014C8"/>
    <w:rsid w:val="00B01FB2"/>
    <w:rsid w:val="00B0216A"/>
    <w:rsid w:val="00B02298"/>
    <w:rsid w:val="00B023A9"/>
    <w:rsid w:val="00B029B7"/>
    <w:rsid w:val="00B02C44"/>
    <w:rsid w:val="00B0311A"/>
    <w:rsid w:val="00B03C01"/>
    <w:rsid w:val="00B041E3"/>
    <w:rsid w:val="00B04836"/>
    <w:rsid w:val="00B04A17"/>
    <w:rsid w:val="00B05016"/>
    <w:rsid w:val="00B0529C"/>
    <w:rsid w:val="00B05409"/>
    <w:rsid w:val="00B05865"/>
    <w:rsid w:val="00B0588D"/>
    <w:rsid w:val="00B06202"/>
    <w:rsid w:val="00B0685F"/>
    <w:rsid w:val="00B06C50"/>
    <w:rsid w:val="00B06DC9"/>
    <w:rsid w:val="00B06FD7"/>
    <w:rsid w:val="00B07387"/>
    <w:rsid w:val="00B0743C"/>
    <w:rsid w:val="00B0744A"/>
    <w:rsid w:val="00B07745"/>
    <w:rsid w:val="00B078A5"/>
    <w:rsid w:val="00B078F2"/>
    <w:rsid w:val="00B07C5E"/>
    <w:rsid w:val="00B10053"/>
    <w:rsid w:val="00B11180"/>
    <w:rsid w:val="00B12617"/>
    <w:rsid w:val="00B12E9B"/>
    <w:rsid w:val="00B12EBE"/>
    <w:rsid w:val="00B13325"/>
    <w:rsid w:val="00B13BDC"/>
    <w:rsid w:val="00B13DD9"/>
    <w:rsid w:val="00B142DC"/>
    <w:rsid w:val="00B142DD"/>
    <w:rsid w:val="00B14BA1"/>
    <w:rsid w:val="00B14C50"/>
    <w:rsid w:val="00B151C3"/>
    <w:rsid w:val="00B15271"/>
    <w:rsid w:val="00B15CDC"/>
    <w:rsid w:val="00B15D0F"/>
    <w:rsid w:val="00B164F9"/>
    <w:rsid w:val="00B1686C"/>
    <w:rsid w:val="00B20171"/>
    <w:rsid w:val="00B20177"/>
    <w:rsid w:val="00B20213"/>
    <w:rsid w:val="00B206A1"/>
    <w:rsid w:val="00B209C1"/>
    <w:rsid w:val="00B20C8C"/>
    <w:rsid w:val="00B214E8"/>
    <w:rsid w:val="00B21671"/>
    <w:rsid w:val="00B21E42"/>
    <w:rsid w:val="00B2228C"/>
    <w:rsid w:val="00B224C3"/>
    <w:rsid w:val="00B23098"/>
    <w:rsid w:val="00B23251"/>
    <w:rsid w:val="00B23986"/>
    <w:rsid w:val="00B23AAC"/>
    <w:rsid w:val="00B247A3"/>
    <w:rsid w:val="00B24D15"/>
    <w:rsid w:val="00B25CB9"/>
    <w:rsid w:val="00B25ECB"/>
    <w:rsid w:val="00B2677C"/>
    <w:rsid w:val="00B2698A"/>
    <w:rsid w:val="00B26C40"/>
    <w:rsid w:val="00B274E4"/>
    <w:rsid w:val="00B27663"/>
    <w:rsid w:val="00B27C5D"/>
    <w:rsid w:val="00B306F1"/>
    <w:rsid w:val="00B309D3"/>
    <w:rsid w:val="00B30B70"/>
    <w:rsid w:val="00B31578"/>
    <w:rsid w:val="00B316BE"/>
    <w:rsid w:val="00B320AB"/>
    <w:rsid w:val="00B322C2"/>
    <w:rsid w:val="00B32429"/>
    <w:rsid w:val="00B32A9F"/>
    <w:rsid w:val="00B32CB3"/>
    <w:rsid w:val="00B336EB"/>
    <w:rsid w:val="00B33757"/>
    <w:rsid w:val="00B341F0"/>
    <w:rsid w:val="00B3422E"/>
    <w:rsid w:val="00B34716"/>
    <w:rsid w:val="00B3586D"/>
    <w:rsid w:val="00B35F18"/>
    <w:rsid w:val="00B363E5"/>
    <w:rsid w:val="00B36587"/>
    <w:rsid w:val="00B37628"/>
    <w:rsid w:val="00B37BC7"/>
    <w:rsid w:val="00B40148"/>
    <w:rsid w:val="00B40C1E"/>
    <w:rsid w:val="00B40D69"/>
    <w:rsid w:val="00B40FC0"/>
    <w:rsid w:val="00B415DF"/>
    <w:rsid w:val="00B4160D"/>
    <w:rsid w:val="00B41A12"/>
    <w:rsid w:val="00B41BB8"/>
    <w:rsid w:val="00B41FD1"/>
    <w:rsid w:val="00B421D7"/>
    <w:rsid w:val="00B428F2"/>
    <w:rsid w:val="00B42EC9"/>
    <w:rsid w:val="00B433E6"/>
    <w:rsid w:val="00B43430"/>
    <w:rsid w:val="00B43732"/>
    <w:rsid w:val="00B43DA0"/>
    <w:rsid w:val="00B44148"/>
    <w:rsid w:val="00B4478B"/>
    <w:rsid w:val="00B44CB1"/>
    <w:rsid w:val="00B44CD0"/>
    <w:rsid w:val="00B4510C"/>
    <w:rsid w:val="00B467EF"/>
    <w:rsid w:val="00B46931"/>
    <w:rsid w:val="00B4699F"/>
    <w:rsid w:val="00B47289"/>
    <w:rsid w:val="00B4728A"/>
    <w:rsid w:val="00B474E5"/>
    <w:rsid w:val="00B47B59"/>
    <w:rsid w:val="00B5028F"/>
    <w:rsid w:val="00B503BB"/>
    <w:rsid w:val="00B5086C"/>
    <w:rsid w:val="00B5087D"/>
    <w:rsid w:val="00B50A74"/>
    <w:rsid w:val="00B5133D"/>
    <w:rsid w:val="00B51683"/>
    <w:rsid w:val="00B528AF"/>
    <w:rsid w:val="00B52E6A"/>
    <w:rsid w:val="00B530BF"/>
    <w:rsid w:val="00B53376"/>
    <w:rsid w:val="00B539D9"/>
    <w:rsid w:val="00B53E91"/>
    <w:rsid w:val="00B548AA"/>
    <w:rsid w:val="00B554E8"/>
    <w:rsid w:val="00B556B1"/>
    <w:rsid w:val="00B55935"/>
    <w:rsid w:val="00B55AAE"/>
    <w:rsid w:val="00B560A3"/>
    <w:rsid w:val="00B56698"/>
    <w:rsid w:val="00B567A8"/>
    <w:rsid w:val="00B56815"/>
    <w:rsid w:val="00B5705D"/>
    <w:rsid w:val="00B57383"/>
    <w:rsid w:val="00B5749C"/>
    <w:rsid w:val="00B57554"/>
    <w:rsid w:val="00B60418"/>
    <w:rsid w:val="00B608D9"/>
    <w:rsid w:val="00B61CA5"/>
    <w:rsid w:val="00B61DD6"/>
    <w:rsid w:val="00B624FD"/>
    <w:rsid w:val="00B62BFE"/>
    <w:rsid w:val="00B633BD"/>
    <w:rsid w:val="00B63A00"/>
    <w:rsid w:val="00B63A8E"/>
    <w:rsid w:val="00B63C01"/>
    <w:rsid w:val="00B63C32"/>
    <w:rsid w:val="00B63CDE"/>
    <w:rsid w:val="00B63E58"/>
    <w:rsid w:val="00B648D2"/>
    <w:rsid w:val="00B65907"/>
    <w:rsid w:val="00B65A54"/>
    <w:rsid w:val="00B65E91"/>
    <w:rsid w:val="00B6666D"/>
    <w:rsid w:val="00B67FE4"/>
    <w:rsid w:val="00B700EF"/>
    <w:rsid w:val="00B70281"/>
    <w:rsid w:val="00B7068D"/>
    <w:rsid w:val="00B70ED9"/>
    <w:rsid w:val="00B71CE2"/>
    <w:rsid w:val="00B72396"/>
    <w:rsid w:val="00B723B3"/>
    <w:rsid w:val="00B73460"/>
    <w:rsid w:val="00B73FB2"/>
    <w:rsid w:val="00B74087"/>
    <w:rsid w:val="00B740E6"/>
    <w:rsid w:val="00B74E9D"/>
    <w:rsid w:val="00B74F7B"/>
    <w:rsid w:val="00B7548F"/>
    <w:rsid w:val="00B759D8"/>
    <w:rsid w:val="00B75A22"/>
    <w:rsid w:val="00B767A5"/>
    <w:rsid w:val="00B76AC6"/>
    <w:rsid w:val="00B76DDB"/>
    <w:rsid w:val="00B76E3C"/>
    <w:rsid w:val="00B77545"/>
    <w:rsid w:val="00B77B16"/>
    <w:rsid w:val="00B800F5"/>
    <w:rsid w:val="00B80F86"/>
    <w:rsid w:val="00B815BC"/>
    <w:rsid w:val="00B81A2F"/>
    <w:rsid w:val="00B81EB7"/>
    <w:rsid w:val="00B8238D"/>
    <w:rsid w:val="00B836F0"/>
    <w:rsid w:val="00B83EA8"/>
    <w:rsid w:val="00B841A8"/>
    <w:rsid w:val="00B84FC9"/>
    <w:rsid w:val="00B85870"/>
    <w:rsid w:val="00B86309"/>
    <w:rsid w:val="00B8653B"/>
    <w:rsid w:val="00B86672"/>
    <w:rsid w:val="00B86D87"/>
    <w:rsid w:val="00B86FCB"/>
    <w:rsid w:val="00B873AD"/>
    <w:rsid w:val="00B903F2"/>
    <w:rsid w:val="00B90C52"/>
    <w:rsid w:val="00B90C91"/>
    <w:rsid w:val="00B91330"/>
    <w:rsid w:val="00B91582"/>
    <w:rsid w:val="00B91856"/>
    <w:rsid w:val="00B924E2"/>
    <w:rsid w:val="00B930C8"/>
    <w:rsid w:val="00B9310B"/>
    <w:rsid w:val="00B9328B"/>
    <w:rsid w:val="00B9476A"/>
    <w:rsid w:val="00B94FA6"/>
    <w:rsid w:val="00B9522E"/>
    <w:rsid w:val="00B95866"/>
    <w:rsid w:val="00B95F3C"/>
    <w:rsid w:val="00B961A6"/>
    <w:rsid w:val="00B96597"/>
    <w:rsid w:val="00B96E4D"/>
    <w:rsid w:val="00B9794B"/>
    <w:rsid w:val="00B97A44"/>
    <w:rsid w:val="00B97BB1"/>
    <w:rsid w:val="00BA00C2"/>
    <w:rsid w:val="00BA1206"/>
    <w:rsid w:val="00BA1327"/>
    <w:rsid w:val="00BA2F6D"/>
    <w:rsid w:val="00BA4F8E"/>
    <w:rsid w:val="00BA592B"/>
    <w:rsid w:val="00BA608E"/>
    <w:rsid w:val="00BA72BF"/>
    <w:rsid w:val="00BA7962"/>
    <w:rsid w:val="00BA7E3D"/>
    <w:rsid w:val="00BB0979"/>
    <w:rsid w:val="00BB09A7"/>
    <w:rsid w:val="00BB0A53"/>
    <w:rsid w:val="00BB0E32"/>
    <w:rsid w:val="00BB140B"/>
    <w:rsid w:val="00BB164F"/>
    <w:rsid w:val="00BB1E13"/>
    <w:rsid w:val="00BB2E6D"/>
    <w:rsid w:val="00BB2EDF"/>
    <w:rsid w:val="00BB2EF5"/>
    <w:rsid w:val="00BB3138"/>
    <w:rsid w:val="00BB31E7"/>
    <w:rsid w:val="00BB35B2"/>
    <w:rsid w:val="00BB416D"/>
    <w:rsid w:val="00BB45BB"/>
    <w:rsid w:val="00BB4984"/>
    <w:rsid w:val="00BB4BE1"/>
    <w:rsid w:val="00BB50A9"/>
    <w:rsid w:val="00BB5CCE"/>
    <w:rsid w:val="00BB5F84"/>
    <w:rsid w:val="00BB6BCE"/>
    <w:rsid w:val="00BB710D"/>
    <w:rsid w:val="00BB7334"/>
    <w:rsid w:val="00BB74F2"/>
    <w:rsid w:val="00BB7C78"/>
    <w:rsid w:val="00BC0104"/>
    <w:rsid w:val="00BC038B"/>
    <w:rsid w:val="00BC0524"/>
    <w:rsid w:val="00BC1931"/>
    <w:rsid w:val="00BC1CB3"/>
    <w:rsid w:val="00BC1E18"/>
    <w:rsid w:val="00BC27D2"/>
    <w:rsid w:val="00BC28F9"/>
    <w:rsid w:val="00BC2F08"/>
    <w:rsid w:val="00BC3DB8"/>
    <w:rsid w:val="00BC409A"/>
    <w:rsid w:val="00BC40BB"/>
    <w:rsid w:val="00BC466A"/>
    <w:rsid w:val="00BC4B09"/>
    <w:rsid w:val="00BC576A"/>
    <w:rsid w:val="00BC5D94"/>
    <w:rsid w:val="00BC6262"/>
    <w:rsid w:val="00BC64B3"/>
    <w:rsid w:val="00BC6D5F"/>
    <w:rsid w:val="00BD080E"/>
    <w:rsid w:val="00BD1E8F"/>
    <w:rsid w:val="00BD1F76"/>
    <w:rsid w:val="00BD207C"/>
    <w:rsid w:val="00BD24BE"/>
    <w:rsid w:val="00BD31B7"/>
    <w:rsid w:val="00BD3401"/>
    <w:rsid w:val="00BD3D54"/>
    <w:rsid w:val="00BD4097"/>
    <w:rsid w:val="00BD43C8"/>
    <w:rsid w:val="00BD4A78"/>
    <w:rsid w:val="00BD573D"/>
    <w:rsid w:val="00BD5A16"/>
    <w:rsid w:val="00BD5FAD"/>
    <w:rsid w:val="00BD5FE6"/>
    <w:rsid w:val="00BD6A25"/>
    <w:rsid w:val="00BD6B35"/>
    <w:rsid w:val="00BD6EEF"/>
    <w:rsid w:val="00BD722C"/>
    <w:rsid w:val="00BD7477"/>
    <w:rsid w:val="00BD7A54"/>
    <w:rsid w:val="00BD7AA0"/>
    <w:rsid w:val="00BE05D8"/>
    <w:rsid w:val="00BE0728"/>
    <w:rsid w:val="00BE078C"/>
    <w:rsid w:val="00BE0DE8"/>
    <w:rsid w:val="00BE1EF1"/>
    <w:rsid w:val="00BE2141"/>
    <w:rsid w:val="00BE22B2"/>
    <w:rsid w:val="00BE24E5"/>
    <w:rsid w:val="00BE2872"/>
    <w:rsid w:val="00BE36AC"/>
    <w:rsid w:val="00BE4087"/>
    <w:rsid w:val="00BE4436"/>
    <w:rsid w:val="00BE4C51"/>
    <w:rsid w:val="00BE4CD1"/>
    <w:rsid w:val="00BE5C78"/>
    <w:rsid w:val="00BE6016"/>
    <w:rsid w:val="00BE6244"/>
    <w:rsid w:val="00BE64FD"/>
    <w:rsid w:val="00BE6E0B"/>
    <w:rsid w:val="00BE78FD"/>
    <w:rsid w:val="00BE7B84"/>
    <w:rsid w:val="00BE7E92"/>
    <w:rsid w:val="00BF0329"/>
    <w:rsid w:val="00BF0DCD"/>
    <w:rsid w:val="00BF10DF"/>
    <w:rsid w:val="00BF1120"/>
    <w:rsid w:val="00BF16C8"/>
    <w:rsid w:val="00BF19A3"/>
    <w:rsid w:val="00BF1DF4"/>
    <w:rsid w:val="00BF1E16"/>
    <w:rsid w:val="00BF2374"/>
    <w:rsid w:val="00BF24D1"/>
    <w:rsid w:val="00BF2624"/>
    <w:rsid w:val="00BF2884"/>
    <w:rsid w:val="00BF335A"/>
    <w:rsid w:val="00BF41DA"/>
    <w:rsid w:val="00BF46E2"/>
    <w:rsid w:val="00BF48FB"/>
    <w:rsid w:val="00BF4B3B"/>
    <w:rsid w:val="00BF4DD3"/>
    <w:rsid w:val="00BF50FA"/>
    <w:rsid w:val="00BF59D5"/>
    <w:rsid w:val="00BF5A6B"/>
    <w:rsid w:val="00BF6362"/>
    <w:rsid w:val="00BF6BDD"/>
    <w:rsid w:val="00BF6CD2"/>
    <w:rsid w:val="00BF6DA7"/>
    <w:rsid w:val="00BF7179"/>
    <w:rsid w:val="00BF726A"/>
    <w:rsid w:val="00BF794C"/>
    <w:rsid w:val="00BF7F49"/>
    <w:rsid w:val="00C00069"/>
    <w:rsid w:val="00C00256"/>
    <w:rsid w:val="00C00321"/>
    <w:rsid w:val="00C00430"/>
    <w:rsid w:val="00C005E3"/>
    <w:rsid w:val="00C00BCD"/>
    <w:rsid w:val="00C00BF5"/>
    <w:rsid w:val="00C00D60"/>
    <w:rsid w:val="00C01DA1"/>
    <w:rsid w:val="00C023D0"/>
    <w:rsid w:val="00C02B93"/>
    <w:rsid w:val="00C03AF7"/>
    <w:rsid w:val="00C03B2E"/>
    <w:rsid w:val="00C03D3B"/>
    <w:rsid w:val="00C04B53"/>
    <w:rsid w:val="00C04F99"/>
    <w:rsid w:val="00C053D2"/>
    <w:rsid w:val="00C0635F"/>
    <w:rsid w:val="00C0663F"/>
    <w:rsid w:val="00C06803"/>
    <w:rsid w:val="00C06C85"/>
    <w:rsid w:val="00C0774C"/>
    <w:rsid w:val="00C0797A"/>
    <w:rsid w:val="00C106B1"/>
    <w:rsid w:val="00C107DC"/>
    <w:rsid w:val="00C10CA9"/>
    <w:rsid w:val="00C10FBF"/>
    <w:rsid w:val="00C11129"/>
    <w:rsid w:val="00C1206D"/>
    <w:rsid w:val="00C1214D"/>
    <w:rsid w:val="00C1263A"/>
    <w:rsid w:val="00C12778"/>
    <w:rsid w:val="00C12834"/>
    <w:rsid w:val="00C12B9A"/>
    <w:rsid w:val="00C13ABD"/>
    <w:rsid w:val="00C13B1E"/>
    <w:rsid w:val="00C14A3F"/>
    <w:rsid w:val="00C14D39"/>
    <w:rsid w:val="00C14DCE"/>
    <w:rsid w:val="00C158CF"/>
    <w:rsid w:val="00C159C5"/>
    <w:rsid w:val="00C15EBC"/>
    <w:rsid w:val="00C16084"/>
    <w:rsid w:val="00C16886"/>
    <w:rsid w:val="00C17520"/>
    <w:rsid w:val="00C17572"/>
    <w:rsid w:val="00C17BCB"/>
    <w:rsid w:val="00C20416"/>
    <w:rsid w:val="00C20665"/>
    <w:rsid w:val="00C20DDB"/>
    <w:rsid w:val="00C21681"/>
    <w:rsid w:val="00C21FC1"/>
    <w:rsid w:val="00C22311"/>
    <w:rsid w:val="00C22AED"/>
    <w:rsid w:val="00C22C64"/>
    <w:rsid w:val="00C230A7"/>
    <w:rsid w:val="00C23170"/>
    <w:rsid w:val="00C23457"/>
    <w:rsid w:val="00C23500"/>
    <w:rsid w:val="00C23902"/>
    <w:rsid w:val="00C23941"/>
    <w:rsid w:val="00C24C00"/>
    <w:rsid w:val="00C24F08"/>
    <w:rsid w:val="00C25108"/>
    <w:rsid w:val="00C252B7"/>
    <w:rsid w:val="00C255B6"/>
    <w:rsid w:val="00C256DB"/>
    <w:rsid w:val="00C25745"/>
    <w:rsid w:val="00C259DA"/>
    <w:rsid w:val="00C25BB4"/>
    <w:rsid w:val="00C26798"/>
    <w:rsid w:val="00C2693E"/>
    <w:rsid w:val="00C26949"/>
    <w:rsid w:val="00C2710A"/>
    <w:rsid w:val="00C27306"/>
    <w:rsid w:val="00C27698"/>
    <w:rsid w:val="00C27B70"/>
    <w:rsid w:val="00C27C0B"/>
    <w:rsid w:val="00C27C61"/>
    <w:rsid w:val="00C30599"/>
    <w:rsid w:val="00C30E75"/>
    <w:rsid w:val="00C31278"/>
    <w:rsid w:val="00C31590"/>
    <w:rsid w:val="00C31C76"/>
    <w:rsid w:val="00C321CA"/>
    <w:rsid w:val="00C32B24"/>
    <w:rsid w:val="00C3399D"/>
    <w:rsid w:val="00C33AE7"/>
    <w:rsid w:val="00C3508C"/>
    <w:rsid w:val="00C3513F"/>
    <w:rsid w:val="00C3581A"/>
    <w:rsid w:val="00C35970"/>
    <w:rsid w:val="00C36113"/>
    <w:rsid w:val="00C3625B"/>
    <w:rsid w:val="00C362C6"/>
    <w:rsid w:val="00C369CB"/>
    <w:rsid w:val="00C36BD0"/>
    <w:rsid w:val="00C36D19"/>
    <w:rsid w:val="00C36E82"/>
    <w:rsid w:val="00C376B7"/>
    <w:rsid w:val="00C40688"/>
    <w:rsid w:val="00C407B3"/>
    <w:rsid w:val="00C409F4"/>
    <w:rsid w:val="00C40CB4"/>
    <w:rsid w:val="00C410BD"/>
    <w:rsid w:val="00C41D79"/>
    <w:rsid w:val="00C427F4"/>
    <w:rsid w:val="00C428B4"/>
    <w:rsid w:val="00C42F7F"/>
    <w:rsid w:val="00C43728"/>
    <w:rsid w:val="00C43F56"/>
    <w:rsid w:val="00C44164"/>
    <w:rsid w:val="00C44422"/>
    <w:rsid w:val="00C4446D"/>
    <w:rsid w:val="00C4449F"/>
    <w:rsid w:val="00C45258"/>
    <w:rsid w:val="00C4541C"/>
    <w:rsid w:val="00C45478"/>
    <w:rsid w:val="00C4580E"/>
    <w:rsid w:val="00C45A5B"/>
    <w:rsid w:val="00C465DB"/>
    <w:rsid w:val="00C47619"/>
    <w:rsid w:val="00C5026A"/>
    <w:rsid w:val="00C50BF1"/>
    <w:rsid w:val="00C51447"/>
    <w:rsid w:val="00C51794"/>
    <w:rsid w:val="00C52483"/>
    <w:rsid w:val="00C52492"/>
    <w:rsid w:val="00C52733"/>
    <w:rsid w:val="00C5290E"/>
    <w:rsid w:val="00C52D86"/>
    <w:rsid w:val="00C5360F"/>
    <w:rsid w:val="00C53EA0"/>
    <w:rsid w:val="00C5494F"/>
    <w:rsid w:val="00C54E8E"/>
    <w:rsid w:val="00C557A1"/>
    <w:rsid w:val="00C558D8"/>
    <w:rsid w:val="00C55A6E"/>
    <w:rsid w:val="00C56107"/>
    <w:rsid w:val="00C56448"/>
    <w:rsid w:val="00C576FC"/>
    <w:rsid w:val="00C57B07"/>
    <w:rsid w:val="00C601EB"/>
    <w:rsid w:val="00C61680"/>
    <w:rsid w:val="00C61D26"/>
    <w:rsid w:val="00C6245E"/>
    <w:rsid w:val="00C6261D"/>
    <w:rsid w:val="00C6302E"/>
    <w:rsid w:val="00C633C0"/>
    <w:rsid w:val="00C639B8"/>
    <w:rsid w:val="00C639C9"/>
    <w:rsid w:val="00C63C2E"/>
    <w:rsid w:val="00C63D6C"/>
    <w:rsid w:val="00C63E73"/>
    <w:rsid w:val="00C63F16"/>
    <w:rsid w:val="00C641CF"/>
    <w:rsid w:val="00C6476D"/>
    <w:rsid w:val="00C64805"/>
    <w:rsid w:val="00C648DF"/>
    <w:rsid w:val="00C64E69"/>
    <w:rsid w:val="00C650DF"/>
    <w:rsid w:val="00C6516C"/>
    <w:rsid w:val="00C65BC9"/>
    <w:rsid w:val="00C65C98"/>
    <w:rsid w:val="00C66012"/>
    <w:rsid w:val="00C6682F"/>
    <w:rsid w:val="00C669DC"/>
    <w:rsid w:val="00C66D4E"/>
    <w:rsid w:val="00C66DBF"/>
    <w:rsid w:val="00C674A8"/>
    <w:rsid w:val="00C677F1"/>
    <w:rsid w:val="00C67F30"/>
    <w:rsid w:val="00C7010E"/>
    <w:rsid w:val="00C7017C"/>
    <w:rsid w:val="00C70356"/>
    <w:rsid w:val="00C70770"/>
    <w:rsid w:val="00C70FC3"/>
    <w:rsid w:val="00C71055"/>
    <w:rsid w:val="00C7185F"/>
    <w:rsid w:val="00C7198C"/>
    <w:rsid w:val="00C71D39"/>
    <w:rsid w:val="00C71FAB"/>
    <w:rsid w:val="00C72019"/>
    <w:rsid w:val="00C7294F"/>
    <w:rsid w:val="00C72EB5"/>
    <w:rsid w:val="00C733DE"/>
    <w:rsid w:val="00C74602"/>
    <w:rsid w:val="00C75500"/>
    <w:rsid w:val="00C75CAA"/>
    <w:rsid w:val="00C766CD"/>
    <w:rsid w:val="00C76959"/>
    <w:rsid w:val="00C774D0"/>
    <w:rsid w:val="00C77583"/>
    <w:rsid w:val="00C77D53"/>
    <w:rsid w:val="00C803E7"/>
    <w:rsid w:val="00C8065E"/>
    <w:rsid w:val="00C8236C"/>
    <w:rsid w:val="00C82426"/>
    <w:rsid w:val="00C8249E"/>
    <w:rsid w:val="00C825BB"/>
    <w:rsid w:val="00C8280A"/>
    <w:rsid w:val="00C82EF7"/>
    <w:rsid w:val="00C8385E"/>
    <w:rsid w:val="00C83BA0"/>
    <w:rsid w:val="00C83F82"/>
    <w:rsid w:val="00C8404F"/>
    <w:rsid w:val="00C8458C"/>
    <w:rsid w:val="00C84CEF"/>
    <w:rsid w:val="00C8602E"/>
    <w:rsid w:val="00C862DC"/>
    <w:rsid w:val="00C87848"/>
    <w:rsid w:val="00C878E8"/>
    <w:rsid w:val="00C87AC5"/>
    <w:rsid w:val="00C90AFA"/>
    <w:rsid w:val="00C90BD8"/>
    <w:rsid w:val="00C9100A"/>
    <w:rsid w:val="00C911D9"/>
    <w:rsid w:val="00C91536"/>
    <w:rsid w:val="00C92F57"/>
    <w:rsid w:val="00C935E2"/>
    <w:rsid w:val="00C93850"/>
    <w:rsid w:val="00C93C32"/>
    <w:rsid w:val="00C93D2C"/>
    <w:rsid w:val="00C93F01"/>
    <w:rsid w:val="00C9494B"/>
    <w:rsid w:val="00C95590"/>
    <w:rsid w:val="00C95F19"/>
    <w:rsid w:val="00C9680F"/>
    <w:rsid w:val="00C96BCF"/>
    <w:rsid w:val="00C96D55"/>
    <w:rsid w:val="00C96E71"/>
    <w:rsid w:val="00C97741"/>
    <w:rsid w:val="00C97A0B"/>
    <w:rsid w:val="00C97D3C"/>
    <w:rsid w:val="00C97E49"/>
    <w:rsid w:val="00CA04EC"/>
    <w:rsid w:val="00CA0C7C"/>
    <w:rsid w:val="00CA0CE2"/>
    <w:rsid w:val="00CA0D6F"/>
    <w:rsid w:val="00CA107A"/>
    <w:rsid w:val="00CA10B5"/>
    <w:rsid w:val="00CA1B96"/>
    <w:rsid w:val="00CA2499"/>
    <w:rsid w:val="00CA2877"/>
    <w:rsid w:val="00CA30FE"/>
    <w:rsid w:val="00CA38A9"/>
    <w:rsid w:val="00CA3BCD"/>
    <w:rsid w:val="00CA3E5A"/>
    <w:rsid w:val="00CA5123"/>
    <w:rsid w:val="00CA54EE"/>
    <w:rsid w:val="00CA5CC0"/>
    <w:rsid w:val="00CA676F"/>
    <w:rsid w:val="00CA6C3A"/>
    <w:rsid w:val="00CA6C85"/>
    <w:rsid w:val="00CA6DB1"/>
    <w:rsid w:val="00CA75D4"/>
    <w:rsid w:val="00CA77C6"/>
    <w:rsid w:val="00CA79F1"/>
    <w:rsid w:val="00CB02DA"/>
    <w:rsid w:val="00CB04E3"/>
    <w:rsid w:val="00CB057A"/>
    <w:rsid w:val="00CB07F5"/>
    <w:rsid w:val="00CB0A6E"/>
    <w:rsid w:val="00CB11CD"/>
    <w:rsid w:val="00CB13D6"/>
    <w:rsid w:val="00CB19BB"/>
    <w:rsid w:val="00CB1B66"/>
    <w:rsid w:val="00CB28C4"/>
    <w:rsid w:val="00CB2BE2"/>
    <w:rsid w:val="00CB38D5"/>
    <w:rsid w:val="00CB3964"/>
    <w:rsid w:val="00CB3BDE"/>
    <w:rsid w:val="00CB421F"/>
    <w:rsid w:val="00CB422E"/>
    <w:rsid w:val="00CB527C"/>
    <w:rsid w:val="00CB5393"/>
    <w:rsid w:val="00CB53C2"/>
    <w:rsid w:val="00CB55BF"/>
    <w:rsid w:val="00CB5866"/>
    <w:rsid w:val="00CB5C9D"/>
    <w:rsid w:val="00CB642F"/>
    <w:rsid w:val="00CB6B55"/>
    <w:rsid w:val="00CB6BC6"/>
    <w:rsid w:val="00CB6D30"/>
    <w:rsid w:val="00CB6DE7"/>
    <w:rsid w:val="00CB7CE5"/>
    <w:rsid w:val="00CB7DCD"/>
    <w:rsid w:val="00CC0187"/>
    <w:rsid w:val="00CC054D"/>
    <w:rsid w:val="00CC0588"/>
    <w:rsid w:val="00CC063C"/>
    <w:rsid w:val="00CC085D"/>
    <w:rsid w:val="00CC0F2A"/>
    <w:rsid w:val="00CC122A"/>
    <w:rsid w:val="00CC1BF5"/>
    <w:rsid w:val="00CC1EC3"/>
    <w:rsid w:val="00CC258B"/>
    <w:rsid w:val="00CC2629"/>
    <w:rsid w:val="00CC269A"/>
    <w:rsid w:val="00CC2732"/>
    <w:rsid w:val="00CC3D2F"/>
    <w:rsid w:val="00CC4C00"/>
    <w:rsid w:val="00CC532A"/>
    <w:rsid w:val="00CC5765"/>
    <w:rsid w:val="00CC5890"/>
    <w:rsid w:val="00CC5DDA"/>
    <w:rsid w:val="00CC61EC"/>
    <w:rsid w:val="00CC66BB"/>
    <w:rsid w:val="00CC7F71"/>
    <w:rsid w:val="00CC7FE1"/>
    <w:rsid w:val="00CD1247"/>
    <w:rsid w:val="00CD17E7"/>
    <w:rsid w:val="00CD1EE6"/>
    <w:rsid w:val="00CD2273"/>
    <w:rsid w:val="00CD23DD"/>
    <w:rsid w:val="00CD270C"/>
    <w:rsid w:val="00CD30D5"/>
    <w:rsid w:val="00CD3A35"/>
    <w:rsid w:val="00CD3FA8"/>
    <w:rsid w:val="00CD5572"/>
    <w:rsid w:val="00CD5C9F"/>
    <w:rsid w:val="00CD64C5"/>
    <w:rsid w:val="00CD75E2"/>
    <w:rsid w:val="00CD7ADA"/>
    <w:rsid w:val="00CD7EF1"/>
    <w:rsid w:val="00CE05B8"/>
    <w:rsid w:val="00CE05D8"/>
    <w:rsid w:val="00CE0619"/>
    <w:rsid w:val="00CE0AD4"/>
    <w:rsid w:val="00CE1490"/>
    <w:rsid w:val="00CE2995"/>
    <w:rsid w:val="00CE2C26"/>
    <w:rsid w:val="00CE2C87"/>
    <w:rsid w:val="00CE2CB2"/>
    <w:rsid w:val="00CE3317"/>
    <w:rsid w:val="00CE3F0E"/>
    <w:rsid w:val="00CE494A"/>
    <w:rsid w:val="00CE50EB"/>
    <w:rsid w:val="00CE563E"/>
    <w:rsid w:val="00CE585C"/>
    <w:rsid w:val="00CE5C40"/>
    <w:rsid w:val="00CE5E24"/>
    <w:rsid w:val="00CE6B2A"/>
    <w:rsid w:val="00CE6D34"/>
    <w:rsid w:val="00CE6DC9"/>
    <w:rsid w:val="00CE74E6"/>
    <w:rsid w:val="00CE7918"/>
    <w:rsid w:val="00CE7C7A"/>
    <w:rsid w:val="00CE7D13"/>
    <w:rsid w:val="00CF00A5"/>
    <w:rsid w:val="00CF082C"/>
    <w:rsid w:val="00CF0D4C"/>
    <w:rsid w:val="00CF1643"/>
    <w:rsid w:val="00CF18EB"/>
    <w:rsid w:val="00CF1DD4"/>
    <w:rsid w:val="00CF21CE"/>
    <w:rsid w:val="00CF23A3"/>
    <w:rsid w:val="00CF3165"/>
    <w:rsid w:val="00CF31C0"/>
    <w:rsid w:val="00CF3645"/>
    <w:rsid w:val="00CF36A5"/>
    <w:rsid w:val="00CF380B"/>
    <w:rsid w:val="00CF39FE"/>
    <w:rsid w:val="00CF3DC3"/>
    <w:rsid w:val="00CF3E2B"/>
    <w:rsid w:val="00CF4A3B"/>
    <w:rsid w:val="00CF5469"/>
    <w:rsid w:val="00CF55EC"/>
    <w:rsid w:val="00CF5A94"/>
    <w:rsid w:val="00CF6C7F"/>
    <w:rsid w:val="00CF702D"/>
    <w:rsid w:val="00CF76AE"/>
    <w:rsid w:val="00CF76D2"/>
    <w:rsid w:val="00CF77C6"/>
    <w:rsid w:val="00D0018E"/>
    <w:rsid w:val="00D00B01"/>
    <w:rsid w:val="00D00BBE"/>
    <w:rsid w:val="00D0116B"/>
    <w:rsid w:val="00D01451"/>
    <w:rsid w:val="00D01A0A"/>
    <w:rsid w:val="00D01A60"/>
    <w:rsid w:val="00D021F2"/>
    <w:rsid w:val="00D02355"/>
    <w:rsid w:val="00D02495"/>
    <w:rsid w:val="00D02CFC"/>
    <w:rsid w:val="00D03AF0"/>
    <w:rsid w:val="00D03CF0"/>
    <w:rsid w:val="00D03E24"/>
    <w:rsid w:val="00D0448D"/>
    <w:rsid w:val="00D04996"/>
    <w:rsid w:val="00D05186"/>
    <w:rsid w:val="00D051FD"/>
    <w:rsid w:val="00D05676"/>
    <w:rsid w:val="00D056F2"/>
    <w:rsid w:val="00D057D6"/>
    <w:rsid w:val="00D06488"/>
    <w:rsid w:val="00D06CB2"/>
    <w:rsid w:val="00D072A5"/>
    <w:rsid w:val="00D07468"/>
    <w:rsid w:val="00D0759D"/>
    <w:rsid w:val="00D07C66"/>
    <w:rsid w:val="00D07DEE"/>
    <w:rsid w:val="00D10BBD"/>
    <w:rsid w:val="00D1119A"/>
    <w:rsid w:val="00D11485"/>
    <w:rsid w:val="00D118B4"/>
    <w:rsid w:val="00D11BE9"/>
    <w:rsid w:val="00D11D1A"/>
    <w:rsid w:val="00D124F6"/>
    <w:rsid w:val="00D129EC"/>
    <w:rsid w:val="00D14531"/>
    <w:rsid w:val="00D14862"/>
    <w:rsid w:val="00D1496B"/>
    <w:rsid w:val="00D14A04"/>
    <w:rsid w:val="00D14B61"/>
    <w:rsid w:val="00D15ADE"/>
    <w:rsid w:val="00D16529"/>
    <w:rsid w:val="00D16A0D"/>
    <w:rsid w:val="00D173F7"/>
    <w:rsid w:val="00D17555"/>
    <w:rsid w:val="00D17771"/>
    <w:rsid w:val="00D17AB9"/>
    <w:rsid w:val="00D17D1F"/>
    <w:rsid w:val="00D17DDB"/>
    <w:rsid w:val="00D20090"/>
    <w:rsid w:val="00D20944"/>
    <w:rsid w:val="00D209DE"/>
    <w:rsid w:val="00D21275"/>
    <w:rsid w:val="00D2130D"/>
    <w:rsid w:val="00D214C9"/>
    <w:rsid w:val="00D2163C"/>
    <w:rsid w:val="00D220EA"/>
    <w:rsid w:val="00D229BA"/>
    <w:rsid w:val="00D22F9C"/>
    <w:rsid w:val="00D234F2"/>
    <w:rsid w:val="00D23D01"/>
    <w:rsid w:val="00D2448D"/>
    <w:rsid w:val="00D244E3"/>
    <w:rsid w:val="00D250DD"/>
    <w:rsid w:val="00D26041"/>
    <w:rsid w:val="00D261E2"/>
    <w:rsid w:val="00D26A28"/>
    <w:rsid w:val="00D27862"/>
    <w:rsid w:val="00D27960"/>
    <w:rsid w:val="00D301C8"/>
    <w:rsid w:val="00D30764"/>
    <w:rsid w:val="00D30C00"/>
    <w:rsid w:val="00D314FD"/>
    <w:rsid w:val="00D32A06"/>
    <w:rsid w:val="00D32C18"/>
    <w:rsid w:val="00D32DC5"/>
    <w:rsid w:val="00D33DC7"/>
    <w:rsid w:val="00D342EC"/>
    <w:rsid w:val="00D345A0"/>
    <w:rsid w:val="00D355D7"/>
    <w:rsid w:val="00D35925"/>
    <w:rsid w:val="00D36CB8"/>
    <w:rsid w:val="00D36E50"/>
    <w:rsid w:val="00D37C6A"/>
    <w:rsid w:val="00D37FDA"/>
    <w:rsid w:val="00D40206"/>
    <w:rsid w:val="00D40EAC"/>
    <w:rsid w:val="00D41879"/>
    <w:rsid w:val="00D41E49"/>
    <w:rsid w:val="00D425F6"/>
    <w:rsid w:val="00D4287A"/>
    <w:rsid w:val="00D440AC"/>
    <w:rsid w:val="00D44721"/>
    <w:rsid w:val="00D44F07"/>
    <w:rsid w:val="00D450D7"/>
    <w:rsid w:val="00D45D93"/>
    <w:rsid w:val="00D45EF7"/>
    <w:rsid w:val="00D46A2E"/>
    <w:rsid w:val="00D475C0"/>
    <w:rsid w:val="00D476C7"/>
    <w:rsid w:val="00D477FA"/>
    <w:rsid w:val="00D47AB0"/>
    <w:rsid w:val="00D50383"/>
    <w:rsid w:val="00D504AB"/>
    <w:rsid w:val="00D5073E"/>
    <w:rsid w:val="00D517DA"/>
    <w:rsid w:val="00D51847"/>
    <w:rsid w:val="00D51943"/>
    <w:rsid w:val="00D51CC1"/>
    <w:rsid w:val="00D52389"/>
    <w:rsid w:val="00D528F8"/>
    <w:rsid w:val="00D53596"/>
    <w:rsid w:val="00D54094"/>
    <w:rsid w:val="00D54632"/>
    <w:rsid w:val="00D549DC"/>
    <w:rsid w:val="00D54C0C"/>
    <w:rsid w:val="00D55547"/>
    <w:rsid w:val="00D5573C"/>
    <w:rsid w:val="00D55A21"/>
    <w:rsid w:val="00D55A7D"/>
    <w:rsid w:val="00D562E0"/>
    <w:rsid w:val="00D564BF"/>
    <w:rsid w:val="00D56733"/>
    <w:rsid w:val="00D56B66"/>
    <w:rsid w:val="00D572A7"/>
    <w:rsid w:val="00D57B0B"/>
    <w:rsid w:val="00D57E8E"/>
    <w:rsid w:val="00D60691"/>
    <w:rsid w:val="00D60C4B"/>
    <w:rsid w:val="00D61654"/>
    <w:rsid w:val="00D62017"/>
    <w:rsid w:val="00D62308"/>
    <w:rsid w:val="00D623BE"/>
    <w:rsid w:val="00D625DE"/>
    <w:rsid w:val="00D62851"/>
    <w:rsid w:val="00D63674"/>
    <w:rsid w:val="00D638E3"/>
    <w:rsid w:val="00D63994"/>
    <w:rsid w:val="00D63ABA"/>
    <w:rsid w:val="00D63B65"/>
    <w:rsid w:val="00D63FB9"/>
    <w:rsid w:val="00D6476C"/>
    <w:rsid w:val="00D64C17"/>
    <w:rsid w:val="00D65A98"/>
    <w:rsid w:val="00D66188"/>
    <w:rsid w:val="00D664D2"/>
    <w:rsid w:val="00D66526"/>
    <w:rsid w:val="00D665B3"/>
    <w:rsid w:val="00D67399"/>
    <w:rsid w:val="00D71C79"/>
    <w:rsid w:val="00D71F58"/>
    <w:rsid w:val="00D72296"/>
    <w:rsid w:val="00D72B23"/>
    <w:rsid w:val="00D72BB2"/>
    <w:rsid w:val="00D73446"/>
    <w:rsid w:val="00D73809"/>
    <w:rsid w:val="00D741F7"/>
    <w:rsid w:val="00D74591"/>
    <w:rsid w:val="00D750CA"/>
    <w:rsid w:val="00D764FA"/>
    <w:rsid w:val="00D76653"/>
    <w:rsid w:val="00D76680"/>
    <w:rsid w:val="00D7679A"/>
    <w:rsid w:val="00D76EF1"/>
    <w:rsid w:val="00D77050"/>
    <w:rsid w:val="00D7726B"/>
    <w:rsid w:val="00D7780A"/>
    <w:rsid w:val="00D77951"/>
    <w:rsid w:val="00D77D54"/>
    <w:rsid w:val="00D77E3E"/>
    <w:rsid w:val="00D801E0"/>
    <w:rsid w:val="00D803CA"/>
    <w:rsid w:val="00D804B9"/>
    <w:rsid w:val="00D816EF"/>
    <w:rsid w:val="00D8183C"/>
    <w:rsid w:val="00D819F6"/>
    <w:rsid w:val="00D823A7"/>
    <w:rsid w:val="00D8265B"/>
    <w:rsid w:val="00D8341E"/>
    <w:rsid w:val="00D835F8"/>
    <w:rsid w:val="00D839C6"/>
    <w:rsid w:val="00D83DBD"/>
    <w:rsid w:val="00D84B4A"/>
    <w:rsid w:val="00D8540A"/>
    <w:rsid w:val="00D85707"/>
    <w:rsid w:val="00D86104"/>
    <w:rsid w:val="00D86561"/>
    <w:rsid w:val="00D86BE6"/>
    <w:rsid w:val="00D86F60"/>
    <w:rsid w:val="00D86F97"/>
    <w:rsid w:val="00D8719A"/>
    <w:rsid w:val="00D90753"/>
    <w:rsid w:val="00D9084A"/>
    <w:rsid w:val="00D90AE5"/>
    <w:rsid w:val="00D91244"/>
    <w:rsid w:val="00D91496"/>
    <w:rsid w:val="00D91716"/>
    <w:rsid w:val="00D918D5"/>
    <w:rsid w:val="00D9246E"/>
    <w:rsid w:val="00D92712"/>
    <w:rsid w:val="00D92766"/>
    <w:rsid w:val="00D92E53"/>
    <w:rsid w:val="00D92F27"/>
    <w:rsid w:val="00D932D7"/>
    <w:rsid w:val="00D93787"/>
    <w:rsid w:val="00D94DB7"/>
    <w:rsid w:val="00D9545A"/>
    <w:rsid w:val="00D957CC"/>
    <w:rsid w:val="00D961F3"/>
    <w:rsid w:val="00D97DD2"/>
    <w:rsid w:val="00DA014B"/>
    <w:rsid w:val="00DA05BE"/>
    <w:rsid w:val="00DA1CA8"/>
    <w:rsid w:val="00DA248B"/>
    <w:rsid w:val="00DA24C7"/>
    <w:rsid w:val="00DA2854"/>
    <w:rsid w:val="00DA28A3"/>
    <w:rsid w:val="00DA2A57"/>
    <w:rsid w:val="00DA2B80"/>
    <w:rsid w:val="00DA324D"/>
    <w:rsid w:val="00DA4016"/>
    <w:rsid w:val="00DA405C"/>
    <w:rsid w:val="00DA41A6"/>
    <w:rsid w:val="00DA4623"/>
    <w:rsid w:val="00DA50E0"/>
    <w:rsid w:val="00DA5295"/>
    <w:rsid w:val="00DA53F6"/>
    <w:rsid w:val="00DA54F3"/>
    <w:rsid w:val="00DA58B9"/>
    <w:rsid w:val="00DA5EF5"/>
    <w:rsid w:val="00DA628F"/>
    <w:rsid w:val="00DA63C9"/>
    <w:rsid w:val="00DA6E33"/>
    <w:rsid w:val="00DA7314"/>
    <w:rsid w:val="00DA7968"/>
    <w:rsid w:val="00DA7B2F"/>
    <w:rsid w:val="00DA7DFF"/>
    <w:rsid w:val="00DB00C6"/>
    <w:rsid w:val="00DB07C5"/>
    <w:rsid w:val="00DB094F"/>
    <w:rsid w:val="00DB0ACF"/>
    <w:rsid w:val="00DB0C6D"/>
    <w:rsid w:val="00DB0E8C"/>
    <w:rsid w:val="00DB0EF9"/>
    <w:rsid w:val="00DB1015"/>
    <w:rsid w:val="00DB11A0"/>
    <w:rsid w:val="00DB219B"/>
    <w:rsid w:val="00DB256B"/>
    <w:rsid w:val="00DB2A06"/>
    <w:rsid w:val="00DB2D65"/>
    <w:rsid w:val="00DB2DB6"/>
    <w:rsid w:val="00DB3560"/>
    <w:rsid w:val="00DB3571"/>
    <w:rsid w:val="00DB46EC"/>
    <w:rsid w:val="00DB4A9C"/>
    <w:rsid w:val="00DB4C4A"/>
    <w:rsid w:val="00DB53E1"/>
    <w:rsid w:val="00DB5F0D"/>
    <w:rsid w:val="00DB69E4"/>
    <w:rsid w:val="00DB6FBF"/>
    <w:rsid w:val="00DB72C1"/>
    <w:rsid w:val="00DB73DA"/>
    <w:rsid w:val="00DB74A5"/>
    <w:rsid w:val="00DB74E0"/>
    <w:rsid w:val="00DB7A31"/>
    <w:rsid w:val="00DB7A86"/>
    <w:rsid w:val="00DC012B"/>
    <w:rsid w:val="00DC03B2"/>
    <w:rsid w:val="00DC05CB"/>
    <w:rsid w:val="00DC0671"/>
    <w:rsid w:val="00DC1249"/>
    <w:rsid w:val="00DC148C"/>
    <w:rsid w:val="00DC17BA"/>
    <w:rsid w:val="00DC1A75"/>
    <w:rsid w:val="00DC202F"/>
    <w:rsid w:val="00DC293C"/>
    <w:rsid w:val="00DC2BF8"/>
    <w:rsid w:val="00DC335C"/>
    <w:rsid w:val="00DC3D46"/>
    <w:rsid w:val="00DC4235"/>
    <w:rsid w:val="00DC44AE"/>
    <w:rsid w:val="00DC46A1"/>
    <w:rsid w:val="00DC497E"/>
    <w:rsid w:val="00DC4D22"/>
    <w:rsid w:val="00DC5242"/>
    <w:rsid w:val="00DC541A"/>
    <w:rsid w:val="00DC56E1"/>
    <w:rsid w:val="00DC5764"/>
    <w:rsid w:val="00DD085E"/>
    <w:rsid w:val="00DD0D23"/>
    <w:rsid w:val="00DD0FF6"/>
    <w:rsid w:val="00DD16BD"/>
    <w:rsid w:val="00DD170F"/>
    <w:rsid w:val="00DD1F92"/>
    <w:rsid w:val="00DD1FC0"/>
    <w:rsid w:val="00DD2478"/>
    <w:rsid w:val="00DD29C3"/>
    <w:rsid w:val="00DD2C26"/>
    <w:rsid w:val="00DD2E23"/>
    <w:rsid w:val="00DD302F"/>
    <w:rsid w:val="00DD3162"/>
    <w:rsid w:val="00DD3D08"/>
    <w:rsid w:val="00DD47FF"/>
    <w:rsid w:val="00DD497B"/>
    <w:rsid w:val="00DD513F"/>
    <w:rsid w:val="00DD5A53"/>
    <w:rsid w:val="00DD5A89"/>
    <w:rsid w:val="00DD5AF5"/>
    <w:rsid w:val="00DD5B07"/>
    <w:rsid w:val="00DD69A2"/>
    <w:rsid w:val="00DD6D8A"/>
    <w:rsid w:val="00DD6D8E"/>
    <w:rsid w:val="00DD7002"/>
    <w:rsid w:val="00DD7459"/>
    <w:rsid w:val="00DD7704"/>
    <w:rsid w:val="00DD773A"/>
    <w:rsid w:val="00DD798C"/>
    <w:rsid w:val="00DE0554"/>
    <w:rsid w:val="00DE0BDD"/>
    <w:rsid w:val="00DE282C"/>
    <w:rsid w:val="00DE3083"/>
    <w:rsid w:val="00DE3EB3"/>
    <w:rsid w:val="00DE47ED"/>
    <w:rsid w:val="00DE542F"/>
    <w:rsid w:val="00DE57B7"/>
    <w:rsid w:val="00DE5ABE"/>
    <w:rsid w:val="00DE768A"/>
    <w:rsid w:val="00DF059A"/>
    <w:rsid w:val="00DF0637"/>
    <w:rsid w:val="00DF0723"/>
    <w:rsid w:val="00DF1234"/>
    <w:rsid w:val="00DF1CF9"/>
    <w:rsid w:val="00DF283F"/>
    <w:rsid w:val="00DF2C39"/>
    <w:rsid w:val="00DF3951"/>
    <w:rsid w:val="00DF3A10"/>
    <w:rsid w:val="00DF3B0C"/>
    <w:rsid w:val="00DF4074"/>
    <w:rsid w:val="00DF4147"/>
    <w:rsid w:val="00DF477B"/>
    <w:rsid w:val="00DF4E70"/>
    <w:rsid w:val="00DF5733"/>
    <w:rsid w:val="00DF5800"/>
    <w:rsid w:val="00DF58BF"/>
    <w:rsid w:val="00DF68B5"/>
    <w:rsid w:val="00DF6ECB"/>
    <w:rsid w:val="00DF766A"/>
    <w:rsid w:val="00E00251"/>
    <w:rsid w:val="00E008A3"/>
    <w:rsid w:val="00E027BF"/>
    <w:rsid w:val="00E02904"/>
    <w:rsid w:val="00E02DC2"/>
    <w:rsid w:val="00E032A9"/>
    <w:rsid w:val="00E03304"/>
    <w:rsid w:val="00E033CA"/>
    <w:rsid w:val="00E034C3"/>
    <w:rsid w:val="00E03DF1"/>
    <w:rsid w:val="00E0464B"/>
    <w:rsid w:val="00E047B3"/>
    <w:rsid w:val="00E04AD5"/>
    <w:rsid w:val="00E05C2A"/>
    <w:rsid w:val="00E05DCB"/>
    <w:rsid w:val="00E06108"/>
    <w:rsid w:val="00E061BF"/>
    <w:rsid w:val="00E06B96"/>
    <w:rsid w:val="00E06BD2"/>
    <w:rsid w:val="00E06F47"/>
    <w:rsid w:val="00E07398"/>
    <w:rsid w:val="00E075AB"/>
    <w:rsid w:val="00E07E57"/>
    <w:rsid w:val="00E07EF8"/>
    <w:rsid w:val="00E10B62"/>
    <w:rsid w:val="00E11411"/>
    <w:rsid w:val="00E1152E"/>
    <w:rsid w:val="00E1198B"/>
    <w:rsid w:val="00E12576"/>
    <w:rsid w:val="00E12A57"/>
    <w:rsid w:val="00E12B3E"/>
    <w:rsid w:val="00E12E1A"/>
    <w:rsid w:val="00E12EC1"/>
    <w:rsid w:val="00E13197"/>
    <w:rsid w:val="00E13B18"/>
    <w:rsid w:val="00E14417"/>
    <w:rsid w:val="00E14C25"/>
    <w:rsid w:val="00E16108"/>
    <w:rsid w:val="00E162A8"/>
    <w:rsid w:val="00E1662A"/>
    <w:rsid w:val="00E1725C"/>
    <w:rsid w:val="00E20157"/>
    <w:rsid w:val="00E21A8C"/>
    <w:rsid w:val="00E224C0"/>
    <w:rsid w:val="00E225B7"/>
    <w:rsid w:val="00E23795"/>
    <w:rsid w:val="00E23EB1"/>
    <w:rsid w:val="00E24336"/>
    <w:rsid w:val="00E2515D"/>
    <w:rsid w:val="00E2528F"/>
    <w:rsid w:val="00E2578B"/>
    <w:rsid w:val="00E25887"/>
    <w:rsid w:val="00E25C41"/>
    <w:rsid w:val="00E25F20"/>
    <w:rsid w:val="00E26147"/>
    <w:rsid w:val="00E2652D"/>
    <w:rsid w:val="00E26557"/>
    <w:rsid w:val="00E27605"/>
    <w:rsid w:val="00E27D11"/>
    <w:rsid w:val="00E303CB"/>
    <w:rsid w:val="00E30803"/>
    <w:rsid w:val="00E30C77"/>
    <w:rsid w:val="00E30E53"/>
    <w:rsid w:val="00E31B56"/>
    <w:rsid w:val="00E32AE0"/>
    <w:rsid w:val="00E32B2A"/>
    <w:rsid w:val="00E32BD4"/>
    <w:rsid w:val="00E32E42"/>
    <w:rsid w:val="00E333E7"/>
    <w:rsid w:val="00E33410"/>
    <w:rsid w:val="00E339C3"/>
    <w:rsid w:val="00E33FEC"/>
    <w:rsid w:val="00E34374"/>
    <w:rsid w:val="00E34BCD"/>
    <w:rsid w:val="00E35637"/>
    <w:rsid w:val="00E35CFA"/>
    <w:rsid w:val="00E35D69"/>
    <w:rsid w:val="00E3641A"/>
    <w:rsid w:val="00E3730B"/>
    <w:rsid w:val="00E37480"/>
    <w:rsid w:val="00E37BD5"/>
    <w:rsid w:val="00E40489"/>
    <w:rsid w:val="00E4087F"/>
    <w:rsid w:val="00E40F31"/>
    <w:rsid w:val="00E41074"/>
    <w:rsid w:val="00E41A3B"/>
    <w:rsid w:val="00E41C98"/>
    <w:rsid w:val="00E42313"/>
    <w:rsid w:val="00E423C7"/>
    <w:rsid w:val="00E42B41"/>
    <w:rsid w:val="00E42DDC"/>
    <w:rsid w:val="00E434C5"/>
    <w:rsid w:val="00E43535"/>
    <w:rsid w:val="00E437E1"/>
    <w:rsid w:val="00E44307"/>
    <w:rsid w:val="00E44DE7"/>
    <w:rsid w:val="00E44E44"/>
    <w:rsid w:val="00E44FDC"/>
    <w:rsid w:val="00E45507"/>
    <w:rsid w:val="00E459FB"/>
    <w:rsid w:val="00E45AC5"/>
    <w:rsid w:val="00E4617D"/>
    <w:rsid w:val="00E46626"/>
    <w:rsid w:val="00E4662A"/>
    <w:rsid w:val="00E4693A"/>
    <w:rsid w:val="00E4765F"/>
    <w:rsid w:val="00E47760"/>
    <w:rsid w:val="00E479F4"/>
    <w:rsid w:val="00E47EB2"/>
    <w:rsid w:val="00E50353"/>
    <w:rsid w:val="00E50B13"/>
    <w:rsid w:val="00E50B53"/>
    <w:rsid w:val="00E50F4A"/>
    <w:rsid w:val="00E51090"/>
    <w:rsid w:val="00E51C85"/>
    <w:rsid w:val="00E51F71"/>
    <w:rsid w:val="00E52844"/>
    <w:rsid w:val="00E5286B"/>
    <w:rsid w:val="00E52F15"/>
    <w:rsid w:val="00E5346E"/>
    <w:rsid w:val="00E54184"/>
    <w:rsid w:val="00E54CC0"/>
    <w:rsid w:val="00E5514D"/>
    <w:rsid w:val="00E56020"/>
    <w:rsid w:val="00E565A0"/>
    <w:rsid w:val="00E575E6"/>
    <w:rsid w:val="00E578FE"/>
    <w:rsid w:val="00E57F58"/>
    <w:rsid w:val="00E601B6"/>
    <w:rsid w:val="00E602E6"/>
    <w:rsid w:val="00E60520"/>
    <w:rsid w:val="00E60EDB"/>
    <w:rsid w:val="00E61DD9"/>
    <w:rsid w:val="00E620AC"/>
    <w:rsid w:val="00E62A08"/>
    <w:rsid w:val="00E63473"/>
    <w:rsid w:val="00E64F45"/>
    <w:rsid w:val="00E65367"/>
    <w:rsid w:val="00E65664"/>
    <w:rsid w:val="00E65BE1"/>
    <w:rsid w:val="00E66A40"/>
    <w:rsid w:val="00E66AE9"/>
    <w:rsid w:val="00E66CD3"/>
    <w:rsid w:val="00E66D56"/>
    <w:rsid w:val="00E6708F"/>
    <w:rsid w:val="00E67213"/>
    <w:rsid w:val="00E67229"/>
    <w:rsid w:val="00E67346"/>
    <w:rsid w:val="00E678A9"/>
    <w:rsid w:val="00E67BD1"/>
    <w:rsid w:val="00E67D26"/>
    <w:rsid w:val="00E702F7"/>
    <w:rsid w:val="00E70461"/>
    <w:rsid w:val="00E707D9"/>
    <w:rsid w:val="00E708F2"/>
    <w:rsid w:val="00E7128E"/>
    <w:rsid w:val="00E71569"/>
    <w:rsid w:val="00E718BA"/>
    <w:rsid w:val="00E7202D"/>
    <w:rsid w:val="00E72220"/>
    <w:rsid w:val="00E72741"/>
    <w:rsid w:val="00E72960"/>
    <w:rsid w:val="00E72AA5"/>
    <w:rsid w:val="00E72FB1"/>
    <w:rsid w:val="00E73F00"/>
    <w:rsid w:val="00E741CD"/>
    <w:rsid w:val="00E749A0"/>
    <w:rsid w:val="00E7588D"/>
    <w:rsid w:val="00E75A70"/>
    <w:rsid w:val="00E76366"/>
    <w:rsid w:val="00E7645B"/>
    <w:rsid w:val="00E80168"/>
    <w:rsid w:val="00E80528"/>
    <w:rsid w:val="00E80A48"/>
    <w:rsid w:val="00E80D5A"/>
    <w:rsid w:val="00E80F8A"/>
    <w:rsid w:val="00E810FC"/>
    <w:rsid w:val="00E81F07"/>
    <w:rsid w:val="00E82193"/>
    <w:rsid w:val="00E8223E"/>
    <w:rsid w:val="00E82743"/>
    <w:rsid w:val="00E827F7"/>
    <w:rsid w:val="00E82950"/>
    <w:rsid w:val="00E82DC7"/>
    <w:rsid w:val="00E83D30"/>
    <w:rsid w:val="00E841C6"/>
    <w:rsid w:val="00E8420A"/>
    <w:rsid w:val="00E84223"/>
    <w:rsid w:val="00E84A72"/>
    <w:rsid w:val="00E84AA9"/>
    <w:rsid w:val="00E85AE1"/>
    <w:rsid w:val="00E861D0"/>
    <w:rsid w:val="00E864A0"/>
    <w:rsid w:val="00E864D9"/>
    <w:rsid w:val="00E86586"/>
    <w:rsid w:val="00E86835"/>
    <w:rsid w:val="00E86968"/>
    <w:rsid w:val="00E87120"/>
    <w:rsid w:val="00E872EF"/>
    <w:rsid w:val="00E87AFB"/>
    <w:rsid w:val="00E87C76"/>
    <w:rsid w:val="00E90303"/>
    <w:rsid w:val="00E9059A"/>
    <w:rsid w:val="00E91102"/>
    <w:rsid w:val="00E916DF"/>
    <w:rsid w:val="00E91761"/>
    <w:rsid w:val="00E91986"/>
    <w:rsid w:val="00E91C13"/>
    <w:rsid w:val="00E922AA"/>
    <w:rsid w:val="00E92925"/>
    <w:rsid w:val="00E92BD3"/>
    <w:rsid w:val="00E93286"/>
    <w:rsid w:val="00E938D2"/>
    <w:rsid w:val="00E939ED"/>
    <w:rsid w:val="00E93DB0"/>
    <w:rsid w:val="00E940B2"/>
    <w:rsid w:val="00E943A2"/>
    <w:rsid w:val="00E94400"/>
    <w:rsid w:val="00E9466C"/>
    <w:rsid w:val="00E9476F"/>
    <w:rsid w:val="00E9528A"/>
    <w:rsid w:val="00E9551F"/>
    <w:rsid w:val="00E95621"/>
    <w:rsid w:val="00E95C39"/>
    <w:rsid w:val="00E95F21"/>
    <w:rsid w:val="00E96EB7"/>
    <w:rsid w:val="00E97352"/>
    <w:rsid w:val="00E97404"/>
    <w:rsid w:val="00E97BFD"/>
    <w:rsid w:val="00EA00EC"/>
    <w:rsid w:val="00EA05F4"/>
    <w:rsid w:val="00EA06AD"/>
    <w:rsid w:val="00EA0A4A"/>
    <w:rsid w:val="00EA177A"/>
    <w:rsid w:val="00EA17A5"/>
    <w:rsid w:val="00EA185E"/>
    <w:rsid w:val="00EA2612"/>
    <w:rsid w:val="00EA272E"/>
    <w:rsid w:val="00EA2AC6"/>
    <w:rsid w:val="00EA305E"/>
    <w:rsid w:val="00EA3451"/>
    <w:rsid w:val="00EA3C60"/>
    <w:rsid w:val="00EA452B"/>
    <w:rsid w:val="00EA4C8D"/>
    <w:rsid w:val="00EA532B"/>
    <w:rsid w:val="00EA5CE6"/>
    <w:rsid w:val="00EA5E7B"/>
    <w:rsid w:val="00EA6436"/>
    <w:rsid w:val="00EA695A"/>
    <w:rsid w:val="00EA7BA3"/>
    <w:rsid w:val="00EA7D62"/>
    <w:rsid w:val="00EA7FA2"/>
    <w:rsid w:val="00EB01BB"/>
    <w:rsid w:val="00EB03DE"/>
    <w:rsid w:val="00EB2D22"/>
    <w:rsid w:val="00EB33E6"/>
    <w:rsid w:val="00EB3609"/>
    <w:rsid w:val="00EB3825"/>
    <w:rsid w:val="00EB3AA9"/>
    <w:rsid w:val="00EB3F4B"/>
    <w:rsid w:val="00EB407A"/>
    <w:rsid w:val="00EB4166"/>
    <w:rsid w:val="00EB42CC"/>
    <w:rsid w:val="00EB4B47"/>
    <w:rsid w:val="00EB52CB"/>
    <w:rsid w:val="00EB5C49"/>
    <w:rsid w:val="00EB6659"/>
    <w:rsid w:val="00EB6BF2"/>
    <w:rsid w:val="00EB6E5B"/>
    <w:rsid w:val="00EB7184"/>
    <w:rsid w:val="00EB71CA"/>
    <w:rsid w:val="00EC00D4"/>
    <w:rsid w:val="00EC0352"/>
    <w:rsid w:val="00EC0612"/>
    <w:rsid w:val="00EC1042"/>
    <w:rsid w:val="00EC11E9"/>
    <w:rsid w:val="00EC143D"/>
    <w:rsid w:val="00EC430A"/>
    <w:rsid w:val="00EC4A1A"/>
    <w:rsid w:val="00EC530C"/>
    <w:rsid w:val="00EC53CA"/>
    <w:rsid w:val="00EC55DD"/>
    <w:rsid w:val="00EC59E4"/>
    <w:rsid w:val="00EC5B05"/>
    <w:rsid w:val="00EC5D2C"/>
    <w:rsid w:val="00EC6B74"/>
    <w:rsid w:val="00EC6C99"/>
    <w:rsid w:val="00EC712B"/>
    <w:rsid w:val="00EC713F"/>
    <w:rsid w:val="00EC76D2"/>
    <w:rsid w:val="00ED028D"/>
    <w:rsid w:val="00ED0313"/>
    <w:rsid w:val="00ED0DC5"/>
    <w:rsid w:val="00ED1373"/>
    <w:rsid w:val="00ED1490"/>
    <w:rsid w:val="00ED1880"/>
    <w:rsid w:val="00ED1ECC"/>
    <w:rsid w:val="00ED1FD0"/>
    <w:rsid w:val="00ED2077"/>
    <w:rsid w:val="00ED240C"/>
    <w:rsid w:val="00ED2ABE"/>
    <w:rsid w:val="00ED366F"/>
    <w:rsid w:val="00ED3AE8"/>
    <w:rsid w:val="00ED4006"/>
    <w:rsid w:val="00ED42FA"/>
    <w:rsid w:val="00ED4390"/>
    <w:rsid w:val="00ED5742"/>
    <w:rsid w:val="00ED579E"/>
    <w:rsid w:val="00ED6C87"/>
    <w:rsid w:val="00ED7762"/>
    <w:rsid w:val="00ED792A"/>
    <w:rsid w:val="00ED7A65"/>
    <w:rsid w:val="00ED7CD8"/>
    <w:rsid w:val="00EE0041"/>
    <w:rsid w:val="00EE004A"/>
    <w:rsid w:val="00EE0F83"/>
    <w:rsid w:val="00EE111D"/>
    <w:rsid w:val="00EE1BE1"/>
    <w:rsid w:val="00EE1F60"/>
    <w:rsid w:val="00EE245D"/>
    <w:rsid w:val="00EE2601"/>
    <w:rsid w:val="00EE3697"/>
    <w:rsid w:val="00EE3798"/>
    <w:rsid w:val="00EE4095"/>
    <w:rsid w:val="00EE40D4"/>
    <w:rsid w:val="00EE42A3"/>
    <w:rsid w:val="00EE4F95"/>
    <w:rsid w:val="00EE5089"/>
    <w:rsid w:val="00EE5217"/>
    <w:rsid w:val="00EE5AAA"/>
    <w:rsid w:val="00EE5F26"/>
    <w:rsid w:val="00EE61DA"/>
    <w:rsid w:val="00EE6252"/>
    <w:rsid w:val="00EE6670"/>
    <w:rsid w:val="00EE7743"/>
    <w:rsid w:val="00EE7914"/>
    <w:rsid w:val="00EE7FD1"/>
    <w:rsid w:val="00EF0732"/>
    <w:rsid w:val="00EF0B33"/>
    <w:rsid w:val="00EF0CF0"/>
    <w:rsid w:val="00EF0E0A"/>
    <w:rsid w:val="00EF1855"/>
    <w:rsid w:val="00EF1F49"/>
    <w:rsid w:val="00EF2064"/>
    <w:rsid w:val="00EF2742"/>
    <w:rsid w:val="00EF2924"/>
    <w:rsid w:val="00EF31EC"/>
    <w:rsid w:val="00EF390F"/>
    <w:rsid w:val="00EF4239"/>
    <w:rsid w:val="00EF4A66"/>
    <w:rsid w:val="00EF4B07"/>
    <w:rsid w:val="00EF4E79"/>
    <w:rsid w:val="00EF4EE1"/>
    <w:rsid w:val="00EF5EE1"/>
    <w:rsid w:val="00EF6237"/>
    <w:rsid w:val="00EF708B"/>
    <w:rsid w:val="00EF720B"/>
    <w:rsid w:val="00EF7EF6"/>
    <w:rsid w:val="00F00407"/>
    <w:rsid w:val="00F0067E"/>
    <w:rsid w:val="00F00892"/>
    <w:rsid w:val="00F00923"/>
    <w:rsid w:val="00F00939"/>
    <w:rsid w:val="00F0094A"/>
    <w:rsid w:val="00F01057"/>
    <w:rsid w:val="00F01453"/>
    <w:rsid w:val="00F0162D"/>
    <w:rsid w:val="00F0295D"/>
    <w:rsid w:val="00F02FA9"/>
    <w:rsid w:val="00F03957"/>
    <w:rsid w:val="00F03EC8"/>
    <w:rsid w:val="00F043EF"/>
    <w:rsid w:val="00F04E24"/>
    <w:rsid w:val="00F05042"/>
    <w:rsid w:val="00F05A15"/>
    <w:rsid w:val="00F066C1"/>
    <w:rsid w:val="00F0732D"/>
    <w:rsid w:val="00F0762E"/>
    <w:rsid w:val="00F07690"/>
    <w:rsid w:val="00F07712"/>
    <w:rsid w:val="00F07777"/>
    <w:rsid w:val="00F078EB"/>
    <w:rsid w:val="00F07C3B"/>
    <w:rsid w:val="00F07E1D"/>
    <w:rsid w:val="00F07F64"/>
    <w:rsid w:val="00F10689"/>
    <w:rsid w:val="00F1068C"/>
    <w:rsid w:val="00F10F05"/>
    <w:rsid w:val="00F110BE"/>
    <w:rsid w:val="00F110F2"/>
    <w:rsid w:val="00F113F6"/>
    <w:rsid w:val="00F11468"/>
    <w:rsid w:val="00F115A6"/>
    <w:rsid w:val="00F11802"/>
    <w:rsid w:val="00F11DEB"/>
    <w:rsid w:val="00F11EEC"/>
    <w:rsid w:val="00F126EF"/>
    <w:rsid w:val="00F12956"/>
    <w:rsid w:val="00F12DC1"/>
    <w:rsid w:val="00F12E48"/>
    <w:rsid w:val="00F138AD"/>
    <w:rsid w:val="00F13E48"/>
    <w:rsid w:val="00F13E63"/>
    <w:rsid w:val="00F144D4"/>
    <w:rsid w:val="00F14CC0"/>
    <w:rsid w:val="00F1578D"/>
    <w:rsid w:val="00F15D66"/>
    <w:rsid w:val="00F162F4"/>
    <w:rsid w:val="00F1679D"/>
    <w:rsid w:val="00F16ADC"/>
    <w:rsid w:val="00F17169"/>
    <w:rsid w:val="00F17365"/>
    <w:rsid w:val="00F17DD8"/>
    <w:rsid w:val="00F17E7F"/>
    <w:rsid w:val="00F20AA5"/>
    <w:rsid w:val="00F20AE3"/>
    <w:rsid w:val="00F20B12"/>
    <w:rsid w:val="00F20EC2"/>
    <w:rsid w:val="00F21098"/>
    <w:rsid w:val="00F214BD"/>
    <w:rsid w:val="00F215C8"/>
    <w:rsid w:val="00F217F6"/>
    <w:rsid w:val="00F2193A"/>
    <w:rsid w:val="00F21FA7"/>
    <w:rsid w:val="00F22090"/>
    <w:rsid w:val="00F2251D"/>
    <w:rsid w:val="00F23022"/>
    <w:rsid w:val="00F23148"/>
    <w:rsid w:val="00F233AE"/>
    <w:rsid w:val="00F234E8"/>
    <w:rsid w:val="00F24CB7"/>
    <w:rsid w:val="00F25A94"/>
    <w:rsid w:val="00F25BCF"/>
    <w:rsid w:val="00F262A2"/>
    <w:rsid w:val="00F26722"/>
    <w:rsid w:val="00F26AA2"/>
    <w:rsid w:val="00F26E4B"/>
    <w:rsid w:val="00F27481"/>
    <w:rsid w:val="00F27ADB"/>
    <w:rsid w:val="00F3105F"/>
    <w:rsid w:val="00F31143"/>
    <w:rsid w:val="00F314F9"/>
    <w:rsid w:val="00F32D89"/>
    <w:rsid w:val="00F32EAD"/>
    <w:rsid w:val="00F33633"/>
    <w:rsid w:val="00F33967"/>
    <w:rsid w:val="00F33BBB"/>
    <w:rsid w:val="00F33C4C"/>
    <w:rsid w:val="00F342FC"/>
    <w:rsid w:val="00F348F3"/>
    <w:rsid w:val="00F34B52"/>
    <w:rsid w:val="00F34FEE"/>
    <w:rsid w:val="00F35171"/>
    <w:rsid w:val="00F35553"/>
    <w:rsid w:val="00F36105"/>
    <w:rsid w:val="00F36214"/>
    <w:rsid w:val="00F36EE1"/>
    <w:rsid w:val="00F37116"/>
    <w:rsid w:val="00F3726F"/>
    <w:rsid w:val="00F37298"/>
    <w:rsid w:val="00F37DE4"/>
    <w:rsid w:val="00F37FD2"/>
    <w:rsid w:val="00F40200"/>
    <w:rsid w:val="00F403AF"/>
    <w:rsid w:val="00F4176C"/>
    <w:rsid w:val="00F418CB"/>
    <w:rsid w:val="00F41EA7"/>
    <w:rsid w:val="00F422FF"/>
    <w:rsid w:val="00F4248F"/>
    <w:rsid w:val="00F4252A"/>
    <w:rsid w:val="00F42A2C"/>
    <w:rsid w:val="00F4325F"/>
    <w:rsid w:val="00F433C1"/>
    <w:rsid w:val="00F43CB5"/>
    <w:rsid w:val="00F44400"/>
    <w:rsid w:val="00F452E8"/>
    <w:rsid w:val="00F4593E"/>
    <w:rsid w:val="00F46317"/>
    <w:rsid w:val="00F46CFA"/>
    <w:rsid w:val="00F46ED9"/>
    <w:rsid w:val="00F46FD1"/>
    <w:rsid w:val="00F4790A"/>
    <w:rsid w:val="00F47C3E"/>
    <w:rsid w:val="00F47D4C"/>
    <w:rsid w:val="00F50476"/>
    <w:rsid w:val="00F506D1"/>
    <w:rsid w:val="00F5077A"/>
    <w:rsid w:val="00F509EF"/>
    <w:rsid w:val="00F51FF5"/>
    <w:rsid w:val="00F51FFC"/>
    <w:rsid w:val="00F5258D"/>
    <w:rsid w:val="00F52727"/>
    <w:rsid w:val="00F527DC"/>
    <w:rsid w:val="00F52968"/>
    <w:rsid w:val="00F52B77"/>
    <w:rsid w:val="00F52CCD"/>
    <w:rsid w:val="00F53125"/>
    <w:rsid w:val="00F532A3"/>
    <w:rsid w:val="00F535DE"/>
    <w:rsid w:val="00F53790"/>
    <w:rsid w:val="00F53B5E"/>
    <w:rsid w:val="00F53D2B"/>
    <w:rsid w:val="00F53E9A"/>
    <w:rsid w:val="00F53FD1"/>
    <w:rsid w:val="00F543D2"/>
    <w:rsid w:val="00F54409"/>
    <w:rsid w:val="00F54459"/>
    <w:rsid w:val="00F548EC"/>
    <w:rsid w:val="00F54E7A"/>
    <w:rsid w:val="00F558CA"/>
    <w:rsid w:val="00F55941"/>
    <w:rsid w:val="00F55B69"/>
    <w:rsid w:val="00F55CC5"/>
    <w:rsid w:val="00F55E3E"/>
    <w:rsid w:val="00F55FE8"/>
    <w:rsid w:val="00F56DC8"/>
    <w:rsid w:val="00F56F72"/>
    <w:rsid w:val="00F570C3"/>
    <w:rsid w:val="00F5739D"/>
    <w:rsid w:val="00F6010C"/>
    <w:rsid w:val="00F60151"/>
    <w:rsid w:val="00F603D5"/>
    <w:rsid w:val="00F60847"/>
    <w:rsid w:val="00F60BCF"/>
    <w:rsid w:val="00F62352"/>
    <w:rsid w:val="00F624DB"/>
    <w:rsid w:val="00F6308F"/>
    <w:rsid w:val="00F634F7"/>
    <w:rsid w:val="00F6399C"/>
    <w:rsid w:val="00F63C74"/>
    <w:rsid w:val="00F64536"/>
    <w:rsid w:val="00F64905"/>
    <w:rsid w:val="00F64F77"/>
    <w:rsid w:val="00F64F92"/>
    <w:rsid w:val="00F651DF"/>
    <w:rsid w:val="00F65277"/>
    <w:rsid w:val="00F65A95"/>
    <w:rsid w:val="00F667B3"/>
    <w:rsid w:val="00F67179"/>
    <w:rsid w:val="00F671FB"/>
    <w:rsid w:val="00F6736C"/>
    <w:rsid w:val="00F67972"/>
    <w:rsid w:val="00F7029D"/>
    <w:rsid w:val="00F7094D"/>
    <w:rsid w:val="00F709B7"/>
    <w:rsid w:val="00F70CD9"/>
    <w:rsid w:val="00F70CF2"/>
    <w:rsid w:val="00F713B7"/>
    <w:rsid w:val="00F71C76"/>
    <w:rsid w:val="00F727DA"/>
    <w:rsid w:val="00F72AAD"/>
    <w:rsid w:val="00F72E25"/>
    <w:rsid w:val="00F7302C"/>
    <w:rsid w:val="00F735D9"/>
    <w:rsid w:val="00F73D90"/>
    <w:rsid w:val="00F7462C"/>
    <w:rsid w:val="00F74AB7"/>
    <w:rsid w:val="00F74B5F"/>
    <w:rsid w:val="00F74C8D"/>
    <w:rsid w:val="00F7521B"/>
    <w:rsid w:val="00F7522A"/>
    <w:rsid w:val="00F7553E"/>
    <w:rsid w:val="00F755B6"/>
    <w:rsid w:val="00F75B65"/>
    <w:rsid w:val="00F7642E"/>
    <w:rsid w:val="00F764E0"/>
    <w:rsid w:val="00F76C66"/>
    <w:rsid w:val="00F777B2"/>
    <w:rsid w:val="00F778D8"/>
    <w:rsid w:val="00F77998"/>
    <w:rsid w:val="00F8005F"/>
    <w:rsid w:val="00F814EA"/>
    <w:rsid w:val="00F817EF"/>
    <w:rsid w:val="00F81BE7"/>
    <w:rsid w:val="00F82C8A"/>
    <w:rsid w:val="00F83140"/>
    <w:rsid w:val="00F834C7"/>
    <w:rsid w:val="00F834CF"/>
    <w:rsid w:val="00F8373A"/>
    <w:rsid w:val="00F83A26"/>
    <w:rsid w:val="00F8422E"/>
    <w:rsid w:val="00F8441C"/>
    <w:rsid w:val="00F8481C"/>
    <w:rsid w:val="00F8516D"/>
    <w:rsid w:val="00F851AB"/>
    <w:rsid w:val="00F854DD"/>
    <w:rsid w:val="00F85901"/>
    <w:rsid w:val="00F85E33"/>
    <w:rsid w:val="00F8621C"/>
    <w:rsid w:val="00F86514"/>
    <w:rsid w:val="00F869C9"/>
    <w:rsid w:val="00F86F07"/>
    <w:rsid w:val="00F900FD"/>
    <w:rsid w:val="00F90298"/>
    <w:rsid w:val="00F90376"/>
    <w:rsid w:val="00F90BEE"/>
    <w:rsid w:val="00F90F27"/>
    <w:rsid w:val="00F91D7E"/>
    <w:rsid w:val="00F9202D"/>
    <w:rsid w:val="00F92097"/>
    <w:rsid w:val="00F92AF7"/>
    <w:rsid w:val="00F92FCF"/>
    <w:rsid w:val="00F9360F"/>
    <w:rsid w:val="00F94027"/>
    <w:rsid w:val="00F94E62"/>
    <w:rsid w:val="00F9514C"/>
    <w:rsid w:val="00F96228"/>
    <w:rsid w:val="00F96595"/>
    <w:rsid w:val="00F97278"/>
    <w:rsid w:val="00F97A7D"/>
    <w:rsid w:val="00F97DF6"/>
    <w:rsid w:val="00FA006F"/>
    <w:rsid w:val="00FA0185"/>
    <w:rsid w:val="00FA03E2"/>
    <w:rsid w:val="00FA0674"/>
    <w:rsid w:val="00FA0E5F"/>
    <w:rsid w:val="00FA1403"/>
    <w:rsid w:val="00FA1C9B"/>
    <w:rsid w:val="00FA2BA4"/>
    <w:rsid w:val="00FA2EEC"/>
    <w:rsid w:val="00FA35C0"/>
    <w:rsid w:val="00FA3723"/>
    <w:rsid w:val="00FA3EB5"/>
    <w:rsid w:val="00FA50D5"/>
    <w:rsid w:val="00FA5474"/>
    <w:rsid w:val="00FA6B8D"/>
    <w:rsid w:val="00FA6BCF"/>
    <w:rsid w:val="00FA6C98"/>
    <w:rsid w:val="00FA7031"/>
    <w:rsid w:val="00FA780A"/>
    <w:rsid w:val="00FB009C"/>
    <w:rsid w:val="00FB0BD9"/>
    <w:rsid w:val="00FB1036"/>
    <w:rsid w:val="00FB135E"/>
    <w:rsid w:val="00FB13A0"/>
    <w:rsid w:val="00FB178B"/>
    <w:rsid w:val="00FB2592"/>
    <w:rsid w:val="00FB2FA8"/>
    <w:rsid w:val="00FB3264"/>
    <w:rsid w:val="00FB3395"/>
    <w:rsid w:val="00FB35E3"/>
    <w:rsid w:val="00FB3710"/>
    <w:rsid w:val="00FB3723"/>
    <w:rsid w:val="00FB3B15"/>
    <w:rsid w:val="00FB3FAE"/>
    <w:rsid w:val="00FB41A6"/>
    <w:rsid w:val="00FB44B2"/>
    <w:rsid w:val="00FB4617"/>
    <w:rsid w:val="00FB4905"/>
    <w:rsid w:val="00FB5121"/>
    <w:rsid w:val="00FB52DF"/>
    <w:rsid w:val="00FB5EA9"/>
    <w:rsid w:val="00FB685E"/>
    <w:rsid w:val="00FB6B56"/>
    <w:rsid w:val="00FB7BC9"/>
    <w:rsid w:val="00FB7E51"/>
    <w:rsid w:val="00FC0977"/>
    <w:rsid w:val="00FC0FC3"/>
    <w:rsid w:val="00FC18E8"/>
    <w:rsid w:val="00FC1C15"/>
    <w:rsid w:val="00FC2044"/>
    <w:rsid w:val="00FC2059"/>
    <w:rsid w:val="00FC2146"/>
    <w:rsid w:val="00FC2681"/>
    <w:rsid w:val="00FC2A9C"/>
    <w:rsid w:val="00FC31E1"/>
    <w:rsid w:val="00FC3DD8"/>
    <w:rsid w:val="00FC3E62"/>
    <w:rsid w:val="00FC4331"/>
    <w:rsid w:val="00FC4D4B"/>
    <w:rsid w:val="00FC4EF7"/>
    <w:rsid w:val="00FC5007"/>
    <w:rsid w:val="00FC520D"/>
    <w:rsid w:val="00FC5674"/>
    <w:rsid w:val="00FC64D4"/>
    <w:rsid w:val="00FC65F2"/>
    <w:rsid w:val="00FC6956"/>
    <w:rsid w:val="00FC6BEE"/>
    <w:rsid w:val="00FC6D93"/>
    <w:rsid w:val="00FC6DE5"/>
    <w:rsid w:val="00FC704F"/>
    <w:rsid w:val="00FC7A04"/>
    <w:rsid w:val="00FD0258"/>
    <w:rsid w:val="00FD0513"/>
    <w:rsid w:val="00FD14E7"/>
    <w:rsid w:val="00FD17C3"/>
    <w:rsid w:val="00FD18EE"/>
    <w:rsid w:val="00FD1B8F"/>
    <w:rsid w:val="00FD24E5"/>
    <w:rsid w:val="00FD251E"/>
    <w:rsid w:val="00FD2C67"/>
    <w:rsid w:val="00FD2DF7"/>
    <w:rsid w:val="00FD3040"/>
    <w:rsid w:val="00FD3041"/>
    <w:rsid w:val="00FD33FC"/>
    <w:rsid w:val="00FD36A0"/>
    <w:rsid w:val="00FD38A4"/>
    <w:rsid w:val="00FD563D"/>
    <w:rsid w:val="00FD56F3"/>
    <w:rsid w:val="00FD5B0C"/>
    <w:rsid w:val="00FD5E63"/>
    <w:rsid w:val="00FD608D"/>
    <w:rsid w:val="00FD6122"/>
    <w:rsid w:val="00FD65A8"/>
    <w:rsid w:val="00FD77FE"/>
    <w:rsid w:val="00FE01F2"/>
    <w:rsid w:val="00FE0659"/>
    <w:rsid w:val="00FE0CB6"/>
    <w:rsid w:val="00FE1B78"/>
    <w:rsid w:val="00FE213D"/>
    <w:rsid w:val="00FE21D1"/>
    <w:rsid w:val="00FE27DB"/>
    <w:rsid w:val="00FE27F0"/>
    <w:rsid w:val="00FE337C"/>
    <w:rsid w:val="00FE361E"/>
    <w:rsid w:val="00FE367C"/>
    <w:rsid w:val="00FE3A9F"/>
    <w:rsid w:val="00FE3EE3"/>
    <w:rsid w:val="00FE50BC"/>
    <w:rsid w:val="00FE5221"/>
    <w:rsid w:val="00FE5BD4"/>
    <w:rsid w:val="00FE6694"/>
    <w:rsid w:val="00FE67B2"/>
    <w:rsid w:val="00FE6BEF"/>
    <w:rsid w:val="00FE6CC3"/>
    <w:rsid w:val="00FE6E17"/>
    <w:rsid w:val="00FE6F55"/>
    <w:rsid w:val="00FE73C8"/>
    <w:rsid w:val="00FE75B1"/>
    <w:rsid w:val="00FE7946"/>
    <w:rsid w:val="00FE799B"/>
    <w:rsid w:val="00FE7D60"/>
    <w:rsid w:val="00FF086C"/>
    <w:rsid w:val="00FF09ED"/>
    <w:rsid w:val="00FF0C80"/>
    <w:rsid w:val="00FF18E9"/>
    <w:rsid w:val="00FF1B43"/>
    <w:rsid w:val="00FF2EC8"/>
    <w:rsid w:val="00FF30D7"/>
    <w:rsid w:val="00FF3346"/>
    <w:rsid w:val="00FF339C"/>
    <w:rsid w:val="00FF36FA"/>
    <w:rsid w:val="00FF4B5F"/>
    <w:rsid w:val="00FF4FFD"/>
    <w:rsid w:val="00FF5046"/>
    <w:rsid w:val="00FF5ACC"/>
    <w:rsid w:val="00FF6761"/>
    <w:rsid w:val="00FF70E0"/>
    <w:rsid w:val="00FF7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fillcolor="red">
      <v:fill color="red" opacity="3277f"/>
      <o:colormru v:ext="edit" colors="#62bb46"/>
    </o:shapedefaults>
    <o:shapelayout v:ext="edit">
      <o:idmap v:ext="edit" data="1"/>
    </o:shapelayout>
  </w:shapeDefaults>
  <w:decimalSymbol w:val="."/>
  <w:listSeparator w:val=","/>
  <w14:docId w14:val="47820F9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iPriority="9" w:unhideWhenUsed="0" w:qFormat="1"/>
    <w:lsdException w:name="heading 6" w:semiHidden="0" w:unhideWhenUsed="0" w:qFormat="1"/>
    <w:lsdException w:name="heading 7" w:qFormat="1"/>
    <w:lsdException w:name="heading 8" w:uiPriority="9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7F6B"/>
    <w:pPr>
      <w:spacing w:after="240"/>
    </w:pPr>
    <w:rPr>
      <w:rFonts w:ascii="Calibri" w:hAnsi="Calibri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2E5834"/>
    <w:pPr>
      <w:keepNext/>
      <w:pBdr>
        <w:bottom w:val="single" w:sz="4" w:space="1" w:color="auto"/>
      </w:pBdr>
      <w:outlineLvl w:val="0"/>
    </w:pPr>
    <w:rPr>
      <w:b/>
      <w:bCs/>
      <w:smallCaps/>
      <w:color w:val="1F497D"/>
      <w:kern w:val="32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qFormat/>
    <w:rsid w:val="002E5834"/>
    <w:pPr>
      <w:keepNext/>
      <w:spacing w:before="240" w:after="60"/>
      <w:outlineLvl w:val="1"/>
    </w:pPr>
    <w:rPr>
      <w:b/>
      <w:bCs/>
      <w:i/>
      <w:iCs/>
      <w:color w:val="1F497D"/>
      <w:sz w:val="28"/>
      <w:szCs w:val="24"/>
    </w:rPr>
  </w:style>
  <w:style w:type="paragraph" w:styleId="Heading3">
    <w:name w:val="heading 3"/>
    <w:basedOn w:val="Normal"/>
    <w:next w:val="Normal"/>
    <w:link w:val="Heading3Char"/>
    <w:qFormat/>
    <w:rsid w:val="002E5834"/>
    <w:pPr>
      <w:keepNext/>
      <w:spacing w:before="240" w:after="60"/>
      <w:outlineLvl w:val="2"/>
    </w:pPr>
    <w:rPr>
      <w:b/>
      <w:bCs/>
      <w:color w:val="1F497D"/>
      <w:sz w:val="24"/>
      <w:u w:val="single"/>
    </w:rPr>
  </w:style>
  <w:style w:type="paragraph" w:styleId="Heading4">
    <w:name w:val="heading 4"/>
    <w:basedOn w:val="Normal"/>
    <w:next w:val="Normal"/>
    <w:qFormat/>
    <w:rsid w:val="002E5834"/>
    <w:pPr>
      <w:keepNext/>
      <w:spacing w:before="240" w:after="60"/>
      <w:outlineLvl w:val="3"/>
    </w:pPr>
    <w:rPr>
      <w:bCs/>
      <w:i/>
      <w:sz w:val="24"/>
      <w:u w:val="single"/>
    </w:rPr>
  </w:style>
  <w:style w:type="paragraph" w:styleId="Heading5">
    <w:name w:val="heading 5"/>
    <w:basedOn w:val="Normal"/>
    <w:next w:val="Normal"/>
    <w:link w:val="Heading5Char"/>
    <w:uiPriority w:val="9"/>
    <w:qFormat/>
    <w:rsid w:val="00CB422E"/>
    <w:pPr>
      <w:spacing w:before="240" w:after="60"/>
      <w:outlineLvl w:val="4"/>
    </w:pPr>
    <w:rPr>
      <w:b/>
      <w:bCs/>
      <w:iCs/>
      <w:szCs w:val="22"/>
    </w:rPr>
  </w:style>
  <w:style w:type="paragraph" w:styleId="Heading6">
    <w:name w:val="heading 6"/>
    <w:basedOn w:val="Normal"/>
    <w:next w:val="Normal"/>
    <w:link w:val="Heading6Char"/>
    <w:qFormat/>
    <w:rsid w:val="00F5739D"/>
    <w:pPr>
      <w:spacing w:before="240"/>
      <w:outlineLvl w:val="5"/>
    </w:pPr>
    <w:rPr>
      <w:b/>
      <w:bCs/>
      <w:szCs w:val="22"/>
    </w:rPr>
  </w:style>
  <w:style w:type="paragraph" w:styleId="Heading7">
    <w:name w:val="heading 7"/>
    <w:basedOn w:val="Normal"/>
    <w:next w:val="Normal"/>
    <w:qFormat/>
    <w:rsid w:val="00D804B9"/>
    <w:pPr>
      <w:keepNext/>
      <w:ind w:left="720"/>
      <w:outlineLvl w:val="6"/>
    </w:pPr>
    <w:rPr>
      <w:bCs/>
      <w:i/>
      <w:color w:val="4F81BD"/>
      <w:u w:val="single"/>
    </w:rPr>
  </w:style>
  <w:style w:type="paragraph" w:styleId="Heading8">
    <w:name w:val="heading 8"/>
    <w:basedOn w:val="Normal"/>
    <w:next w:val="Normal"/>
    <w:link w:val="Heading8Char"/>
    <w:uiPriority w:val="9"/>
    <w:qFormat/>
    <w:rsid w:val="0001063E"/>
    <w:pPr>
      <w:keepNext/>
      <w:spacing w:after="120"/>
      <w:ind w:left="360"/>
      <w:outlineLvl w:val="7"/>
    </w:pPr>
    <w:rPr>
      <w:rFonts w:cs="Arial"/>
      <w:b/>
      <w:bCs/>
    </w:rPr>
  </w:style>
  <w:style w:type="paragraph" w:styleId="Heading9">
    <w:name w:val="heading 9"/>
    <w:basedOn w:val="Normal"/>
    <w:next w:val="Normal"/>
    <w:link w:val="Heading9Char"/>
    <w:qFormat/>
    <w:rsid w:val="00141057"/>
    <w:pPr>
      <w:keepNext/>
      <w:pBdr>
        <w:bottom w:val="single" w:sz="4" w:space="1" w:color="auto"/>
      </w:pBdr>
      <w:outlineLvl w:val="8"/>
    </w:pPr>
    <w:rPr>
      <w:rFonts w:cs="Arial"/>
      <w:b/>
      <w:bCs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141057"/>
    <w:rPr>
      <w:color w:val="0000FF"/>
      <w:u w:val="single"/>
    </w:rPr>
  </w:style>
  <w:style w:type="character" w:styleId="FollowedHyperlink">
    <w:name w:val="FollowedHyperlink"/>
    <w:basedOn w:val="DefaultParagraphFont"/>
    <w:rsid w:val="00141057"/>
    <w:rPr>
      <w:color w:val="800080"/>
      <w:u w:val="single"/>
    </w:rPr>
  </w:style>
  <w:style w:type="paragraph" w:styleId="NormalWeb">
    <w:name w:val="Normal (Web)"/>
    <w:basedOn w:val="Normal"/>
    <w:rsid w:val="00141057"/>
    <w:pPr>
      <w:spacing w:before="100" w:beforeAutospacing="1" w:after="100" w:afterAutospacing="1"/>
    </w:pPr>
  </w:style>
  <w:style w:type="paragraph" w:styleId="BodyText">
    <w:name w:val="Body Text"/>
    <w:basedOn w:val="Normal"/>
    <w:rsid w:val="00141057"/>
    <w:rPr>
      <w:rFonts w:cs="Arial"/>
    </w:rPr>
  </w:style>
  <w:style w:type="paragraph" w:styleId="BodyText2">
    <w:name w:val="Body Text 2"/>
    <w:basedOn w:val="Normal"/>
    <w:rsid w:val="00141057"/>
    <w:rPr>
      <w:rFonts w:cs="Arial"/>
      <w:b/>
      <w:bCs/>
    </w:rPr>
  </w:style>
  <w:style w:type="paragraph" w:styleId="BodyTextIndent">
    <w:name w:val="Body Text Indent"/>
    <w:basedOn w:val="Normal"/>
    <w:rsid w:val="00141057"/>
    <w:pPr>
      <w:ind w:left="720"/>
    </w:pPr>
    <w:rPr>
      <w:rFonts w:cs="Arial"/>
    </w:rPr>
  </w:style>
  <w:style w:type="paragraph" w:styleId="BodyTextIndent2">
    <w:name w:val="Body Text Indent 2"/>
    <w:basedOn w:val="Normal"/>
    <w:rsid w:val="00141057"/>
    <w:pPr>
      <w:autoSpaceDE w:val="0"/>
      <w:autoSpaceDN w:val="0"/>
      <w:adjustRightInd w:val="0"/>
      <w:ind w:left="1440"/>
    </w:pPr>
    <w:rPr>
      <w:rFonts w:ascii="Tahoma" w:hAnsi="Tahoma" w:cs="Tahoma"/>
      <w:sz w:val="17"/>
      <w:szCs w:val="17"/>
    </w:rPr>
  </w:style>
  <w:style w:type="paragraph" w:styleId="BalloonText">
    <w:name w:val="Balloon Text"/>
    <w:basedOn w:val="Normal"/>
    <w:semiHidden/>
    <w:rsid w:val="00141057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rsid w:val="00563F4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563F49"/>
  </w:style>
  <w:style w:type="table" w:styleId="TableGrid">
    <w:name w:val="Table Grid"/>
    <w:basedOn w:val="TableNormal"/>
    <w:uiPriority w:val="59"/>
    <w:rsid w:val="0016548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1E3EA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1E3EAC"/>
    <w:rPr>
      <w:rFonts w:ascii="Arial" w:hAnsi="Arial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1E3EAC"/>
    <w:rPr>
      <w:rFonts w:ascii="Arial" w:hAnsi="Arial"/>
      <w:szCs w:val="24"/>
    </w:rPr>
  </w:style>
  <w:style w:type="character" w:customStyle="1" w:styleId="Heading6Char">
    <w:name w:val="Heading 6 Char"/>
    <w:basedOn w:val="DefaultParagraphFont"/>
    <w:link w:val="Heading6"/>
    <w:rsid w:val="00F5739D"/>
    <w:rPr>
      <w:rFonts w:ascii="Arial" w:hAnsi="Arial"/>
      <w:b/>
      <w:bCs/>
      <w:sz w:val="22"/>
      <w:szCs w:val="22"/>
    </w:rPr>
  </w:style>
  <w:style w:type="character" w:customStyle="1" w:styleId="Heading9Char">
    <w:name w:val="Heading 9 Char"/>
    <w:basedOn w:val="DefaultParagraphFont"/>
    <w:link w:val="Heading9"/>
    <w:rsid w:val="002B547A"/>
    <w:rPr>
      <w:rFonts w:ascii="Arial" w:hAnsi="Arial" w:cs="Arial"/>
      <w:b/>
      <w:bCs/>
      <w:sz w:val="36"/>
      <w:szCs w:val="24"/>
    </w:rPr>
  </w:style>
  <w:style w:type="paragraph" w:styleId="ListParagraph">
    <w:name w:val="List Paragraph"/>
    <w:basedOn w:val="Normal"/>
    <w:uiPriority w:val="34"/>
    <w:qFormat/>
    <w:rsid w:val="00C321CA"/>
    <w:pPr>
      <w:numPr>
        <w:numId w:val="16"/>
      </w:numPr>
      <w:spacing w:after="160" w:line="259" w:lineRule="auto"/>
      <w:contextualSpacing/>
    </w:pPr>
    <w:rPr>
      <w:rFonts w:asciiTheme="minorHAnsi" w:hAnsiTheme="minorHAnsi"/>
    </w:rPr>
  </w:style>
  <w:style w:type="paragraph" w:styleId="DocumentMap">
    <w:name w:val="Document Map"/>
    <w:basedOn w:val="Normal"/>
    <w:link w:val="DocumentMapChar"/>
    <w:rsid w:val="00796063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796063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rsid w:val="009644CB"/>
    <w:pPr>
      <w:keepLines/>
      <w:spacing w:before="480" w:line="276" w:lineRule="auto"/>
      <w:outlineLvl w:val="9"/>
    </w:pPr>
    <w:rPr>
      <w:rFonts w:ascii="Verdana" w:hAnsi="Verdana"/>
      <w:color w:val="365F91"/>
      <w:kern w:val="0"/>
      <w:sz w:val="28"/>
      <w:szCs w:val="28"/>
    </w:rPr>
  </w:style>
  <w:style w:type="paragraph" w:styleId="TOC1">
    <w:name w:val="toc 1"/>
    <w:basedOn w:val="Normal"/>
    <w:next w:val="Normal"/>
    <w:autoRedefine/>
    <w:uiPriority w:val="39"/>
    <w:rsid w:val="0087784F"/>
    <w:pPr>
      <w:tabs>
        <w:tab w:val="right" w:leader="dot" w:pos="9350"/>
      </w:tabs>
    </w:pPr>
    <w:rPr>
      <w:noProof/>
    </w:rPr>
  </w:style>
  <w:style w:type="paragraph" w:customStyle="1" w:styleId="Level2Feature">
    <w:name w:val="Level 2 Feature"/>
    <w:basedOn w:val="Normal"/>
    <w:link w:val="Level2FeatureChar"/>
    <w:qFormat/>
    <w:rsid w:val="00F5739D"/>
    <w:pPr>
      <w:outlineLvl w:val="1"/>
    </w:pPr>
    <w:rPr>
      <w:b/>
      <w:i/>
    </w:rPr>
  </w:style>
  <w:style w:type="paragraph" w:styleId="TOC2">
    <w:name w:val="toc 2"/>
    <w:basedOn w:val="Normal"/>
    <w:next w:val="Normal"/>
    <w:autoRedefine/>
    <w:uiPriority w:val="39"/>
    <w:rsid w:val="00EA532B"/>
    <w:pPr>
      <w:tabs>
        <w:tab w:val="left" w:pos="630"/>
        <w:tab w:val="right" w:leader="dot" w:pos="9350"/>
      </w:tabs>
      <w:ind w:left="200"/>
    </w:pPr>
  </w:style>
  <w:style w:type="character" w:customStyle="1" w:styleId="Level2FeatureChar">
    <w:name w:val="Level 2 Feature Char"/>
    <w:basedOn w:val="DefaultParagraphFont"/>
    <w:link w:val="Level2Feature"/>
    <w:rsid w:val="00F5739D"/>
    <w:rPr>
      <w:rFonts w:ascii="Arial" w:hAnsi="Arial"/>
      <w:b/>
      <w:i/>
    </w:rPr>
  </w:style>
  <w:style w:type="paragraph" w:styleId="TOC3">
    <w:name w:val="toc 3"/>
    <w:basedOn w:val="Normal"/>
    <w:next w:val="Normal"/>
    <w:autoRedefine/>
    <w:uiPriority w:val="39"/>
    <w:rsid w:val="00FF1B43"/>
    <w:pPr>
      <w:tabs>
        <w:tab w:val="left" w:pos="880"/>
        <w:tab w:val="right" w:leader="dot" w:pos="9350"/>
      </w:tabs>
      <w:ind w:left="400"/>
    </w:pPr>
  </w:style>
  <w:style w:type="paragraph" w:styleId="NoSpacing">
    <w:name w:val="No Spacing"/>
    <w:link w:val="NoSpacingChar"/>
    <w:uiPriority w:val="1"/>
    <w:qFormat/>
    <w:rsid w:val="002E7759"/>
    <w:rPr>
      <w:rFonts w:ascii="Calibri" w:hAnsi="Calibr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2E7759"/>
    <w:rPr>
      <w:rFonts w:ascii="Calibri" w:hAnsi="Calibri"/>
      <w:sz w:val="22"/>
      <w:szCs w:val="22"/>
      <w:lang w:val="en-US" w:eastAsia="en-US" w:bidi="ar-SA"/>
    </w:rPr>
  </w:style>
  <w:style w:type="character" w:customStyle="1" w:styleId="Heading2Char">
    <w:name w:val="Heading 2 Char"/>
    <w:basedOn w:val="DefaultParagraphFont"/>
    <w:link w:val="Heading2"/>
    <w:uiPriority w:val="9"/>
    <w:rsid w:val="002E5834"/>
    <w:rPr>
      <w:rFonts w:ascii="Calibri" w:hAnsi="Calibri"/>
      <w:b/>
      <w:bCs/>
      <w:i/>
      <w:iCs/>
      <w:color w:val="1F497D"/>
      <w:sz w:val="28"/>
      <w:szCs w:val="24"/>
    </w:rPr>
  </w:style>
  <w:style w:type="paragraph" w:styleId="BodyText3">
    <w:name w:val="Body Text 3"/>
    <w:basedOn w:val="Normal"/>
    <w:link w:val="BodyText3Char"/>
    <w:rsid w:val="005F74DA"/>
    <w:rPr>
      <w:color w:val="000000"/>
      <w:szCs w:val="22"/>
    </w:rPr>
  </w:style>
  <w:style w:type="character" w:customStyle="1" w:styleId="BodyText3Char">
    <w:name w:val="Body Text 3 Char"/>
    <w:basedOn w:val="DefaultParagraphFont"/>
    <w:link w:val="BodyText3"/>
    <w:rsid w:val="005F74DA"/>
    <w:rPr>
      <w:rFonts w:ascii="Calibri" w:hAnsi="Calibri"/>
      <w:color w:val="000000"/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2848FC"/>
    <w:pPr>
      <w:spacing w:after="100" w:line="276" w:lineRule="auto"/>
      <w:ind w:left="660"/>
    </w:pPr>
    <w:rPr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2848FC"/>
    <w:pPr>
      <w:spacing w:after="100" w:line="276" w:lineRule="auto"/>
      <w:ind w:left="880"/>
    </w:pPr>
    <w:rPr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2848FC"/>
    <w:pPr>
      <w:spacing w:after="100" w:line="276" w:lineRule="auto"/>
      <w:ind w:left="1100"/>
    </w:pPr>
    <w:rPr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2848FC"/>
    <w:pPr>
      <w:spacing w:after="100" w:line="276" w:lineRule="auto"/>
      <w:ind w:left="1320"/>
    </w:pPr>
    <w:rPr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2848FC"/>
    <w:pPr>
      <w:spacing w:after="100" w:line="276" w:lineRule="auto"/>
      <w:ind w:left="1540"/>
    </w:pPr>
    <w:rPr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2848FC"/>
    <w:pPr>
      <w:spacing w:after="100" w:line="276" w:lineRule="auto"/>
      <w:ind w:left="1760"/>
    </w:pPr>
    <w:rPr>
      <w:szCs w:val="22"/>
    </w:rPr>
  </w:style>
  <w:style w:type="character" w:customStyle="1" w:styleId="Heading3Char">
    <w:name w:val="Heading 3 Char"/>
    <w:basedOn w:val="DefaultParagraphFont"/>
    <w:link w:val="Heading3"/>
    <w:rsid w:val="002E5834"/>
    <w:rPr>
      <w:rFonts w:ascii="Calibri" w:hAnsi="Calibri"/>
      <w:b/>
      <w:bCs/>
      <w:color w:val="1F497D"/>
      <w:sz w:val="24"/>
      <w:u w:val="single"/>
    </w:rPr>
  </w:style>
  <w:style w:type="paragraph" w:customStyle="1" w:styleId="NumberedHeader">
    <w:name w:val="Numbered Header"/>
    <w:basedOn w:val="Normal"/>
    <w:link w:val="NumberedHeaderChar"/>
    <w:qFormat/>
    <w:rsid w:val="0096678E"/>
    <w:pPr>
      <w:numPr>
        <w:numId w:val="1"/>
      </w:numPr>
    </w:pPr>
  </w:style>
  <w:style w:type="paragraph" w:customStyle="1" w:styleId="Note">
    <w:name w:val="Note"/>
    <w:basedOn w:val="Normal"/>
    <w:link w:val="NoteChar"/>
    <w:qFormat/>
    <w:rsid w:val="0025031F"/>
    <w:pPr>
      <w:shd w:val="clear" w:color="auto" w:fill="B8CCE4"/>
      <w:spacing w:before="120" w:after="120"/>
      <w:ind w:left="720" w:hanging="720"/>
    </w:pPr>
  </w:style>
  <w:style w:type="character" w:customStyle="1" w:styleId="NumberedHeaderChar">
    <w:name w:val="Numbered Header Char"/>
    <w:basedOn w:val="Heading2Char"/>
    <w:link w:val="NumberedHeader"/>
    <w:rsid w:val="0096678E"/>
    <w:rPr>
      <w:rFonts w:ascii="Calibri" w:hAnsi="Calibri"/>
      <w:b/>
      <w:bCs/>
      <w:i/>
      <w:iCs/>
      <w:color w:val="1F497D"/>
      <w:sz w:val="22"/>
      <w:szCs w:val="24"/>
    </w:rPr>
  </w:style>
  <w:style w:type="character" w:styleId="IntenseEmphasis">
    <w:name w:val="Intense Emphasis"/>
    <w:basedOn w:val="DefaultParagraphFont"/>
    <w:uiPriority w:val="21"/>
    <w:qFormat/>
    <w:rsid w:val="007F3083"/>
    <w:rPr>
      <w:b/>
      <w:bCs/>
      <w:i/>
      <w:iCs/>
      <w:color w:val="4F81BD"/>
    </w:rPr>
  </w:style>
  <w:style w:type="character" w:customStyle="1" w:styleId="NoteChar">
    <w:name w:val="Note Char"/>
    <w:basedOn w:val="DefaultParagraphFont"/>
    <w:link w:val="Note"/>
    <w:rsid w:val="0025031F"/>
    <w:rPr>
      <w:rFonts w:ascii="Arial" w:hAnsi="Arial"/>
      <w:shd w:val="clear" w:color="auto" w:fill="B8CCE4"/>
    </w:rPr>
  </w:style>
  <w:style w:type="paragraph" w:customStyle="1" w:styleId="tipsandtricks">
    <w:name w:val="tips and tricks"/>
    <w:basedOn w:val="Normal"/>
    <w:link w:val="tipsandtricksChar"/>
    <w:qFormat/>
    <w:rsid w:val="00454805"/>
    <w:pPr>
      <w:pBdr>
        <w:top w:val="single" w:sz="8" w:space="1" w:color="FF0000"/>
        <w:left w:val="single" w:sz="8" w:space="4" w:color="FF0000"/>
        <w:bottom w:val="single" w:sz="8" w:space="1" w:color="FF0000"/>
        <w:right w:val="single" w:sz="8" w:space="4" w:color="FF0000"/>
      </w:pBdr>
    </w:pPr>
    <w:rPr>
      <w:b/>
      <w:color w:val="FF0000"/>
    </w:rPr>
  </w:style>
  <w:style w:type="paragraph" w:customStyle="1" w:styleId="Key">
    <w:name w:val="Key"/>
    <w:basedOn w:val="Normal"/>
    <w:link w:val="KeyChar"/>
    <w:qFormat/>
    <w:rsid w:val="000D0398"/>
    <w:pPr>
      <w:pBdr>
        <w:top w:val="double" w:sz="4" w:space="1" w:color="A6A6A6"/>
        <w:left w:val="double" w:sz="4" w:space="4" w:color="A6A6A6"/>
        <w:bottom w:val="double" w:sz="4" w:space="1" w:color="A6A6A6"/>
        <w:right w:val="double" w:sz="4" w:space="4" w:color="A6A6A6"/>
      </w:pBdr>
      <w:shd w:val="clear" w:color="auto" w:fill="B6DDE8"/>
      <w:ind w:left="360" w:right="6840"/>
    </w:pPr>
    <w:rPr>
      <w:b/>
      <w:i/>
      <w:color w:val="808080"/>
      <w:position w:val="20"/>
      <w:szCs w:val="22"/>
    </w:rPr>
  </w:style>
  <w:style w:type="character" w:customStyle="1" w:styleId="tipsandtricksChar">
    <w:name w:val="tips and tricks Char"/>
    <w:basedOn w:val="DefaultParagraphFont"/>
    <w:link w:val="tipsandtricks"/>
    <w:rsid w:val="00454805"/>
    <w:rPr>
      <w:rFonts w:ascii="Arial" w:hAnsi="Arial"/>
      <w:b/>
      <w:color w:val="FF0000"/>
    </w:rPr>
  </w:style>
  <w:style w:type="paragraph" w:customStyle="1" w:styleId="NumberedNote">
    <w:name w:val="Numbered Note"/>
    <w:basedOn w:val="Heading2"/>
    <w:next w:val="Normal"/>
    <w:link w:val="NumberedNoteChar"/>
    <w:qFormat/>
    <w:rsid w:val="006C0BC2"/>
  </w:style>
  <w:style w:type="character" w:customStyle="1" w:styleId="KeyChar">
    <w:name w:val="Key Char"/>
    <w:basedOn w:val="DefaultParagraphFont"/>
    <w:link w:val="Key"/>
    <w:rsid w:val="000D0398"/>
    <w:rPr>
      <w:rFonts w:ascii="Arial" w:hAnsi="Arial"/>
      <w:b/>
      <w:i/>
      <w:color w:val="808080"/>
      <w:position w:val="20"/>
      <w:sz w:val="22"/>
      <w:szCs w:val="22"/>
      <w:shd w:val="clear" w:color="auto" w:fill="B6DDE8"/>
    </w:rPr>
  </w:style>
  <w:style w:type="paragraph" w:customStyle="1" w:styleId="NumberedNote2">
    <w:name w:val="Numbered Note2"/>
    <w:basedOn w:val="NumberedNote"/>
    <w:next w:val="Normal"/>
    <w:link w:val="NumberedNote2Char"/>
    <w:qFormat/>
    <w:rsid w:val="000D71FC"/>
  </w:style>
  <w:style w:type="character" w:customStyle="1" w:styleId="NumberedNoteChar">
    <w:name w:val="Numbered Note Char"/>
    <w:basedOn w:val="Heading2Char"/>
    <w:link w:val="NumberedNote"/>
    <w:rsid w:val="006C0BC2"/>
    <w:rPr>
      <w:rFonts w:ascii="Calibri" w:hAnsi="Calibri"/>
      <w:b/>
      <w:bCs/>
      <w:i/>
      <w:iCs/>
      <w:color w:val="1F497D"/>
      <w:sz w:val="28"/>
      <w:szCs w:val="24"/>
    </w:rPr>
  </w:style>
  <w:style w:type="paragraph" w:customStyle="1" w:styleId="Hyperlink1">
    <w:name w:val="Hyperlink1"/>
    <w:basedOn w:val="Normal"/>
    <w:link w:val="hyperlinkChar"/>
    <w:qFormat/>
    <w:rsid w:val="00E44307"/>
    <w:rPr>
      <w:i/>
      <w:color w:val="0070C0"/>
      <w:u w:val="single"/>
    </w:rPr>
  </w:style>
  <w:style w:type="character" w:customStyle="1" w:styleId="NumberedNote2Char">
    <w:name w:val="Numbered Note2 Char"/>
    <w:basedOn w:val="NumberedNoteChar"/>
    <w:link w:val="NumberedNote2"/>
    <w:rsid w:val="000D71FC"/>
    <w:rPr>
      <w:rFonts w:ascii="Calibri" w:hAnsi="Calibri"/>
      <w:b/>
      <w:bCs/>
      <w:i/>
      <w:iCs/>
      <w:color w:val="1F497D"/>
      <w:sz w:val="28"/>
      <w:szCs w:val="24"/>
    </w:rPr>
  </w:style>
  <w:style w:type="character" w:styleId="Emphasis">
    <w:name w:val="Emphasis"/>
    <w:basedOn w:val="DefaultParagraphFont"/>
    <w:qFormat/>
    <w:rsid w:val="00F21FA7"/>
    <w:rPr>
      <w:i/>
      <w:iCs/>
    </w:rPr>
  </w:style>
  <w:style w:type="character" w:customStyle="1" w:styleId="hyperlinkChar">
    <w:name w:val="hyperlink Char"/>
    <w:basedOn w:val="DefaultParagraphFont"/>
    <w:link w:val="Hyperlink1"/>
    <w:rsid w:val="00E44307"/>
    <w:rPr>
      <w:rFonts w:ascii="Calibri" w:hAnsi="Calibri"/>
      <w:i/>
      <w:color w:val="0070C0"/>
      <w:sz w:val="22"/>
      <w:u w:val="single"/>
    </w:rPr>
  </w:style>
  <w:style w:type="paragraph" w:customStyle="1" w:styleId="MedicatResponse">
    <w:name w:val="Medicat Response"/>
    <w:basedOn w:val="Normal"/>
    <w:link w:val="MedicatResponseChar"/>
    <w:qFormat/>
    <w:rsid w:val="000B0DA8"/>
    <w:pPr>
      <w:spacing w:before="240" w:after="60"/>
      <w:ind w:left="720"/>
    </w:pPr>
    <w:rPr>
      <w:rFonts w:ascii="Verdana" w:hAnsi="Verdana"/>
      <w:color w:val="17365D"/>
    </w:rPr>
  </w:style>
  <w:style w:type="character" w:customStyle="1" w:styleId="MedicatResponseChar">
    <w:name w:val="Medicat Response Char"/>
    <w:basedOn w:val="FooterChar"/>
    <w:link w:val="MedicatResponse"/>
    <w:rsid w:val="000B0DA8"/>
    <w:rPr>
      <w:rFonts w:ascii="Verdana" w:hAnsi="Verdana"/>
      <w:color w:val="17365D"/>
      <w:szCs w:val="24"/>
    </w:rPr>
  </w:style>
  <w:style w:type="paragraph" w:styleId="Subtitle">
    <w:name w:val="Subtitle"/>
    <w:basedOn w:val="Normal"/>
    <w:next w:val="Normal"/>
    <w:link w:val="SubtitleChar"/>
    <w:qFormat/>
    <w:rsid w:val="00DA50E0"/>
    <w:pPr>
      <w:spacing w:after="60"/>
      <w:outlineLvl w:val="1"/>
    </w:pPr>
    <w:rPr>
      <w:i/>
      <w:color w:val="1F497D"/>
      <w:szCs w:val="24"/>
    </w:rPr>
  </w:style>
  <w:style w:type="character" w:customStyle="1" w:styleId="SubtitleChar">
    <w:name w:val="Subtitle Char"/>
    <w:basedOn w:val="DefaultParagraphFont"/>
    <w:link w:val="Subtitle"/>
    <w:rsid w:val="00DA50E0"/>
    <w:rPr>
      <w:rFonts w:ascii="Calibri" w:eastAsia="Times New Roman" w:hAnsi="Calibri" w:cs="Times New Roman"/>
      <w:i/>
      <w:color w:val="1F497D"/>
      <w:sz w:val="22"/>
      <w:szCs w:val="24"/>
    </w:rPr>
  </w:style>
  <w:style w:type="paragraph" w:customStyle="1" w:styleId="HangingIndent">
    <w:name w:val="Hanging Indent"/>
    <w:basedOn w:val="Normal"/>
    <w:link w:val="HangingIndentChar"/>
    <w:qFormat/>
    <w:rsid w:val="00AB667A"/>
    <w:pPr>
      <w:ind w:left="1440" w:hanging="720"/>
    </w:pPr>
  </w:style>
  <w:style w:type="paragraph" w:customStyle="1" w:styleId="Bulleted">
    <w:name w:val="Bulleted"/>
    <w:basedOn w:val="Normal"/>
    <w:link w:val="BulletedChar"/>
    <w:qFormat/>
    <w:rsid w:val="009A347F"/>
    <w:pPr>
      <w:numPr>
        <w:numId w:val="2"/>
      </w:numPr>
      <w:spacing w:after="0"/>
    </w:pPr>
  </w:style>
  <w:style w:type="character" w:customStyle="1" w:styleId="HangingIndentChar">
    <w:name w:val="Hanging Indent Char"/>
    <w:basedOn w:val="DefaultParagraphFont"/>
    <w:link w:val="HangingIndent"/>
    <w:rsid w:val="00AB667A"/>
    <w:rPr>
      <w:rFonts w:ascii="Calibri" w:hAnsi="Calibri"/>
    </w:rPr>
  </w:style>
  <w:style w:type="character" w:customStyle="1" w:styleId="sugarfield">
    <w:name w:val="sugar_field"/>
    <w:basedOn w:val="DefaultParagraphFont"/>
    <w:rsid w:val="00937B45"/>
  </w:style>
  <w:style w:type="character" w:customStyle="1" w:styleId="BulletedChar">
    <w:name w:val="Bulleted Char"/>
    <w:basedOn w:val="DefaultParagraphFont"/>
    <w:link w:val="Bulleted"/>
    <w:rsid w:val="009A347F"/>
    <w:rPr>
      <w:rFonts w:ascii="Calibri" w:hAnsi="Calibri"/>
      <w:sz w:val="22"/>
    </w:rPr>
  </w:style>
  <w:style w:type="paragraph" w:customStyle="1" w:styleId="Important">
    <w:name w:val="Important"/>
    <w:basedOn w:val="Normal"/>
    <w:link w:val="ImportantChar"/>
    <w:qFormat/>
    <w:rsid w:val="00BA7962"/>
    <w:pPr>
      <w:pBdr>
        <w:top w:val="single" w:sz="8" w:space="1" w:color="C00000"/>
        <w:left w:val="single" w:sz="8" w:space="4" w:color="C00000"/>
        <w:bottom w:val="single" w:sz="8" w:space="1" w:color="C00000"/>
        <w:right w:val="single" w:sz="8" w:space="4" w:color="C00000"/>
      </w:pBdr>
      <w:shd w:val="clear" w:color="auto" w:fill="FBD4B4"/>
    </w:pPr>
    <w:rPr>
      <w:b/>
    </w:rPr>
  </w:style>
  <w:style w:type="character" w:customStyle="1" w:styleId="Heading1Char">
    <w:name w:val="Heading 1 Char"/>
    <w:basedOn w:val="DefaultParagraphFont"/>
    <w:link w:val="Heading1"/>
    <w:uiPriority w:val="9"/>
    <w:locked/>
    <w:rsid w:val="0037650B"/>
    <w:rPr>
      <w:rFonts w:ascii="Calibri" w:hAnsi="Calibri"/>
      <w:b/>
      <w:bCs/>
      <w:smallCaps/>
      <w:color w:val="1F497D"/>
      <w:kern w:val="32"/>
      <w:sz w:val="36"/>
      <w:szCs w:val="36"/>
    </w:rPr>
  </w:style>
  <w:style w:type="character" w:customStyle="1" w:styleId="ImportantChar">
    <w:name w:val="Important Char"/>
    <w:basedOn w:val="DefaultParagraphFont"/>
    <w:link w:val="Important"/>
    <w:rsid w:val="00BA7962"/>
    <w:rPr>
      <w:rFonts w:ascii="Calibri" w:hAnsi="Calibri"/>
      <w:b/>
      <w:sz w:val="22"/>
      <w:shd w:val="clear" w:color="auto" w:fill="FBD4B4"/>
    </w:rPr>
  </w:style>
  <w:style w:type="character" w:customStyle="1" w:styleId="Heading5Char">
    <w:name w:val="Heading 5 Char"/>
    <w:basedOn w:val="DefaultParagraphFont"/>
    <w:link w:val="Heading5"/>
    <w:uiPriority w:val="9"/>
    <w:locked/>
    <w:rsid w:val="00C96BCF"/>
    <w:rPr>
      <w:rFonts w:ascii="Calibri" w:hAnsi="Calibri"/>
      <w:b/>
      <w:bCs/>
      <w:iCs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locked/>
    <w:rsid w:val="00C96BCF"/>
    <w:rPr>
      <w:rFonts w:ascii="Calibri" w:hAnsi="Calibri" w:cs="Arial"/>
      <w:b/>
      <w:bCs/>
      <w:sz w:val="22"/>
    </w:rPr>
  </w:style>
  <w:style w:type="character" w:styleId="CommentReference">
    <w:name w:val="annotation reference"/>
    <w:basedOn w:val="DefaultParagraphFont"/>
    <w:semiHidden/>
    <w:unhideWhenUsed/>
    <w:rsid w:val="0087784F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87784F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87784F"/>
    <w:rPr>
      <w:rFonts w:ascii="Calibri" w:hAnsi="Calibri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8778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87784F"/>
    <w:rPr>
      <w:rFonts w:ascii="Calibri" w:hAnsi="Calibri"/>
      <w:b/>
      <w:bCs/>
    </w:rPr>
  </w:style>
  <w:style w:type="paragraph" w:styleId="Revision">
    <w:name w:val="Revision"/>
    <w:hidden/>
    <w:uiPriority w:val="99"/>
    <w:semiHidden/>
    <w:rsid w:val="006914DF"/>
    <w:rPr>
      <w:rFonts w:ascii="Calibri" w:hAnsi="Calibri"/>
      <w:sz w:val="22"/>
    </w:rPr>
  </w:style>
  <w:style w:type="character" w:styleId="BookTitle">
    <w:name w:val="Book Title"/>
    <w:basedOn w:val="DefaultParagraphFont"/>
    <w:uiPriority w:val="33"/>
    <w:qFormat/>
    <w:rsid w:val="00C321CA"/>
    <w:rPr>
      <w:b/>
      <w:bCs/>
      <w:i/>
      <w:iCs/>
      <w:spacing w:val="5"/>
    </w:rPr>
  </w:style>
  <w:style w:type="character" w:customStyle="1" w:styleId="UnresolvedMention">
    <w:name w:val="Unresolved Mention"/>
    <w:basedOn w:val="DefaultParagraphFont"/>
    <w:rsid w:val="00DA58B9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iPriority="9" w:unhideWhenUsed="0" w:qFormat="1"/>
    <w:lsdException w:name="heading 6" w:semiHidden="0" w:unhideWhenUsed="0" w:qFormat="1"/>
    <w:lsdException w:name="heading 7" w:qFormat="1"/>
    <w:lsdException w:name="heading 8" w:uiPriority="9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7F6B"/>
    <w:pPr>
      <w:spacing w:after="240"/>
    </w:pPr>
    <w:rPr>
      <w:rFonts w:ascii="Calibri" w:hAnsi="Calibri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2E5834"/>
    <w:pPr>
      <w:keepNext/>
      <w:pBdr>
        <w:bottom w:val="single" w:sz="4" w:space="1" w:color="auto"/>
      </w:pBdr>
      <w:outlineLvl w:val="0"/>
    </w:pPr>
    <w:rPr>
      <w:b/>
      <w:bCs/>
      <w:smallCaps/>
      <w:color w:val="1F497D"/>
      <w:kern w:val="32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qFormat/>
    <w:rsid w:val="002E5834"/>
    <w:pPr>
      <w:keepNext/>
      <w:spacing w:before="240" w:after="60"/>
      <w:outlineLvl w:val="1"/>
    </w:pPr>
    <w:rPr>
      <w:b/>
      <w:bCs/>
      <w:i/>
      <w:iCs/>
      <w:color w:val="1F497D"/>
      <w:sz w:val="28"/>
      <w:szCs w:val="24"/>
    </w:rPr>
  </w:style>
  <w:style w:type="paragraph" w:styleId="Heading3">
    <w:name w:val="heading 3"/>
    <w:basedOn w:val="Normal"/>
    <w:next w:val="Normal"/>
    <w:link w:val="Heading3Char"/>
    <w:qFormat/>
    <w:rsid w:val="002E5834"/>
    <w:pPr>
      <w:keepNext/>
      <w:spacing w:before="240" w:after="60"/>
      <w:outlineLvl w:val="2"/>
    </w:pPr>
    <w:rPr>
      <w:b/>
      <w:bCs/>
      <w:color w:val="1F497D"/>
      <w:sz w:val="24"/>
      <w:u w:val="single"/>
    </w:rPr>
  </w:style>
  <w:style w:type="paragraph" w:styleId="Heading4">
    <w:name w:val="heading 4"/>
    <w:basedOn w:val="Normal"/>
    <w:next w:val="Normal"/>
    <w:qFormat/>
    <w:rsid w:val="002E5834"/>
    <w:pPr>
      <w:keepNext/>
      <w:spacing w:before="240" w:after="60"/>
      <w:outlineLvl w:val="3"/>
    </w:pPr>
    <w:rPr>
      <w:bCs/>
      <w:i/>
      <w:sz w:val="24"/>
      <w:u w:val="single"/>
    </w:rPr>
  </w:style>
  <w:style w:type="paragraph" w:styleId="Heading5">
    <w:name w:val="heading 5"/>
    <w:basedOn w:val="Normal"/>
    <w:next w:val="Normal"/>
    <w:link w:val="Heading5Char"/>
    <w:uiPriority w:val="9"/>
    <w:qFormat/>
    <w:rsid w:val="00CB422E"/>
    <w:pPr>
      <w:spacing w:before="240" w:after="60"/>
      <w:outlineLvl w:val="4"/>
    </w:pPr>
    <w:rPr>
      <w:b/>
      <w:bCs/>
      <w:iCs/>
      <w:szCs w:val="22"/>
    </w:rPr>
  </w:style>
  <w:style w:type="paragraph" w:styleId="Heading6">
    <w:name w:val="heading 6"/>
    <w:basedOn w:val="Normal"/>
    <w:next w:val="Normal"/>
    <w:link w:val="Heading6Char"/>
    <w:qFormat/>
    <w:rsid w:val="00F5739D"/>
    <w:pPr>
      <w:spacing w:before="240"/>
      <w:outlineLvl w:val="5"/>
    </w:pPr>
    <w:rPr>
      <w:b/>
      <w:bCs/>
      <w:szCs w:val="22"/>
    </w:rPr>
  </w:style>
  <w:style w:type="paragraph" w:styleId="Heading7">
    <w:name w:val="heading 7"/>
    <w:basedOn w:val="Normal"/>
    <w:next w:val="Normal"/>
    <w:qFormat/>
    <w:rsid w:val="00D804B9"/>
    <w:pPr>
      <w:keepNext/>
      <w:ind w:left="720"/>
      <w:outlineLvl w:val="6"/>
    </w:pPr>
    <w:rPr>
      <w:bCs/>
      <w:i/>
      <w:color w:val="4F81BD"/>
      <w:u w:val="single"/>
    </w:rPr>
  </w:style>
  <w:style w:type="paragraph" w:styleId="Heading8">
    <w:name w:val="heading 8"/>
    <w:basedOn w:val="Normal"/>
    <w:next w:val="Normal"/>
    <w:link w:val="Heading8Char"/>
    <w:uiPriority w:val="9"/>
    <w:qFormat/>
    <w:rsid w:val="0001063E"/>
    <w:pPr>
      <w:keepNext/>
      <w:spacing w:after="120"/>
      <w:ind w:left="360"/>
      <w:outlineLvl w:val="7"/>
    </w:pPr>
    <w:rPr>
      <w:rFonts w:cs="Arial"/>
      <w:b/>
      <w:bCs/>
    </w:rPr>
  </w:style>
  <w:style w:type="paragraph" w:styleId="Heading9">
    <w:name w:val="heading 9"/>
    <w:basedOn w:val="Normal"/>
    <w:next w:val="Normal"/>
    <w:link w:val="Heading9Char"/>
    <w:qFormat/>
    <w:rsid w:val="00141057"/>
    <w:pPr>
      <w:keepNext/>
      <w:pBdr>
        <w:bottom w:val="single" w:sz="4" w:space="1" w:color="auto"/>
      </w:pBdr>
      <w:outlineLvl w:val="8"/>
    </w:pPr>
    <w:rPr>
      <w:rFonts w:cs="Arial"/>
      <w:b/>
      <w:bCs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141057"/>
    <w:rPr>
      <w:color w:val="0000FF"/>
      <w:u w:val="single"/>
    </w:rPr>
  </w:style>
  <w:style w:type="character" w:styleId="FollowedHyperlink">
    <w:name w:val="FollowedHyperlink"/>
    <w:basedOn w:val="DefaultParagraphFont"/>
    <w:rsid w:val="00141057"/>
    <w:rPr>
      <w:color w:val="800080"/>
      <w:u w:val="single"/>
    </w:rPr>
  </w:style>
  <w:style w:type="paragraph" w:styleId="NormalWeb">
    <w:name w:val="Normal (Web)"/>
    <w:basedOn w:val="Normal"/>
    <w:rsid w:val="00141057"/>
    <w:pPr>
      <w:spacing w:before="100" w:beforeAutospacing="1" w:after="100" w:afterAutospacing="1"/>
    </w:pPr>
  </w:style>
  <w:style w:type="paragraph" w:styleId="BodyText">
    <w:name w:val="Body Text"/>
    <w:basedOn w:val="Normal"/>
    <w:rsid w:val="00141057"/>
    <w:rPr>
      <w:rFonts w:cs="Arial"/>
    </w:rPr>
  </w:style>
  <w:style w:type="paragraph" w:styleId="BodyText2">
    <w:name w:val="Body Text 2"/>
    <w:basedOn w:val="Normal"/>
    <w:rsid w:val="00141057"/>
    <w:rPr>
      <w:rFonts w:cs="Arial"/>
      <w:b/>
      <w:bCs/>
    </w:rPr>
  </w:style>
  <w:style w:type="paragraph" w:styleId="BodyTextIndent">
    <w:name w:val="Body Text Indent"/>
    <w:basedOn w:val="Normal"/>
    <w:rsid w:val="00141057"/>
    <w:pPr>
      <w:ind w:left="720"/>
    </w:pPr>
    <w:rPr>
      <w:rFonts w:cs="Arial"/>
    </w:rPr>
  </w:style>
  <w:style w:type="paragraph" w:styleId="BodyTextIndent2">
    <w:name w:val="Body Text Indent 2"/>
    <w:basedOn w:val="Normal"/>
    <w:rsid w:val="00141057"/>
    <w:pPr>
      <w:autoSpaceDE w:val="0"/>
      <w:autoSpaceDN w:val="0"/>
      <w:adjustRightInd w:val="0"/>
      <w:ind w:left="1440"/>
    </w:pPr>
    <w:rPr>
      <w:rFonts w:ascii="Tahoma" w:hAnsi="Tahoma" w:cs="Tahoma"/>
      <w:sz w:val="17"/>
      <w:szCs w:val="17"/>
    </w:rPr>
  </w:style>
  <w:style w:type="paragraph" w:styleId="BalloonText">
    <w:name w:val="Balloon Text"/>
    <w:basedOn w:val="Normal"/>
    <w:semiHidden/>
    <w:rsid w:val="00141057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rsid w:val="00563F4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563F49"/>
  </w:style>
  <w:style w:type="table" w:styleId="TableGrid">
    <w:name w:val="Table Grid"/>
    <w:basedOn w:val="TableNormal"/>
    <w:uiPriority w:val="59"/>
    <w:rsid w:val="0016548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1E3EA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1E3EAC"/>
    <w:rPr>
      <w:rFonts w:ascii="Arial" w:hAnsi="Arial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1E3EAC"/>
    <w:rPr>
      <w:rFonts w:ascii="Arial" w:hAnsi="Arial"/>
      <w:szCs w:val="24"/>
    </w:rPr>
  </w:style>
  <w:style w:type="character" w:customStyle="1" w:styleId="Heading6Char">
    <w:name w:val="Heading 6 Char"/>
    <w:basedOn w:val="DefaultParagraphFont"/>
    <w:link w:val="Heading6"/>
    <w:rsid w:val="00F5739D"/>
    <w:rPr>
      <w:rFonts w:ascii="Arial" w:hAnsi="Arial"/>
      <w:b/>
      <w:bCs/>
      <w:sz w:val="22"/>
      <w:szCs w:val="22"/>
    </w:rPr>
  </w:style>
  <w:style w:type="character" w:customStyle="1" w:styleId="Heading9Char">
    <w:name w:val="Heading 9 Char"/>
    <w:basedOn w:val="DefaultParagraphFont"/>
    <w:link w:val="Heading9"/>
    <w:rsid w:val="002B547A"/>
    <w:rPr>
      <w:rFonts w:ascii="Arial" w:hAnsi="Arial" w:cs="Arial"/>
      <w:b/>
      <w:bCs/>
      <w:sz w:val="36"/>
      <w:szCs w:val="24"/>
    </w:rPr>
  </w:style>
  <w:style w:type="paragraph" w:styleId="ListParagraph">
    <w:name w:val="List Paragraph"/>
    <w:basedOn w:val="Normal"/>
    <w:uiPriority w:val="34"/>
    <w:qFormat/>
    <w:rsid w:val="00C321CA"/>
    <w:pPr>
      <w:numPr>
        <w:numId w:val="16"/>
      </w:numPr>
      <w:spacing w:after="160" w:line="259" w:lineRule="auto"/>
      <w:contextualSpacing/>
    </w:pPr>
    <w:rPr>
      <w:rFonts w:asciiTheme="minorHAnsi" w:hAnsiTheme="minorHAnsi"/>
    </w:rPr>
  </w:style>
  <w:style w:type="paragraph" w:styleId="DocumentMap">
    <w:name w:val="Document Map"/>
    <w:basedOn w:val="Normal"/>
    <w:link w:val="DocumentMapChar"/>
    <w:rsid w:val="00796063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796063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rsid w:val="009644CB"/>
    <w:pPr>
      <w:keepLines/>
      <w:spacing w:before="480" w:line="276" w:lineRule="auto"/>
      <w:outlineLvl w:val="9"/>
    </w:pPr>
    <w:rPr>
      <w:rFonts w:ascii="Verdana" w:hAnsi="Verdana"/>
      <w:color w:val="365F91"/>
      <w:kern w:val="0"/>
      <w:sz w:val="28"/>
      <w:szCs w:val="28"/>
    </w:rPr>
  </w:style>
  <w:style w:type="paragraph" w:styleId="TOC1">
    <w:name w:val="toc 1"/>
    <w:basedOn w:val="Normal"/>
    <w:next w:val="Normal"/>
    <w:autoRedefine/>
    <w:uiPriority w:val="39"/>
    <w:rsid w:val="0087784F"/>
    <w:pPr>
      <w:tabs>
        <w:tab w:val="right" w:leader="dot" w:pos="9350"/>
      </w:tabs>
    </w:pPr>
    <w:rPr>
      <w:noProof/>
    </w:rPr>
  </w:style>
  <w:style w:type="paragraph" w:customStyle="1" w:styleId="Level2Feature">
    <w:name w:val="Level 2 Feature"/>
    <w:basedOn w:val="Normal"/>
    <w:link w:val="Level2FeatureChar"/>
    <w:qFormat/>
    <w:rsid w:val="00F5739D"/>
    <w:pPr>
      <w:outlineLvl w:val="1"/>
    </w:pPr>
    <w:rPr>
      <w:b/>
      <w:i/>
    </w:rPr>
  </w:style>
  <w:style w:type="paragraph" w:styleId="TOC2">
    <w:name w:val="toc 2"/>
    <w:basedOn w:val="Normal"/>
    <w:next w:val="Normal"/>
    <w:autoRedefine/>
    <w:uiPriority w:val="39"/>
    <w:rsid w:val="00EA532B"/>
    <w:pPr>
      <w:tabs>
        <w:tab w:val="left" w:pos="630"/>
        <w:tab w:val="right" w:leader="dot" w:pos="9350"/>
      </w:tabs>
      <w:ind w:left="200"/>
    </w:pPr>
  </w:style>
  <w:style w:type="character" w:customStyle="1" w:styleId="Level2FeatureChar">
    <w:name w:val="Level 2 Feature Char"/>
    <w:basedOn w:val="DefaultParagraphFont"/>
    <w:link w:val="Level2Feature"/>
    <w:rsid w:val="00F5739D"/>
    <w:rPr>
      <w:rFonts w:ascii="Arial" w:hAnsi="Arial"/>
      <w:b/>
      <w:i/>
    </w:rPr>
  </w:style>
  <w:style w:type="paragraph" w:styleId="TOC3">
    <w:name w:val="toc 3"/>
    <w:basedOn w:val="Normal"/>
    <w:next w:val="Normal"/>
    <w:autoRedefine/>
    <w:uiPriority w:val="39"/>
    <w:rsid w:val="00FF1B43"/>
    <w:pPr>
      <w:tabs>
        <w:tab w:val="left" w:pos="880"/>
        <w:tab w:val="right" w:leader="dot" w:pos="9350"/>
      </w:tabs>
      <w:ind w:left="400"/>
    </w:pPr>
  </w:style>
  <w:style w:type="paragraph" w:styleId="NoSpacing">
    <w:name w:val="No Spacing"/>
    <w:link w:val="NoSpacingChar"/>
    <w:uiPriority w:val="1"/>
    <w:qFormat/>
    <w:rsid w:val="002E7759"/>
    <w:rPr>
      <w:rFonts w:ascii="Calibri" w:hAnsi="Calibr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2E7759"/>
    <w:rPr>
      <w:rFonts w:ascii="Calibri" w:hAnsi="Calibri"/>
      <w:sz w:val="22"/>
      <w:szCs w:val="22"/>
      <w:lang w:val="en-US" w:eastAsia="en-US" w:bidi="ar-SA"/>
    </w:rPr>
  </w:style>
  <w:style w:type="character" w:customStyle="1" w:styleId="Heading2Char">
    <w:name w:val="Heading 2 Char"/>
    <w:basedOn w:val="DefaultParagraphFont"/>
    <w:link w:val="Heading2"/>
    <w:uiPriority w:val="9"/>
    <w:rsid w:val="002E5834"/>
    <w:rPr>
      <w:rFonts w:ascii="Calibri" w:hAnsi="Calibri"/>
      <w:b/>
      <w:bCs/>
      <w:i/>
      <w:iCs/>
      <w:color w:val="1F497D"/>
      <w:sz w:val="28"/>
      <w:szCs w:val="24"/>
    </w:rPr>
  </w:style>
  <w:style w:type="paragraph" w:styleId="BodyText3">
    <w:name w:val="Body Text 3"/>
    <w:basedOn w:val="Normal"/>
    <w:link w:val="BodyText3Char"/>
    <w:rsid w:val="005F74DA"/>
    <w:rPr>
      <w:color w:val="000000"/>
      <w:szCs w:val="22"/>
    </w:rPr>
  </w:style>
  <w:style w:type="character" w:customStyle="1" w:styleId="BodyText3Char">
    <w:name w:val="Body Text 3 Char"/>
    <w:basedOn w:val="DefaultParagraphFont"/>
    <w:link w:val="BodyText3"/>
    <w:rsid w:val="005F74DA"/>
    <w:rPr>
      <w:rFonts w:ascii="Calibri" w:hAnsi="Calibri"/>
      <w:color w:val="000000"/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2848FC"/>
    <w:pPr>
      <w:spacing w:after="100" w:line="276" w:lineRule="auto"/>
      <w:ind w:left="660"/>
    </w:pPr>
    <w:rPr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2848FC"/>
    <w:pPr>
      <w:spacing w:after="100" w:line="276" w:lineRule="auto"/>
      <w:ind w:left="880"/>
    </w:pPr>
    <w:rPr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2848FC"/>
    <w:pPr>
      <w:spacing w:after="100" w:line="276" w:lineRule="auto"/>
      <w:ind w:left="1100"/>
    </w:pPr>
    <w:rPr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2848FC"/>
    <w:pPr>
      <w:spacing w:after="100" w:line="276" w:lineRule="auto"/>
      <w:ind w:left="1320"/>
    </w:pPr>
    <w:rPr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2848FC"/>
    <w:pPr>
      <w:spacing w:after="100" w:line="276" w:lineRule="auto"/>
      <w:ind w:left="1540"/>
    </w:pPr>
    <w:rPr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2848FC"/>
    <w:pPr>
      <w:spacing w:after="100" w:line="276" w:lineRule="auto"/>
      <w:ind w:left="1760"/>
    </w:pPr>
    <w:rPr>
      <w:szCs w:val="22"/>
    </w:rPr>
  </w:style>
  <w:style w:type="character" w:customStyle="1" w:styleId="Heading3Char">
    <w:name w:val="Heading 3 Char"/>
    <w:basedOn w:val="DefaultParagraphFont"/>
    <w:link w:val="Heading3"/>
    <w:rsid w:val="002E5834"/>
    <w:rPr>
      <w:rFonts w:ascii="Calibri" w:hAnsi="Calibri"/>
      <w:b/>
      <w:bCs/>
      <w:color w:val="1F497D"/>
      <w:sz w:val="24"/>
      <w:u w:val="single"/>
    </w:rPr>
  </w:style>
  <w:style w:type="paragraph" w:customStyle="1" w:styleId="NumberedHeader">
    <w:name w:val="Numbered Header"/>
    <w:basedOn w:val="Normal"/>
    <w:link w:val="NumberedHeaderChar"/>
    <w:qFormat/>
    <w:rsid w:val="0096678E"/>
    <w:pPr>
      <w:numPr>
        <w:numId w:val="1"/>
      </w:numPr>
    </w:pPr>
  </w:style>
  <w:style w:type="paragraph" w:customStyle="1" w:styleId="Note">
    <w:name w:val="Note"/>
    <w:basedOn w:val="Normal"/>
    <w:link w:val="NoteChar"/>
    <w:qFormat/>
    <w:rsid w:val="0025031F"/>
    <w:pPr>
      <w:shd w:val="clear" w:color="auto" w:fill="B8CCE4"/>
      <w:spacing w:before="120" w:after="120"/>
      <w:ind w:left="720" w:hanging="720"/>
    </w:pPr>
  </w:style>
  <w:style w:type="character" w:customStyle="1" w:styleId="NumberedHeaderChar">
    <w:name w:val="Numbered Header Char"/>
    <w:basedOn w:val="Heading2Char"/>
    <w:link w:val="NumberedHeader"/>
    <w:rsid w:val="0096678E"/>
    <w:rPr>
      <w:rFonts w:ascii="Calibri" w:hAnsi="Calibri"/>
      <w:b/>
      <w:bCs/>
      <w:i/>
      <w:iCs/>
      <w:color w:val="1F497D"/>
      <w:sz w:val="22"/>
      <w:szCs w:val="24"/>
    </w:rPr>
  </w:style>
  <w:style w:type="character" w:styleId="IntenseEmphasis">
    <w:name w:val="Intense Emphasis"/>
    <w:basedOn w:val="DefaultParagraphFont"/>
    <w:uiPriority w:val="21"/>
    <w:qFormat/>
    <w:rsid w:val="007F3083"/>
    <w:rPr>
      <w:b/>
      <w:bCs/>
      <w:i/>
      <w:iCs/>
      <w:color w:val="4F81BD"/>
    </w:rPr>
  </w:style>
  <w:style w:type="character" w:customStyle="1" w:styleId="NoteChar">
    <w:name w:val="Note Char"/>
    <w:basedOn w:val="DefaultParagraphFont"/>
    <w:link w:val="Note"/>
    <w:rsid w:val="0025031F"/>
    <w:rPr>
      <w:rFonts w:ascii="Arial" w:hAnsi="Arial"/>
      <w:shd w:val="clear" w:color="auto" w:fill="B8CCE4"/>
    </w:rPr>
  </w:style>
  <w:style w:type="paragraph" w:customStyle="1" w:styleId="tipsandtricks">
    <w:name w:val="tips and tricks"/>
    <w:basedOn w:val="Normal"/>
    <w:link w:val="tipsandtricksChar"/>
    <w:qFormat/>
    <w:rsid w:val="00454805"/>
    <w:pPr>
      <w:pBdr>
        <w:top w:val="single" w:sz="8" w:space="1" w:color="FF0000"/>
        <w:left w:val="single" w:sz="8" w:space="4" w:color="FF0000"/>
        <w:bottom w:val="single" w:sz="8" w:space="1" w:color="FF0000"/>
        <w:right w:val="single" w:sz="8" w:space="4" w:color="FF0000"/>
      </w:pBdr>
    </w:pPr>
    <w:rPr>
      <w:b/>
      <w:color w:val="FF0000"/>
    </w:rPr>
  </w:style>
  <w:style w:type="paragraph" w:customStyle="1" w:styleId="Key">
    <w:name w:val="Key"/>
    <w:basedOn w:val="Normal"/>
    <w:link w:val="KeyChar"/>
    <w:qFormat/>
    <w:rsid w:val="000D0398"/>
    <w:pPr>
      <w:pBdr>
        <w:top w:val="double" w:sz="4" w:space="1" w:color="A6A6A6"/>
        <w:left w:val="double" w:sz="4" w:space="4" w:color="A6A6A6"/>
        <w:bottom w:val="double" w:sz="4" w:space="1" w:color="A6A6A6"/>
        <w:right w:val="double" w:sz="4" w:space="4" w:color="A6A6A6"/>
      </w:pBdr>
      <w:shd w:val="clear" w:color="auto" w:fill="B6DDE8"/>
      <w:ind w:left="360" w:right="6840"/>
    </w:pPr>
    <w:rPr>
      <w:b/>
      <w:i/>
      <w:color w:val="808080"/>
      <w:position w:val="20"/>
      <w:szCs w:val="22"/>
    </w:rPr>
  </w:style>
  <w:style w:type="character" w:customStyle="1" w:styleId="tipsandtricksChar">
    <w:name w:val="tips and tricks Char"/>
    <w:basedOn w:val="DefaultParagraphFont"/>
    <w:link w:val="tipsandtricks"/>
    <w:rsid w:val="00454805"/>
    <w:rPr>
      <w:rFonts w:ascii="Arial" w:hAnsi="Arial"/>
      <w:b/>
      <w:color w:val="FF0000"/>
    </w:rPr>
  </w:style>
  <w:style w:type="paragraph" w:customStyle="1" w:styleId="NumberedNote">
    <w:name w:val="Numbered Note"/>
    <w:basedOn w:val="Heading2"/>
    <w:next w:val="Normal"/>
    <w:link w:val="NumberedNoteChar"/>
    <w:qFormat/>
    <w:rsid w:val="006C0BC2"/>
  </w:style>
  <w:style w:type="character" w:customStyle="1" w:styleId="KeyChar">
    <w:name w:val="Key Char"/>
    <w:basedOn w:val="DefaultParagraphFont"/>
    <w:link w:val="Key"/>
    <w:rsid w:val="000D0398"/>
    <w:rPr>
      <w:rFonts w:ascii="Arial" w:hAnsi="Arial"/>
      <w:b/>
      <w:i/>
      <w:color w:val="808080"/>
      <w:position w:val="20"/>
      <w:sz w:val="22"/>
      <w:szCs w:val="22"/>
      <w:shd w:val="clear" w:color="auto" w:fill="B6DDE8"/>
    </w:rPr>
  </w:style>
  <w:style w:type="paragraph" w:customStyle="1" w:styleId="NumberedNote2">
    <w:name w:val="Numbered Note2"/>
    <w:basedOn w:val="NumberedNote"/>
    <w:next w:val="Normal"/>
    <w:link w:val="NumberedNote2Char"/>
    <w:qFormat/>
    <w:rsid w:val="000D71FC"/>
  </w:style>
  <w:style w:type="character" w:customStyle="1" w:styleId="NumberedNoteChar">
    <w:name w:val="Numbered Note Char"/>
    <w:basedOn w:val="Heading2Char"/>
    <w:link w:val="NumberedNote"/>
    <w:rsid w:val="006C0BC2"/>
    <w:rPr>
      <w:rFonts w:ascii="Calibri" w:hAnsi="Calibri"/>
      <w:b/>
      <w:bCs/>
      <w:i/>
      <w:iCs/>
      <w:color w:val="1F497D"/>
      <w:sz w:val="28"/>
      <w:szCs w:val="24"/>
    </w:rPr>
  </w:style>
  <w:style w:type="paragraph" w:customStyle="1" w:styleId="Hyperlink1">
    <w:name w:val="Hyperlink1"/>
    <w:basedOn w:val="Normal"/>
    <w:link w:val="hyperlinkChar"/>
    <w:qFormat/>
    <w:rsid w:val="00E44307"/>
    <w:rPr>
      <w:i/>
      <w:color w:val="0070C0"/>
      <w:u w:val="single"/>
    </w:rPr>
  </w:style>
  <w:style w:type="character" w:customStyle="1" w:styleId="NumberedNote2Char">
    <w:name w:val="Numbered Note2 Char"/>
    <w:basedOn w:val="NumberedNoteChar"/>
    <w:link w:val="NumberedNote2"/>
    <w:rsid w:val="000D71FC"/>
    <w:rPr>
      <w:rFonts w:ascii="Calibri" w:hAnsi="Calibri"/>
      <w:b/>
      <w:bCs/>
      <w:i/>
      <w:iCs/>
      <w:color w:val="1F497D"/>
      <w:sz w:val="28"/>
      <w:szCs w:val="24"/>
    </w:rPr>
  </w:style>
  <w:style w:type="character" w:styleId="Emphasis">
    <w:name w:val="Emphasis"/>
    <w:basedOn w:val="DefaultParagraphFont"/>
    <w:qFormat/>
    <w:rsid w:val="00F21FA7"/>
    <w:rPr>
      <w:i/>
      <w:iCs/>
    </w:rPr>
  </w:style>
  <w:style w:type="character" w:customStyle="1" w:styleId="hyperlinkChar">
    <w:name w:val="hyperlink Char"/>
    <w:basedOn w:val="DefaultParagraphFont"/>
    <w:link w:val="Hyperlink1"/>
    <w:rsid w:val="00E44307"/>
    <w:rPr>
      <w:rFonts w:ascii="Calibri" w:hAnsi="Calibri"/>
      <w:i/>
      <w:color w:val="0070C0"/>
      <w:sz w:val="22"/>
      <w:u w:val="single"/>
    </w:rPr>
  </w:style>
  <w:style w:type="paragraph" w:customStyle="1" w:styleId="MedicatResponse">
    <w:name w:val="Medicat Response"/>
    <w:basedOn w:val="Normal"/>
    <w:link w:val="MedicatResponseChar"/>
    <w:qFormat/>
    <w:rsid w:val="000B0DA8"/>
    <w:pPr>
      <w:spacing w:before="240" w:after="60"/>
      <w:ind w:left="720"/>
    </w:pPr>
    <w:rPr>
      <w:rFonts w:ascii="Verdana" w:hAnsi="Verdana"/>
      <w:color w:val="17365D"/>
    </w:rPr>
  </w:style>
  <w:style w:type="character" w:customStyle="1" w:styleId="MedicatResponseChar">
    <w:name w:val="Medicat Response Char"/>
    <w:basedOn w:val="FooterChar"/>
    <w:link w:val="MedicatResponse"/>
    <w:rsid w:val="000B0DA8"/>
    <w:rPr>
      <w:rFonts w:ascii="Verdana" w:hAnsi="Verdana"/>
      <w:color w:val="17365D"/>
      <w:szCs w:val="24"/>
    </w:rPr>
  </w:style>
  <w:style w:type="paragraph" w:styleId="Subtitle">
    <w:name w:val="Subtitle"/>
    <w:basedOn w:val="Normal"/>
    <w:next w:val="Normal"/>
    <w:link w:val="SubtitleChar"/>
    <w:qFormat/>
    <w:rsid w:val="00DA50E0"/>
    <w:pPr>
      <w:spacing w:after="60"/>
      <w:outlineLvl w:val="1"/>
    </w:pPr>
    <w:rPr>
      <w:i/>
      <w:color w:val="1F497D"/>
      <w:szCs w:val="24"/>
    </w:rPr>
  </w:style>
  <w:style w:type="character" w:customStyle="1" w:styleId="SubtitleChar">
    <w:name w:val="Subtitle Char"/>
    <w:basedOn w:val="DefaultParagraphFont"/>
    <w:link w:val="Subtitle"/>
    <w:rsid w:val="00DA50E0"/>
    <w:rPr>
      <w:rFonts w:ascii="Calibri" w:eastAsia="Times New Roman" w:hAnsi="Calibri" w:cs="Times New Roman"/>
      <w:i/>
      <w:color w:val="1F497D"/>
      <w:sz w:val="22"/>
      <w:szCs w:val="24"/>
    </w:rPr>
  </w:style>
  <w:style w:type="paragraph" w:customStyle="1" w:styleId="HangingIndent">
    <w:name w:val="Hanging Indent"/>
    <w:basedOn w:val="Normal"/>
    <w:link w:val="HangingIndentChar"/>
    <w:qFormat/>
    <w:rsid w:val="00AB667A"/>
    <w:pPr>
      <w:ind w:left="1440" w:hanging="720"/>
    </w:pPr>
  </w:style>
  <w:style w:type="paragraph" w:customStyle="1" w:styleId="Bulleted">
    <w:name w:val="Bulleted"/>
    <w:basedOn w:val="Normal"/>
    <w:link w:val="BulletedChar"/>
    <w:qFormat/>
    <w:rsid w:val="009A347F"/>
    <w:pPr>
      <w:numPr>
        <w:numId w:val="2"/>
      </w:numPr>
      <w:spacing w:after="0"/>
    </w:pPr>
  </w:style>
  <w:style w:type="character" w:customStyle="1" w:styleId="HangingIndentChar">
    <w:name w:val="Hanging Indent Char"/>
    <w:basedOn w:val="DefaultParagraphFont"/>
    <w:link w:val="HangingIndent"/>
    <w:rsid w:val="00AB667A"/>
    <w:rPr>
      <w:rFonts w:ascii="Calibri" w:hAnsi="Calibri"/>
    </w:rPr>
  </w:style>
  <w:style w:type="character" w:customStyle="1" w:styleId="sugarfield">
    <w:name w:val="sugar_field"/>
    <w:basedOn w:val="DefaultParagraphFont"/>
    <w:rsid w:val="00937B45"/>
  </w:style>
  <w:style w:type="character" w:customStyle="1" w:styleId="BulletedChar">
    <w:name w:val="Bulleted Char"/>
    <w:basedOn w:val="DefaultParagraphFont"/>
    <w:link w:val="Bulleted"/>
    <w:rsid w:val="009A347F"/>
    <w:rPr>
      <w:rFonts w:ascii="Calibri" w:hAnsi="Calibri"/>
      <w:sz w:val="22"/>
    </w:rPr>
  </w:style>
  <w:style w:type="paragraph" w:customStyle="1" w:styleId="Important">
    <w:name w:val="Important"/>
    <w:basedOn w:val="Normal"/>
    <w:link w:val="ImportantChar"/>
    <w:qFormat/>
    <w:rsid w:val="00BA7962"/>
    <w:pPr>
      <w:pBdr>
        <w:top w:val="single" w:sz="8" w:space="1" w:color="C00000"/>
        <w:left w:val="single" w:sz="8" w:space="4" w:color="C00000"/>
        <w:bottom w:val="single" w:sz="8" w:space="1" w:color="C00000"/>
        <w:right w:val="single" w:sz="8" w:space="4" w:color="C00000"/>
      </w:pBdr>
      <w:shd w:val="clear" w:color="auto" w:fill="FBD4B4"/>
    </w:pPr>
    <w:rPr>
      <w:b/>
    </w:rPr>
  </w:style>
  <w:style w:type="character" w:customStyle="1" w:styleId="Heading1Char">
    <w:name w:val="Heading 1 Char"/>
    <w:basedOn w:val="DefaultParagraphFont"/>
    <w:link w:val="Heading1"/>
    <w:uiPriority w:val="9"/>
    <w:locked/>
    <w:rsid w:val="0037650B"/>
    <w:rPr>
      <w:rFonts w:ascii="Calibri" w:hAnsi="Calibri"/>
      <w:b/>
      <w:bCs/>
      <w:smallCaps/>
      <w:color w:val="1F497D"/>
      <w:kern w:val="32"/>
      <w:sz w:val="36"/>
      <w:szCs w:val="36"/>
    </w:rPr>
  </w:style>
  <w:style w:type="character" w:customStyle="1" w:styleId="ImportantChar">
    <w:name w:val="Important Char"/>
    <w:basedOn w:val="DefaultParagraphFont"/>
    <w:link w:val="Important"/>
    <w:rsid w:val="00BA7962"/>
    <w:rPr>
      <w:rFonts w:ascii="Calibri" w:hAnsi="Calibri"/>
      <w:b/>
      <w:sz w:val="22"/>
      <w:shd w:val="clear" w:color="auto" w:fill="FBD4B4"/>
    </w:rPr>
  </w:style>
  <w:style w:type="character" w:customStyle="1" w:styleId="Heading5Char">
    <w:name w:val="Heading 5 Char"/>
    <w:basedOn w:val="DefaultParagraphFont"/>
    <w:link w:val="Heading5"/>
    <w:uiPriority w:val="9"/>
    <w:locked/>
    <w:rsid w:val="00C96BCF"/>
    <w:rPr>
      <w:rFonts w:ascii="Calibri" w:hAnsi="Calibri"/>
      <w:b/>
      <w:bCs/>
      <w:iCs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locked/>
    <w:rsid w:val="00C96BCF"/>
    <w:rPr>
      <w:rFonts w:ascii="Calibri" w:hAnsi="Calibri" w:cs="Arial"/>
      <w:b/>
      <w:bCs/>
      <w:sz w:val="22"/>
    </w:rPr>
  </w:style>
  <w:style w:type="character" w:styleId="CommentReference">
    <w:name w:val="annotation reference"/>
    <w:basedOn w:val="DefaultParagraphFont"/>
    <w:semiHidden/>
    <w:unhideWhenUsed/>
    <w:rsid w:val="0087784F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87784F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87784F"/>
    <w:rPr>
      <w:rFonts w:ascii="Calibri" w:hAnsi="Calibri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8778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87784F"/>
    <w:rPr>
      <w:rFonts w:ascii="Calibri" w:hAnsi="Calibri"/>
      <w:b/>
      <w:bCs/>
    </w:rPr>
  </w:style>
  <w:style w:type="paragraph" w:styleId="Revision">
    <w:name w:val="Revision"/>
    <w:hidden/>
    <w:uiPriority w:val="99"/>
    <w:semiHidden/>
    <w:rsid w:val="006914DF"/>
    <w:rPr>
      <w:rFonts w:ascii="Calibri" w:hAnsi="Calibri"/>
      <w:sz w:val="22"/>
    </w:rPr>
  </w:style>
  <w:style w:type="character" w:styleId="BookTitle">
    <w:name w:val="Book Title"/>
    <w:basedOn w:val="DefaultParagraphFont"/>
    <w:uiPriority w:val="33"/>
    <w:qFormat/>
    <w:rsid w:val="00C321CA"/>
    <w:rPr>
      <w:b/>
      <w:bCs/>
      <w:i/>
      <w:iCs/>
      <w:spacing w:val="5"/>
    </w:rPr>
  </w:style>
  <w:style w:type="character" w:customStyle="1" w:styleId="UnresolvedMention">
    <w:name w:val="Unresolved Mention"/>
    <w:basedOn w:val="DefaultParagraphFont"/>
    <w:rsid w:val="00DA58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49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406">
          <w:marLeft w:val="144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81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2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5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2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6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1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739013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95135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7455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6773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70290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365518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62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5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9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2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5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719412">
          <w:marLeft w:val="144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55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0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4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8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2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7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3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4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8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3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6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06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43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2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019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209360">
                      <w:marLeft w:val="225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132106">
                          <w:marLeft w:val="27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934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055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85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8589863">
                                          <w:marLeft w:val="6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5758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57003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49702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817915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79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9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0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35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368155">
              <w:marLeft w:val="335"/>
              <w:marRight w:val="3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812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500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758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56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8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8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7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1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8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1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0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umassd.medicatconnect.com" TargetMode="External"/><Relationship Id="rId20" Type="http://schemas.openxmlformats.org/officeDocument/2006/relationships/theme" Target="theme/theme1.xml"/><Relationship Id="rId21" Type="http://schemas.microsoft.com/office/2018/08/relationships/commentsExtensible" Target="commentsExtensible.xml"/><Relationship Id="rId10" Type="http://schemas.openxmlformats.org/officeDocument/2006/relationships/image" Target="media/image1.png"/><Relationship Id="rId11" Type="http://schemas.openxmlformats.org/officeDocument/2006/relationships/hyperlink" Target="https://www.umassd.edu/studentaffairs/health/" TargetMode="External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footer" Target="footer2.xml"/><Relationship Id="rId18" Type="http://schemas.openxmlformats.org/officeDocument/2006/relationships/header" Target="header2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spruiell\Downloads\Medicat%20Document%20Template%20120617%20(9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1A3D19-528B-9F4A-95A3-AC9888C7CE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\Users\bspruiell\Downloads\Medicat Document Template 120617 (9).dotx</Template>
  <TotalTime>1</TotalTime>
  <Pages>2</Pages>
  <Words>283</Words>
  <Characters>1618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Medicat LLC</Company>
  <LinksUpToDate>false</LinksUpToDate>
  <CharactersWithSpaces>1898</CharactersWithSpaces>
  <SharedDoc>false</SharedDoc>
  <HyperlinkBase/>
  <HLinks>
    <vt:vector size="204" baseType="variant">
      <vt:variant>
        <vt:i4>1835058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_Toc362940745</vt:lpwstr>
      </vt:variant>
      <vt:variant>
        <vt:i4>1835058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_Toc362940744</vt:lpwstr>
      </vt:variant>
      <vt:variant>
        <vt:i4>1835058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_Toc362940743</vt:lpwstr>
      </vt:variant>
      <vt:variant>
        <vt:i4>1835058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_Toc362940742</vt:lpwstr>
      </vt:variant>
      <vt:variant>
        <vt:i4>1835058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_Toc362940741</vt:lpwstr>
      </vt:variant>
      <vt:variant>
        <vt:i4>1835058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_Toc362940740</vt:lpwstr>
      </vt:variant>
      <vt:variant>
        <vt:i4>1769522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_Toc362940739</vt:lpwstr>
      </vt:variant>
      <vt:variant>
        <vt:i4>1769522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_Toc362940738</vt:lpwstr>
      </vt:variant>
      <vt:variant>
        <vt:i4>1769522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_Toc362940737</vt:lpwstr>
      </vt:variant>
      <vt:variant>
        <vt:i4>1769522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_Toc362940736</vt:lpwstr>
      </vt:variant>
      <vt:variant>
        <vt:i4>1769522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_Toc362940735</vt:lpwstr>
      </vt:variant>
      <vt:variant>
        <vt:i4>1769522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_Toc362940734</vt:lpwstr>
      </vt:variant>
      <vt:variant>
        <vt:i4>1769522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_Toc362940733</vt:lpwstr>
      </vt:variant>
      <vt:variant>
        <vt:i4>1769522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_Toc362940732</vt:lpwstr>
      </vt:variant>
      <vt:variant>
        <vt:i4>1769522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_Toc362940731</vt:lpwstr>
      </vt:variant>
      <vt:variant>
        <vt:i4>1769522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_Toc362940730</vt:lpwstr>
      </vt:variant>
      <vt:variant>
        <vt:i4>1703986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_Toc362940729</vt:lpwstr>
      </vt:variant>
      <vt:variant>
        <vt:i4>1703986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_Toc362940728</vt:lpwstr>
      </vt:variant>
      <vt:variant>
        <vt:i4>1703986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_Toc362940727</vt:lpwstr>
      </vt:variant>
      <vt:variant>
        <vt:i4>1703986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_Toc362940726</vt:lpwstr>
      </vt:variant>
      <vt:variant>
        <vt:i4>1703986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_Toc362940725</vt:lpwstr>
      </vt:variant>
      <vt:variant>
        <vt:i4>1703986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_Toc362940724</vt:lpwstr>
      </vt:variant>
      <vt:variant>
        <vt:i4>1703986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_Toc362940723</vt:lpwstr>
      </vt:variant>
      <vt:variant>
        <vt:i4>1703986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_Toc362940722</vt:lpwstr>
      </vt:variant>
      <vt:variant>
        <vt:i4>1703986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_Toc362940721</vt:lpwstr>
      </vt:variant>
      <vt:variant>
        <vt:i4>1703986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_Toc362940720</vt:lpwstr>
      </vt:variant>
      <vt:variant>
        <vt:i4>1638450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_Toc362940719</vt:lpwstr>
      </vt:variant>
      <vt:variant>
        <vt:i4>1638450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_Toc362940718</vt:lpwstr>
      </vt:variant>
      <vt:variant>
        <vt:i4>1638450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_Toc362940717</vt:lpwstr>
      </vt:variant>
      <vt:variant>
        <vt:i4>1638450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_Toc362940716</vt:lpwstr>
      </vt:variant>
      <vt:variant>
        <vt:i4>1638450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_Toc362940715</vt:lpwstr>
      </vt:variant>
      <vt:variant>
        <vt:i4>1638450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_Toc362940714</vt:lpwstr>
      </vt:variant>
      <vt:variant>
        <vt:i4>1638450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_Toc362940713</vt:lpwstr>
      </vt:variant>
      <vt:variant>
        <vt:i4>262233</vt:i4>
      </vt:variant>
      <vt:variant>
        <vt:i4>0</vt:i4>
      </vt:variant>
      <vt:variant>
        <vt:i4>0</vt:i4>
      </vt:variant>
      <vt:variant>
        <vt:i4>5</vt:i4>
      </vt:variant>
      <vt:variant>
        <vt:lpwstr>http://get.adobe.com/reader/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Brittney Spruiell</dc:creator>
  <cp:keywords/>
  <dc:description/>
  <cp:lastModifiedBy>Marianne  Sullivan</cp:lastModifiedBy>
  <cp:revision>2</cp:revision>
  <cp:lastPrinted>2012-12-26T14:28:00Z</cp:lastPrinted>
  <dcterms:created xsi:type="dcterms:W3CDTF">2020-08-21T00:10:00Z</dcterms:created>
  <dcterms:modified xsi:type="dcterms:W3CDTF">2020-08-21T00:10:00Z</dcterms:modified>
  <cp:category>Documentation</cp:category>
</cp:coreProperties>
</file>