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A36" w:rsidRPr="007E6D05" w:rsidRDefault="00562F8A" w:rsidP="00AA7978">
      <w:pPr>
        <w:tabs>
          <w:tab w:val="right" w:pos="9540"/>
        </w:tabs>
        <w:spacing w:before="120"/>
        <w:rPr>
          <w:rFonts w:ascii="Arial" w:hAnsi="Arial" w:cs="Arial"/>
          <w:b/>
          <w:bCs/>
          <w:smallCaps/>
          <w:sz w:val="16"/>
          <w:szCs w:val="16"/>
        </w:rPr>
      </w:pPr>
      <w:bookmarkStart w:id="0" w:name="_GoBack"/>
      <w:bookmarkEnd w:id="0"/>
      <w:r>
        <w:rPr>
          <w:smallCaps/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-182245</wp:posOffset>
            </wp:positionV>
            <wp:extent cx="628650" cy="647700"/>
            <wp:effectExtent l="19050" t="0" r="0" b="0"/>
            <wp:wrapTight wrapText="bothSides">
              <wp:wrapPolygon edited="0">
                <wp:start x="-655" y="0"/>
                <wp:lineTo x="-655" y="20965"/>
                <wp:lineTo x="21600" y="20965"/>
                <wp:lineTo x="21600" y="0"/>
                <wp:lineTo x="-655" y="0"/>
              </wp:wrapPolygon>
            </wp:wrapTight>
            <wp:docPr id="21" name="Picture 1" descr="Description: UMass logo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UMass logo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3A36" w:rsidRPr="007E6D05">
        <w:rPr>
          <w:rFonts w:ascii="Arial" w:hAnsi="Arial" w:cs="Arial"/>
          <w:b/>
          <w:bCs/>
          <w:smallCaps/>
        </w:rPr>
        <w:t>University of Massachusetts</w:t>
      </w:r>
      <w:r w:rsidR="00AA7978">
        <w:rPr>
          <w:rFonts w:ascii="Arial" w:hAnsi="Arial" w:cs="Arial"/>
          <w:b/>
          <w:bCs/>
          <w:smallCaps/>
        </w:rPr>
        <w:tab/>
      </w:r>
      <w:r w:rsidR="00625496">
        <w:rPr>
          <w:rFonts w:ascii="Arial" w:hAnsi="Arial" w:cs="Arial"/>
          <w:b/>
          <w:bCs/>
          <w:smallCaps/>
        </w:rPr>
        <w:t xml:space="preserve">Taxable </w:t>
      </w:r>
      <w:r w:rsidR="00AA7978">
        <w:rPr>
          <w:rFonts w:ascii="Arial" w:hAnsi="Arial" w:cs="Arial"/>
          <w:b/>
          <w:bCs/>
          <w:smallCaps/>
        </w:rPr>
        <w:t xml:space="preserve">Personal use of                          </w:t>
      </w:r>
    </w:p>
    <w:p w:rsidR="000B3A36" w:rsidRPr="007E6D05" w:rsidRDefault="000B3A36" w:rsidP="000B3A36">
      <w:pPr>
        <w:tabs>
          <w:tab w:val="right" w:pos="9540"/>
        </w:tabs>
        <w:spacing w:after="60"/>
        <w:rPr>
          <w:rFonts w:ascii="Arial" w:hAnsi="Arial" w:cs="Arial"/>
          <w:b/>
          <w:bCs/>
          <w:smallCaps/>
        </w:rPr>
      </w:pPr>
      <w:r w:rsidRPr="007E6D05">
        <w:rPr>
          <w:rFonts w:ascii="Arial" w:hAnsi="Arial" w:cs="Arial"/>
          <w:b/>
          <w:bCs/>
          <w:smallCaps/>
        </w:rPr>
        <w:t>333 South Street, Shrewsbury, MA  01545</w:t>
      </w:r>
      <w:r w:rsidRPr="007E6D05">
        <w:rPr>
          <w:rFonts w:ascii="Arial" w:hAnsi="Arial" w:cs="Arial"/>
          <w:b/>
          <w:bCs/>
          <w:smallCaps/>
          <w:sz w:val="18"/>
          <w:szCs w:val="18"/>
        </w:rPr>
        <w:tab/>
      </w:r>
      <w:r w:rsidR="00AA7978">
        <w:rPr>
          <w:rFonts w:ascii="Arial" w:hAnsi="Arial" w:cs="Arial"/>
          <w:b/>
          <w:bCs/>
          <w:smallCaps/>
        </w:rPr>
        <w:t>University-Provided Vehicles</w:t>
      </w:r>
    </w:p>
    <w:p w:rsidR="00257EFF" w:rsidRPr="00257EFF" w:rsidRDefault="003866DC" w:rsidP="00257EFF">
      <w:pPr>
        <w:rPr>
          <w:rFonts w:ascii="Arial" w:hAnsi="Arial" w:cs="Arial"/>
          <w:sz w:val="16"/>
        </w:rPr>
      </w:pPr>
      <w:r w:rsidRPr="003866DC">
        <w:rPr>
          <w:rFonts w:ascii="Arial" w:hAnsi="Arial" w:cs="Arial"/>
          <w:noProof/>
          <w:sz w:val="20"/>
        </w:rPr>
        <w:pict>
          <v:line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65pt" to="540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" strokecolor="silver" strokeweight="5pt"/>
        </w:pict>
      </w:r>
      <w:r w:rsidR="00935C17">
        <w:rPr>
          <w:rFonts w:ascii="Arial" w:hAnsi="Arial" w:cs="Arial"/>
          <w:sz w:val="16"/>
        </w:rPr>
        <w:tab/>
      </w:r>
    </w:p>
    <w:p w:rsidR="003730E3" w:rsidRDefault="000B3A36" w:rsidP="00792462">
      <w:pPr>
        <w:spacing w:before="120" w:after="120"/>
        <w:rPr>
          <w:rFonts w:ascii="Arial" w:hAnsi="Arial" w:cs="Arial"/>
          <w:sz w:val="20"/>
          <w:szCs w:val="20"/>
        </w:rPr>
      </w:pPr>
      <w:r w:rsidRPr="00267CD9">
        <w:rPr>
          <w:rFonts w:ascii="Arial" w:hAnsi="Arial" w:cs="Arial"/>
          <w:sz w:val="20"/>
          <w:szCs w:val="20"/>
        </w:rPr>
        <w:t xml:space="preserve">Instructions: </w:t>
      </w:r>
      <w:r w:rsidR="00AA7978">
        <w:rPr>
          <w:rFonts w:ascii="Arial" w:hAnsi="Arial" w:cs="Arial"/>
          <w:sz w:val="20"/>
          <w:szCs w:val="20"/>
        </w:rPr>
        <w:t>Use this form to document the business- and personal-use of a university</w:t>
      </w:r>
      <w:r w:rsidR="00CF58A9">
        <w:rPr>
          <w:rFonts w:ascii="Arial" w:hAnsi="Arial" w:cs="Arial"/>
          <w:sz w:val="20"/>
          <w:szCs w:val="20"/>
        </w:rPr>
        <w:t>-provided vehicle and to calculate the taxable benefit of the personal use.</w:t>
      </w:r>
      <w:r w:rsidR="00AA7978">
        <w:rPr>
          <w:rFonts w:ascii="Arial" w:hAnsi="Arial" w:cs="Arial"/>
          <w:sz w:val="20"/>
          <w:szCs w:val="20"/>
        </w:rPr>
        <w:t xml:space="preserve">  Complete</w:t>
      </w:r>
      <w:r w:rsidR="008B3B2B">
        <w:rPr>
          <w:rFonts w:ascii="Arial" w:hAnsi="Arial" w:cs="Arial"/>
          <w:sz w:val="20"/>
          <w:szCs w:val="20"/>
        </w:rPr>
        <w:t xml:space="preserve"> a separate form for each vehicle used during the reporting period.  Completed </w:t>
      </w:r>
      <w:r w:rsidR="00AA7978">
        <w:rPr>
          <w:rFonts w:ascii="Arial" w:hAnsi="Arial" w:cs="Arial"/>
          <w:sz w:val="20"/>
          <w:szCs w:val="20"/>
        </w:rPr>
        <w:t xml:space="preserve">forms </w:t>
      </w:r>
      <w:r w:rsidR="008E2FBD">
        <w:rPr>
          <w:rFonts w:ascii="Arial" w:hAnsi="Arial" w:cs="Arial"/>
          <w:sz w:val="20"/>
          <w:szCs w:val="20"/>
        </w:rPr>
        <w:t>must be submitted no later than November 30 each year.</w:t>
      </w:r>
      <w:r w:rsidR="00625496">
        <w:rPr>
          <w:rFonts w:ascii="Arial" w:hAnsi="Arial" w:cs="Arial"/>
          <w:sz w:val="20"/>
          <w:szCs w:val="20"/>
        </w:rPr>
        <w:t xml:space="preserve">  See, Policy &amp; Guidance Memorandum HR-501, </w:t>
      </w:r>
      <w:r w:rsidR="00625496" w:rsidRPr="00625496">
        <w:rPr>
          <w:rFonts w:ascii="Arial" w:hAnsi="Arial" w:cs="Arial"/>
          <w:i/>
          <w:sz w:val="20"/>
          <w:szCs w:val="20"/>
        </w:rPr>
        <w:t>Taxable Personal Use of University-Provided Vehicles</w:t>
      </w:r>
      <w:r w:rsidR="00625496">
        <w:rPr>
          <w:rFonts w:ascii="Arial" w:hAnsi="Arial" w:cs="Arial"/>
          <w:sz w:val="20"/>
          <w:szCs w:val="20"/>
        </w:rPr>
        <w:t>.</w:t>
      </w:r>
    </w:p>
    <w:p w:rsidR="00CF58A9" w:rsidRDefault="00CF58A9" w:rsidP="00792462">
      <w:pPr>
        <w:spacing w:before="120" w:after="120"/>
        <w:rPr>
          <w:rFonts w:ascii="Arial" w:hAnsi="Arial" w:cs="Arial"/>
          <w:sz w:val="20"/>
          <w:szCs w:val="20"/>
        </w:rPr>
      </w:pPr>
    </w:p>
    <w:p w:rsidR="003730E3" w:rsidRDefault="003730E3" w:rsidP="003730E3">
      <w:pPr>
        <w:spacing w:before="120" w:after="1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 the period November 1, __________ through October 31, 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28"/>
        <w:gridCol w:w="2988"/>
      </w:tblGrid>
      <w:tr w:rsidR="008E2FBD" w:rsidRPr="008131EA" w:rsidTr="00C32F16">
        <w:trPr>
          <w:cantSplit/>
          <w:trHeight w:val="323"/>
        </w:trPr>
        <w:tc>
          <w:tcPr>
            <w:tcW w:w="11016" w:type="dxa"/>
            <w:gridSpan w:val="2"/>
            <w:tcBorders>
              <w:bottom w:val="single" w:sz="4" w:space="0" w:color="auto"/>
            </w:tcBorders>
            <w:shd w:val="pct25" w:color="auto" w:fill="auto"/>
          </w:tcPr>
          <w:p w:rsidR="008E2FBD" w:rsidRPr="00342CFB" w:rsidRDefault="008E2FBD" w:rsidP="00342CF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8131E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Employee</w:t>
            </w:r>
          </w:p>
        </w:tc>
      </w:tr>
      <w:tr w:rsidR="008E2FBD" w:rsidRPr="008131EA" w:rsidTr="008E2FBD">
        <w:trPr>
          <w:cantSplit/>
          <w:trHeight w:val="512"/>
        </w:trPr>
        <w:tc>
          <w:tcPr>
            <w:tcW w:w="8028" w:type="dxa"/>
            <w:tcBorders>
              <w:right w:val="single" w:sz="4" w:space="0" w:color="auto"/>
            </w:tcBorders>
          </w:tcPr>
          <w:p w:rsidR="008E2FBD" w:rsidRPr="00126EDE" w:rsidRDefault="008E2FBD" w:rsidP="007543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Name:</w:t>
            </w:r>
          </w:p>
        </w:tc>
        <w:tc>
          <w:tcPr>
            <w:tcW w:w="2988" w:type="dxa"/>
          </w:tcPr>
          <w:p w:rsidR="008E2FBD" w:rsidRPr="00126EDE" w:rsidRDefault="008E2FBD" w:rsidP="007543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Employee  ID:</w:t>
            </w:r>
          </w:p>
          <w:p w:rsidR="008E2FBD" w:rsidRPr="002D2392" w:rsidRDefault="008E2FBD" w:rsidP="008E2FBD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D23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050482" w:rsidRDefault="00050482" w:rsidP="00963924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58"/>
        <w:gridCol w:w="1980"/>
        <w:gridCol w:w="1260"/>
        <w:gridCol w:w="1530"/>
        <w:gridCol w:w="2988"/>
      </w:tblGrid>
      <w:tr w:rsidR="008131EA" w:rsidRPr="008131EA" w:rsidTr="00C32F16">
        <w:trPr>
          <w:cantSplit/>
          <w:trHeight w:val="323"/>
        </w:trPr>
        <w:tc>
          <w:tcPr>
            <w:tcW w:w="11016" w:type="dxa"/>
            <w:gridSpan w:val="5"/>
            <w:tcBorders>
              <w:bottom w:val="nil"/>
            </w:tcBorders>
            <w:shd w:val="pct25" w:color="auto" w:fill="auto"/>
          </w:tcPr>
          <w:p w:rsidR="008131EA" w:rsidRPr="008E2FBD" w:rsidRDefault="008E2FBD" w:rsidP="008E2FB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2FBD">
              <w:rPr>
                <w:rFonts w:ascii="Arial" w:hAnsi="Arial" w:cs="Arial"/>
                <w:b/>
                <w:sz w:val="20"/>
                <w:szCs w:val="20"/>
              </w:rPr>
              <w:t>II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8E2FBD">
              <w:rPr>
                <w:rFonts w:ascii="Arial" w:hAnsi="Arial" w:cs="Arial"/>
                <w:b/>
                <w:sz w:val="20"/>
                <w:szCs w:val="20"/>
              </w:rPr>
              <w:t xml:space="preserve"> Vehicle</w:t>
            </w:r>
          </w:p>
        </w:tc>
      </w:tr>
      <w:tr w:rsidR="00792462" w:rsidRPr="008131EA" w:rsidTr="00792462">
        <w:trPr>
          <w:cantSplit/>
          <w:trHeight w:val="593"/>
        </w:trPr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</w:tcPr>
          <w:p w:rsidR="00792462" w:rsidRPr="007543F5" w:rsidRDefault="00792462" w:rsidP="008E2FBD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543F5">
              <w:rPr>
                <w:rFonts w:ascii="Arial" w:hAnsi="Arial" w:cs="Arial"/>
                <w:sz w:val="16"/>
                <w:szCs w:val="16"/>
              </w:rPr>
              <w:t>Make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2462" w:rsidRPr="007543F5" w:rsidRDefault="00792462" w:rsidP="008E2FBD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792462" w:rsidRPr="007543F5" w:rsidRDefault="00792462" w:rsidP="008E2FBD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Year</w:t>
            </w:r>
          </w:p>
        </w:tc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</w:tcPr>
          <w:p w:rsidR="00792462" w:rsidRPr="007543F5" w:rsidRDefault="00792462" w:rsidP="008E2FBD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Year vehicle was initially provided:</w:t>
            </w:r>
          </w:p>
        </w:tc>
      </w:tr>
      <w:tr w:rsidR="008B3B2B" w:rsidRPr="008131EA" w:rsidTr="008B3B2B">
        <w:trPr>
          <w:cantSplit/>
          <w:trHeight w:val="300"/>
        </w:trPr>
        <w:tc>
          <w:tcPr>
            <w:tcW w:w="523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B3B2B" w:rsidRDefault="008B3B2B" w:rsidP="003730E3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Did you use this vehicle for the entire period listed above?</w:t>
            </w:r>
          </w:p>
          <w:p w:rsidR="008B3B2B" w:rsidRDefault="003866DC" w:rsidP="003730E3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rect id="Rectangle 34" o:spid="_x0000_s1029" style="position:absolute;margin-left:68.25pt;margin-top:2.75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">
                  <v:shadow on="t" opacity=".5"/>
                </v:rect>
              </w:pict>
            </w: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rect id="Rectangle 33" o:spid="_x0000_s1028" style="position:absolute;margin-left:17.25pt;margin-top:2.75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">
                  <v:shadow on="t" opacity=".5"/>
                </v:rect>
              </w:pict>
            </w:r>
            <w:r w:rsidR="008B3B2B" w:rsidRPr="007543F5"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  <w:r w:rsidR="008B3B2B">
              <w:rPr>
                <w:rFonts w:ascii="Arial" w:hAnsi="Arial" w:cs="Arial"/>
                <w:sz w:val="16"/>
                <w:szCs w:val="16"/>
              </w:rPr>
              <w:t>Yes                No</w:t>
            </w:r>
          </w:p>
        </w:tc>
        <w:tc>
          <w:tcPr>
            <w:tcW w:w="577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2B" w:rsidRPr="008B3B2B" w:rsidRDefault="008B3B2B" w:rsidP="008B3B2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8B3B2B">
              <w:rPr>
                <w:rFonts w:ascii="Arial" w:hAnsi="Arial" w:cs="Arial"/>
                <w:i/>
                <w:sz w:val="16"/>
                <w:szCs w:val="16"/>
              </w:rPr>
              <w:t>If No, enter the dates of use:</w:t>
            </w:r>
          </w:p>
        </w:tc>
      </w:tr>
      <w:tr w:rsidR="008B3B2B" w:rsidRPr="008131EA" w:rsidTr="005F7C9B">
        <w:trPr>
          <w:cantSplit/>
          <w:trHeight w:val="422"/>
        </w:trPr>
        <w:tc>
          <w:tcPr>
            <w:tcW w:w="523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B3B2B" w:rsidRDefault="008B3B2B" w:rsidP="003730E3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2B" w:rsidRDefault="008B3B2B" w:rsidP="008B3B2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From:</w:t>
            </w:r>
          </w:p>
        </w:tc>
        <w:tc>
          <w:tcPr>
            <w:tcW w:w="2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B2B" w:rsidRDefault="008B3B2B" w:rsidP="008B3B2B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Through</w:t>
            </w:r>
          </w:p>
        </w:tc>
      </w:tr>
    </w:tbl>
    <w:p w:rsidR="005060DD" w:rsidRDefault="005060DD" w:rsidP="005060D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58"/>
        <w:gridCol w:w="3240"/>
        <w:gridCol w:w="2259"/>
        <w:gridCol w:w="2259"/>
      </w:tblGrid>
      <w:tr w:rsidR="005060DD" w:rsidRPr="008131EA" w:rsidTr="00C32F16">
        <w:trPr>
          <w:cantSplit/>
          <w:trHeight w:val="323"/>
        </w:trPr>
        <w:tc>
          <w:tcPr>
            <w:tcW w:w="11016" w:type="dxa"/>
            <w:gridSpan w:val="4"/>
            <w:shd w:val="pct25" w:color="auto" w:fill="auto"/>
          </w:tcPr>
          <w:p w:rsidR="005060DD" w:rsidRPr="008E2FBD" w:rsidRDefault="008E2FBD" w:rsidP="005060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2FBD">
              <w:rPr>
                <w:rFonts w:ascii="Arial" w:hAnsi="Arial" w:cs="Arial"/>
                <w:b/>
                <w:sz w:val="20"/>
                <w:szCs w:val="20"/>
              </w:rPr>
              <w:t>III. Mileage</w:t>
            </w:r>
          </w:p>
        </w:tc>
      </w:tr>
      <w:tr w:rsidR="00920DB4" w:rsidRPr="008131EA" w:rsidTr="00920DB4">
        <w:trPr>
          <w:cantSplit/>
          <w:trHeight w:val="557"/>
        </w:trPr>
        <w:tc>
          <w:tcPr>
            <w:tcW w:w="3258" w:type="dxa"/>
          </w:tcPr>
          <w:p w:rsidR="00920DB4" w:rsidRPr="008B3B2B" w:rsidRDefault="00920DB4" w:rsidP="00267CD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8B3B2B">
              <w:rPr>
                <w:rFonts w:ascii="Arial" w:hAnsi="Arial" w:cs="Arial"/>
                <w:sz w:val="16"/>
                <w:szCs w:val="16"/>
              </w:rPr>
              <w:t xml:space="preserve">Beginning </w:t>
            </w:r>
            <w:r w:rsidR="0062549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B3B2B">
              <w:rPr>
                <w:rFonts w:ascii="Arial" w:hAnsi="Arial" w:cs="Arial"/>
                <w:sz w:val="16"/>
                <w:szCs w:val="16"/>
              </w:rPr>
              <w:t>Odometer Reading (11/1):</w:t>
            </w:r>
          </w:p>
        </w:tc>
        <w:tc>
          <w:tcPr>
            <w:tcW w:w="3240" w:type="dxa"/>
          </w:tcPr>
          <w:p w:rsidR="00920DB4" w:rsidRPr="008B3B2B" w:rsidRDefault="00920DB4" w:rsidP="00267CD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8B3B2B">
              <w:rPr>
                <w:rFonts w:ascii="Arial" w:hAnsi="Arial" w:cs="Arial"/>
                <w:sz w:val="16"/>
                <w:szCs w:val="16"/>
              </w:rPr>
              <w:t>Ending Odometer Reading (10/31):</w:t>
            </w:r>
          </w:p>
        </w:tc>
        <w:tc>
          <w:tcPr>
            <w:tcW w:w="2259" w:type="dxa"/>
          </w:tcPr>
          <w:p w:rsidR="00920DB4" w:rsidRPr="008B3B2B" w:rsidRDefault="00920DB4" w:rsidP="00267CD9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8B3B2B">
              <w:rPr>
                <w:rFonts w:ascii="Arial" w:hAnsi="Arial" w:cs="Arial"/>
                <w:sz w:val="16"/>
                <w:szCs w:val="16"/>
              </w:rPr>
              <w:t>Total Miles:</w:t>
            </w:r>
          </w:p>
        </w:tc>
        <w:tc>
          <w:tcPr>
            <w:tcW w:w="2259" w:type="dxa"/>
          </w:tcPr>
          <w:p w:rsidR="00920DB4" w:rsidRPr="008B3B2B" w:rsidRDefault="00920DB4" w:rsidP="00FD7D7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8B3B2B">
              <w:rPr>
                <w:rFonts w:ascii="Arial" w:hAnsi="Arial" w:cs="Arial"/>
                <w:color w:val="000000"/>
                <w:sz w:val="16"/>
                <w:szCs w:val="16"/>
              </w:rPr>
              <w:t xml:space="preserve">Total </w:t>
            </w:r>
            <w:r w:rsidR="00FD7D74">
              <w:rPr>
                <w:rFonts w:ascii="Arial" w:hAnsi="Arial" w:cs="Arial"/>
                <w:color w:val="000000"/>
                <w:sz w:val="16"/>
                <w:szCs w:val="16"/>
              </w:rPr>
              <w:t>Business</w:t>
            </w:r>
            <w:r w:rsidRPr="008B3B2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 w:rsidRPr="008B3B2B">
              <w:rPr>
                <w:rFonts w:ascii="Arial" w:hAnsi="Arial" w:cs="Arial"/>
                <w:color w:val="000000"/>
                <w:sz w:val="16"/>
                <w:szCs w:val="16"/>
              </w:rPr>
              <w:t>iles</w:t>
            </w:r>
            <w:r w:rsidR="006140E1" w:rsidRPr="006140E1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 w:rsidRPr="008B3B2B"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</w:tc>
      </w:tr>
    </w:tbl>
    <w:p w:rsidR="00464D5F" w:rsidRPr="006140E1" w:rsidRDefault="006140E1" w:rsidP="006140E1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6140E1">
        <w:rPr>
          <w:rFonts w:ascii="Times-Roman" w:hAnsi="Times-Roman" w:cs="Times-Roman"/>
          <w:sz w:val="20"/>
          <w:szCs w:val="20"/>
        </w:rPr>
        <w:t>*Attach completed form HR-4A</w:t>
      </w:r>
      <w:r>
        <w:rPr>
          <w:rFonts w:ascii="Times-Roman" w:hAnsi="Times-Roman" w:cs="Times-Roman"/>
          <w:sz w:val="20"/>
          <w:szCs w:val="20"/>
        </w:rPr>
        <w:t xml:space="preserve">, </w:t>
      </w:r>
      <w:r w:rsidRPr="006140E1">
        <w:rPr>
          <w:rFonts w:ascii="Times-Roman" w:hAnsi="Times-Roman" w:cs="Times-Roman"/>
          <w:smallCaps/>
          <w:sz w:val="20"/>
          <w:szCs w:val="20"/>
        </w:rPr>
        <w:t>Mileage Log for University-Provided Vehicles</w:t>
      </w:r>
      <w:r w:rsidRPr="006140E1">
        <w:rPr>
          <w:rFonts w:ascii="Times-Roman" w:hAnsi="Times-Roman" w:cs="Times-Roman"/>
          <w:sz w:val="20"/>
          <w:szCs w:val="20"/>
        </w:rPr>
        <w:t xml:space="preserve"> to document business miles.</w:t>
      </w:r>
    </w:p>
    <w:p w:rsidR="006140E1" w:rsidRDefault="006140E1" w:rsidP="0079246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92462" w:rsidRPr="00792462" w:rsidRDefault="00792462" w:rsidP="0079246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92462">
        <w:rPr>
          <w:rFonts w:ascii="Arial" w:hAnsi="Arial" w:cs="Arial"/>
          <w:sz w:val="20"/>
          <w:szCs w:val="20"/>
        </w:rPr>
        <w:t>I hereby certify that, to the best of my knowledge, the information provided above is accurate and complete.</w:t>
      </w:r>
    </w:p>
    <w:p w:rsidR="00792462" w:rsidRDefault="00792462" w:rsidP="00792462">
      <w:pPr>
        <w:autoSpaceDE w:val="0"/>
        <w:autoSpaceDN w:val="0"/>
        <w:adjustRightInd w:val="0"/>
        <w:rPr>
          <w:rFonts w:ascii="Times-Roman" w:hAnsi="Times-Roman" w:cs="Times-Roman"/>
        </w:rPr>
      </w:pPr>
    </w:p>
    <w:p w:rsidR="00792462" w:rsidRDefault="00792462" w:rsidP="00792462">
      <w:pPr>
        <w:tabs>
          <w:tab w:val="left" w:pos="9180"/>
        </w:tabs>
        <w:autoSpaceDE w:val="0"/>
        <w:autoSpaceDN w:val="0"/>
        <w:adjustRightInd w:val="0"/>
        <w:ind w:left="5040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_____________________________</w:t>
      </w:r>
      <w:r>
        <w:rPr>
          <w:rFonts w:ascii="Times-Roman" w:hAnsi="Times-Roman" w:cs="Times-Roman"/>
        </w:rPr>
        <w:tab/>
        <w:t>____________</w:t>
      </w:r>
    </w:p>
    <w:p w:rsidR="00792462" w:rsidRPr="00920DB4" w:rsidRDefault="00792462" w:rsidP="00792462">
      <w:pPr>
        <w:tabs>
          <w:tab w:val="left" w:pos="9180"/>
        </w:tabs>
        <w:autoSpaceDE w:val="0"/>
        <w:autoSpaceDN w:val="0"/>
        <w:adjustRightInd w:val="0"/>
        <w:ind w:left="5040"/>
        <w:rPr>
          <w:rFonts w:ascii="Arial" w:hAnsi="Arial" w:cs="Arial"/>
          <w:sz w:val="20"/>
          <w:szCs w:val="20"/>
        </w:rPr>
      </w:pPr>
      <w:r w:rsidRPr="00920DB4">
        <w:rPr>
          <w:rFonts w:ascii="Arial" w:hAnsi="Arial" w:cs="Arial"/>
          <w:sz w:val="20"/>
          <w:szCs w:val="20"/>
        </w:rPr>
        <w:t>Signature</w:t>
      </w:r>
      <w:r w:rsidRPr="00920DB4">
        <w:rPr>
          <w:rFonts w:ascii="Arial" w:hAnsi="Arial" w:cs="Arial"/>
          <w:sz w:val="20"/>
          <w:szCs w:val="20"/>
        </w:rPr>
        <w:tab/>
        <w:t>Date</w:t>
      </w:r>
    </w:p>
    <w:p w:rsidR="00792462" w:rsidRDefault="00792462" w:rsidP="005060DD">
      <w:pPr>
        <w:autoSpaceDE w:val="0"/>
        <w:autoSpaceDN w:val="0"/>
        <w:adjustRightInd w:val="0"/>
        <w:rPr>
          <w:rFonts w:ascii="Times-Roman" w:hAnsi="Times-Roman" w:cs="Times-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54"/>
        <w:gridCol w:w="2107"/>
        <w:gridCol w:w="222"/>
      </w:tblGrid>
      <w:tr w:rsidR="00792462" w:rsidRPr="008131EA" w:rsidTr="00625496">
        <w:trPr>
          <w:cantSplit/>
          <w:trHeight w:val="305"/>
        </w:trPr>
        <w:tc>
          <w:tcPr>
            <w:tcW w:w="0" w:type="auto"/>
            <w:gridSpan w:val="3"/>
            <w:shd w:val="pct25" w:color="auto" w:fill="auto"/>
          </w:tcPr>
          <w:p w:rsidR="00792462" w:rsidRPr="00342CFB" w:rsidRDefault="00792462" w:rsidP="005F7C9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IV.  Calculation of Taxable</w:t>
            </w:r>
            <w:r w:rsidR="00920D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Personal Use (to be completed by </w:t>
            </w:r>
            <w:r w:rsidR="005F7C9B">
              <w:rPr>
                <w:rFonts w:ascii="Arial" w:hAnsi="Arial" w:cs="Arial"/>
                <w:b/>
                <w:bCs/>
                <w:sz w:val="20"/>
                <w:szCs w:val="20"/>
              </w:rPr>
              <w:t>Human Resources)</w:t>
            </w:r>
          </w:p>
        </w:tc>
      </w:tr>
      <w:tr w:rsidR="00625496" w:rsidRPr="008131EA" w:rsidTr="00625496">
        <w:trPr>
          <w:cantSplit/>
          <w:trHeight w:val="3400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625496" w:rsidRDefault="00625496" w:rsidP="00C32F16">
            <w:pPr>
              <w:tabs>
                <w:tab w:val="right" w:pos="10710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Miles . . . . . . . . . . . . . . . . . . . . . . . . . . . . . . . . . . . . . . . . . . . . . . . . . . . . . . . . . . . . . . . . . . .</w:t>
            </w:r>
          </w:p>
          <w:p w:rsidR="00625496" w:rsidRDefault="00625496" w:rsidP="00C32F16">
            <w:pPr>
              <w:tabs>
                <w:tab w:val="right" w:pos="10710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Total Business Miles . . . . . . . . . . . . . . . . . . . . . . . . . . . . . . . . . . . . . . . . . . . . . . . . . . . . . . . . . . . </w:t>
            </w:r>
          </w:p>
          <w:p w:rsidR="00625496" w:rsidRDefault="0090123F" w:rsidP="00C32F16">
            <w:pPr>
              <w:tabs>
                <w:tab w:val="right" w:pos="10710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Total Personal </w:t>
            </w:r>
            <w:r w:rsidR="00625496">
              <w:rPr>
                <w:rFonts w:ascii="Arial" w:hAnsi="Arial" w:cs="Arial"/>
                <w:sz w:val="20"/>
                <w:szCs w:val="20"/>
              </w:rPr>
              <w:t xml:space="preserve">Use Miles (Total Miles – Total Business Miles) . . . . . . . . . . . . . . . . . . . . . . . . . . . </w:t>
            </w:r>
          </w:p>
          <w:p w:rsidR="00625496" w:rsidRDefault="0090123F" w:rsidP="00625496">
            <w:pPr>
              <w:tabs>
                <w:tab w:val="right" w:pos="10710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Percentage of Personal Use (Personal </w:t>
            </w:r>
            <w:r w:rsidR="00625496">
              <w:rPr>
                <w:rFonts w:ascii="Arial" w:hAnsi="Arial" w:cs="Arial"/>
                <w:sz w:val="20"/>
                <w:szCs w:val="20"/>
              </w:rPr>
              <w:t>Use Miles / Total Miles) . . . . . . . . . . . . . . . . . . . . . . . . . .</w:t>
            </w:r>
          </w:p>
          <w:p w:rsidR="00625496" w:rsidRDefault="00625496" w:rsidP="00625496">
            <w:pPr>
              <w:tabs>
                <w:tab w:val="right" w:pos="10710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Fair Market Value when the vehicle was initially provided . . . . . . . . . . . . . . . . . . . . . . . . . . . . . .</w:t>
            </w:r>
          </w:p>
          <w:p w:rsidR="00625496" w:rsidRDefault="00625496" w:rsidP="00625496">
            <w:pPr>
              <w:tabs>
                <w:tab w:val="right" w:pos="10710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Annual Lease Value (see Internal Revenue Service Annual Lease Value Table)</w:t>
            </w:r>
            <w:r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1"/>
            </w:r>
            <w:r>
              <w:rPr>
                <w:rFonts w:ascii="Arial" w:hAnsi="Arial" w:cs="Arial"/>
                <w:sz w:val="20"/>
                <w:szCs w:val="20"/>
              </w:rPr>
              <w:t xml:space="preserve"> . . . . . . . . . . . . </w:t>
            </w:r>
          </w:p>
          <w:p w:rsidR="00625496" w:rsidRPr="00D36E5C" w:rsidRDefault="00625496" w:rsidP="00625496">
            <w:pPr>
              <w:tabs>
                <w:tab w:val="right" w:pos="10710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D36E5C">
              <w:rPr>
                <w:rFonts w:ascii="Arial" w:hAnsi="Arial" w:cs="Arial"/>
                <w:sz w:val="20"/>
                <w:szCs w:val="20"/>
              </w:rPr>
              <w:t xml:space="preserve">Taxable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36E5C">
              <w:rPr>
                <w:rFonts w:ascii="Arial" w:hAnsi="Arial" w:cs="Arial"/>
                <w:sz w:val="20"/>
                <w:szCs w:val="20"/>
              </w:rPr>
              <w:t xml:space="preserve">ersonal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D36E5C">
              <w:rPr>
                <w:rFonts w:ascii="Arial" w:hAnsi="Arial" w:cs="Arial"/>
                <w:sz w:val="20"/>
                <w:szCs w:val="20"/>
              </w:rPr>
              <w:t>se (Annual Lease Value x Percentage of Personal Use)</w:t>
            </w:r>
            <w:r>
              <w:rPr>
                <w:rFonts w:ascii="Arial" w:hAnsi="Arial" w:cs="Arial"/>
                <w:sz w:val="20"/>
                <w:szCs w:val="20"/>
              </w:rPr>
              <w:t xml:space="preserve">  . . . . . . . . . . . . . . . .</w:t>
            </w:r>
          </w:p>
          <w:p w:rsidR="00625496" w:rsidRDefault="00625496" w:rsidP="00625496">
            <w:pPr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Value of university-provided fuel (total personal use miles x 5.5 cents</w:t>
            </w:r>
            <w:r w:rsidRPr="00D36E5C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. . . . . . . . . . . . . . . . . . . .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625496" w:rsidRDefault="00625496" w:rsidP="00C32F16">
            <w:pPr>
              <w:tabs>
                <w:tab w:val="right" w:pos="10710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</w:t>
            </w:r>
          </w:p>
          <w:p w:rsidR="00625496" w:rsidRDefault="00625496" w:rsidP="00C32F16">
            <w:pPr>
              <w:tabs>
                <w:tab w:val="right" w:pos="10710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</w:t>
            </w:r>
          </w:p>
          <w:p w:rsidR="00625496" w:rsidRDefault="00625496" w:rsidP="00C32F16">
            <w:pPr>
              <w:tabs>
                <w:tab w:val="right" w:pos="10710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</w:t>
            </w:r>
          </w:p>
          <w:p w:rsidR="00625496" w:rsidRDefault="00625496" w:rsidP="00625496">
            <w:pPr>
              <w:tabs>
                <w:tab w:val="right" w:pos="10710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</w:t>
            </w:r>
          </w:p>
          <w:p w:rsidR="00625496" w:rsidRDefault="00625496" w:rsidP="00625496">
            <w:pPr>
              <w:tabs>
                <w:tab w:val="right" w:pos="10710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</w:t>
            </w:r>
          </w:p>
          <w:p w:rsidR="00625496" w:rsidRDefault="00625496" w:rsidP="00625496">
            <w:pPr>
              <w:tabs>
                <w:tab w:val="right" w:pos="10710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</w:t>
            </w:r>
          </w:p>
          <w:p w:rsidR="00625496" w:rsidRPr="00D36E5C" w:rsidRDefault="00625496" w:rsidP="00625496">
            <w:pPr>
              <w:tabs>
                <w:tab w:val="right" w:pos="10710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</w:t>
            </w:r>
          </w:p>
          <w:p w:rsidR="00625496" w:rsidRDefault="00625496" w:rsidP="00C32F1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C32F16">
              <w:rPr>
                <w:rFonts w:ascii="Arial" w:hAnsi="Arial" w:cs="Arial"/>
                <w:sz w:val="28"/>
                <w:szCs w:val="28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_______________</w:t>
            </w:r>
          </w:p>
        </w:tc>
        <w:tc>
          <w:tcPr>
            <w:tcW w:w="0" w:type="auto"/>
            <w:tcBorders>
              <w:left w:val="nil"/>
              <w:bottom w:val="nil"/>
            </w:tcBorders>
          </w:tcPr>
          <w:p w:rsidR="00625496" w:rsidRDefault="00625496" w:rsidP="00920DB4">
            <w:pPr>
              <w:tabs>
                <w:tab w:val="right" w:pos="10710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B8F" w:rsidRPr="008131EA" w:rsidTr="00625496">
        <w:trPr>
          <w:cantSplit/>
          <w:trHeight w:val="720"/>
        </w:trPr>
        <w:tc>
          <w:tcPr>
            <w:tcW w:w="0" w:type="auto"/>
            <w:gridSpan w:val="3"/>
            <w:tcBorders>
              <w:top w:val="nil"/>
            </w:tcBorders>
          </w:tcPr>
          <w:p w:rsidR="00625496" w:rsidRPr="00C32F16" w:rsidRDefault="003866DC" w:rsidP="00C32F16">
            <w:pPr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3866DC">
              <w:rPr>
                <w:rFonts w:ascii="Arial" w:hAnsi="Arial" w:cs="Arial"/>
                <w:b/>
                <w:noProof/>
                <w:sz w:val="20"/>
                <w:szCs w:val="20"/>
              </w:rPr>
              <w:pict>
                <v:rect id="Rectangle 40" o:spid="_x0000_s1027" style="position:absolute;margin-left:434.25pt;margin-top:5.5pt;width:90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" strokeweight="1pt">
                  <v:shadow on="t"/>
                </v:rect>
              </w:pict>
            </w:r>
            <w:r w:rsidR="00540B8F" w:rsidRPr="00D36E5C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C32F16">
              <w:rPr>
                <w:rFonts w:ascii="Arial" w:hAnsi="Arial" w:cs="Arial"/>
                <w:b/>
                <w:sz w:val="20"/>
                <w:szCs w:val="20"/>
              </w:rPr>
              <w:t>Taxable Benefit</w:t>
            </w:r>
            <w:r w:rsidR="00C32F16">
              <w:rPr>
                <w:rFonts w:ascii="Arial" w:hAnsi="Arial" w:cs="Arial"/>
                <w:sz w:val="20"/>
                <w:szCs w:val="20"/>
              </w:rPr>
              <w:t xml:space="preserve"> . . . . . . . . . . . . . . . . . . . . . . . . . . . . . . . . . . . . . . . . . . . . . . . . . . . . . . . . . .</w:t>
            </w:r>
          </w:p>
        </w:tc>
      </w:tr>
    </w:tbl>
    <w:p w:rsidR="00CE5910" w:rsidRPr="00CE5910" w:rsidRDefault="00CE5910" w:rsidP="00540B8F">
      <w:pPr>
        <w:autoSpaceDE w:val="0"/>
        <w:autoSpaceDN w:val="0"/>
        <w:adjustRightInd w:val="0"/>
        <w:rPr>
          <w:rFonts w:ascii="Arial" w:hAnsi="Arial" w:cs="Arial"/>
        </w:rPr>
      </w:pPr>
    </w:p>
    <w:sectPr w:rsidR="00CE5910" w:rsidRPr="00CE5910" w:rsidSect="00464D5F">
      <w:footerReference w:type="default" r:id="rId13"/>
      <w:footerReference w:type="first" r:id="rId14"/>
      <w:pgSz w:w="12240" w:h="15840" w:code="1"/>
      <w:pgMar w:top="720" w:right="720" w:bottom="720" w:left="720" w:header="720" w:footer="36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826" w:rsidRDefault="00E84826">
      <w:r>
        <w:separator/>
      </w:r>
    </w:p>
  </w:endnote>
  <w:endnote w:type="continuationSeparator" w:id="0">
    <w:p w:rsidR="00E84826" w:rsidRDefault="00E848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F16" w:rsidRDefault="00C32F16" w:rsidP="00340CF0">
    <w:pPr>
      <w:pStyle w:val="Footer"/>
    </w:pPr>
    <w:r>
      <w:t>HR-3/Revised November xx, 2010</w:t>
    </w:r>
  </w:p>
  <w:p w:rsidR="00C32F16" w:rsidRPr="00340CF0" w:rsidRDefault="00C32F16" w:rsidP="00340C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F16" w:rsidRDefault="00C32F16">
    <w:pPr>
      <w:pStyle w:val="Footer"/>
    </w:pPr>
    <w:r>
      <w:t xml:space="preserve">HR-4/Revised </w:t>
    </w:r>
    <w:r w:rsidR="00006BE8">
      <w:t xml:space="preserve">December </w:t>
    </w:r>
    <w:r>
      <w:t>2010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826" w:rsidRDefault="00E84826">
      <w:r>
        <w:separator/>
      </w:r>
    </w:p>
  </w:footnote>
  <w:footnote w:type="continuationSeparator" w:id="0">
    <w:p w:rsidR="00E84826" w:rsidRDefault="00E84826">
      <w:r>
        <w:continuationSeparator/>
      </w:r>
    </w:p>
  </w:footnote>
  <w:footnote w:id="1">
    <w:p w:rsidR="00625496" w:rsidRPr="00920DB4" w:rsidRDefault="00625496" w:rsidP="00630176">
      <w:pPr>
        <w:pStyle w:val="FootnoteText"/>
        <w:rPr>
          <w:rFonts w:ascii="Arial" w:hAnsi="Arial" w:cs="Arial"/>
        </w:rPr>
      </w:pPr>
      <w:r w:rsidRPr="00920DB4">
        <w:rPr>
          <w:rStyle w:val="FootnoteReference"/>
          <w:rFonts w:ascii="Arial" w:hAnsi="Arial" w:cs="Arial"/>
        </w:rPr>
        <w:footnoteRef/>
      </w:r>
      <w:r w:rsidRPr="00920DB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If vehicle is retained for more than four (4) years, a new Annual Lease Value must be calculated.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4B66"/>
    <w:multiLevelType w:val="hybridMultilevel"/>
    <w:tmpl w:val="C2A6EBE8"/>
    <w:lvl w:ilvl="0" w:tplc="58983E42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7A034A"/>
    <w:multiLevelType w:val="hybridMultilevel"/>
    <w:tmpl w:val="CD0E2B6A"/>
    <w:lvl w:ilvl="0" w:tplc="C25278F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A7167F4"/>
    <w:multiLevelType w:val="hybridMultilevel"/>
    <w:tmpl w:val="142ADAAA"/>
    <w:lvl w:ilvl="0" w:tplc="9E9664F2">
      <w:numFmt w:val="bullet"/>
      <w:lvlText w:val=""/>
      <w:lvlJc w:val="left"/>
      <w:pPr>
        <w:ind w:left="720" w:hanging="360"/>
      </w:pPr>
      <w:rPr>
        <w:rFonts w:ascii="Symbol" w:eastAsia="Times New Roman" w:hAnsi="Symbol" w:cs="Times-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281581"/>
    <w:multiLevelType w:val="hybridMultilevel"/>
    <w:tmpl w:val="4578A0D4"/>
    <w:lvl w:ilvl="0" w:tplc="56DC999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B959F7"/>
    <w:multiLevelType w:val="hybridMultilevel"/>
    <w:tmpl w:val="678CEC90"/>
    <w:lvl w:ilvl="0" w:tplc="E7B0CA5E">
      <w:start w:val="1"/>
      <w:numFmt w:val="upperRoman"/>
      <w:pStyle w:val="Heading8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attachedTemplate r:id="rId1"/>
  <w:stylePaneFormatFilter w:val="3F01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8F5368"/>
    <w:rsid w:val="00006BE8"/>
    <w:rsid w:val="000329D8"/>
    <w:rsid w:val="00050482"/>
    <w:rsid w:val="00075523"/>
    <w:rsid w:val="000B3A36"/>
    <w:rsid w:val="00126EDE"/>
    <w:rsid w:val="00155A5F"/>
    <w:rsid w:val="002207E1"/>
    <w:rsid w:val="00226FC3"/>
    <w:rsid w:val="00257EFF"/>
    <w:rsid w:val="00267CD9"/>
    <w:rsid w:val="00293E4B"/>
    <w:rsid w:val="002A4E0F"/>
    <w:rsid w:val="002B3728"/>
    <w:rsid w:val="002C795F"/>
    <w:rsid w:val="002D2392"/>
    <w:rsid w:val="002D7D4A"/>
    <w:rsid w:val="00340CF0"/>
    <w:rsid w:val="00342CFB"/>
    <w:rsid w:val="003730E3"/>
    <w:rsid w:val="003866DC"/>
    <w:rsid w:val="003B1207"/>
    <w:rsid w:val="003B5517"/>
    <w:rsid w:val="003F2C65"/>
    <w:rsid w:val="00425259"/>
    <w:rsid w:val="004437F0"/>
    <w:rsid w:val="00456181"/>
    <w:rsid w:val="00464D5F"/>
    <w:rsid w:val="0047398A"/>
    <w:rsid w:val="00493C11"/>
    <w:rsid w:val="004C4B42"/>
    <w:rsid w:val="004D243D"/>
    <w:rsid w:val="005060DD"/>
    <w:rsid w:val="00525872"/>
    <w:rsid w:val="005360A0"/>
    <w:rsid w:val="00540B8F"/>
    <w:rsid w:val="00561731"/>
    <w:rsid w:val="00562F8A"/>
    <w:rsid w:val="005904F8"/>
    <w:rsid w:val="005F459E"/>
    <w:rsid w:val="005F7C9B"/>
    <w:rsid w:val="00604000"/>
    <w:rsid w:val="006109C0"/>
    <w:rsid w:val="006140E1"/>
    <w:rsid w:val="00625496"/>
    <w:rsid w:val="00630176"/>
    <w:rsid w:val="006B0F88"/>
    <w:rsid w:val="007543F5"/>
    <w:rsid w:val="00792462"/>
    <w:rsid w:val="008131EA"/>
    <w:rsid w:val="008415F6"/>
    <w:rsid w:val="0087653E"/>
    <w:rsid w:val="00882E58"/>
    <w:rsid w:val="008A5E1C"/>
    <w:rsid w:val="008B3B2B"/>
    <w:rsid w:val="008E2FBD"/>
    <w:rsid w:val="008F5368"/>
    <w:rsid w:val="0090123F"/>
    <w:rsid w:val="00920DB4"/>
    <w:rsid w:val="00931806"/>
    <w:rsid w:val="00935C17"/>
    <w:rsid w:val="00947533"/>
    <w:rsid w:val="00963924"/>
    <w:rsid w:val="009709D1"/>
    <w:rsid w:val="009F4000"/>
    <w:rsid w:val="00A10594"/>
    <w:rsid w:val="00A9021B"/>
    <w:rsid w:val="00AA7978"/>
    <w:rsid w:val="00AC42C6"/>
    <w:rsid w:val="00AE1959"/>
    <w:rsid w:val="00AE7BAB"/>
    <w:rsid w:val="00AF63F4"/>
    <w:rsid w:val="00B5609A"/>
    <w:rsid w:val="00B8220D"/>
    <w:rsid w:val="00B858FB"/>
    <w:rsid w:val="00BA4A12"/>
    <w:rsid w:val="00BD15A1"/>
    <w:rsid w:val="00C32F16"/>
    <w:rsid w:val="00C8574E"/>
    <w:rsid w:val="00CD3DF1"/>
    <w:rsid w:val="00CE5910"/>
    <w:rsid w:val="00CF58A9"/>
    <w:rsid w:val="00D0218D"/>
    <w:rsid w:val="00D35336"/>
    <w:rsid w:val="00D36E5C"/>
    <w:rsid w:val="00D8723F"/>
    <w:rsid w:val="00DE1BC8"/>
    <w:rsid w:val="00E56BCA"/>
    <w:rsid w:val="00E84826"/>
    <w:rsid w:val="00EC77FD"/>
    <w:rsid w:val="00F34306"/>
    <w:rsid w:val="00F938D0"/>
    <w:rsid w:val="00FD7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04F8"/>
    <w:rPr>
      <w:sz w:val="24"/>
      <w:szCs w:val="24"/>
    </w:rPr>
  </w:style>
  <w:style w:type="paragraph" w:styleId="Heading1">
    <w:name w:val="heading 1"/>
    <w:basedOn w:val="Normal"/>
    <w:next w:val="Normal"/>
    <w:qFormat/>
    <w:rsid w:val="005904F8"/>
    <w:pPr>
      <w:keepNext/>
      <w:framePr w:hSpace="180" w:wrap="around" w:vAnchor="text" w:hAnchor="margin" w:x="-252" w:y="430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5904F8"/>
    <w:pPr>
      <w:keepNext/>
      <w:ind w:left="-360"/>
      <w:outlineLvl w:val="1"/>
    </w:pPr>
    <w:rPr>
      <w:rFonts w:ascii="Arial" w:hAnsi="Arial" w:cs="Arial"/>
      <w:b/>
      <w:bCs/>
      <w:sz w:val="18"/>
    </w:rPr>
  </w:style>
  <w:style w:type="paragraph" w:styleId="Heading3">
    <w:name w:val="heading 3"/>
    <w:basedOn w:val="Normal"/>
    <w:next w:val="Normal"/>
    <w:qFormat/>
    <w:rsid w:val="005904F8"/>
    <w:pPr>
      <w:keepNext/>
      <w:jc w:val="center"/>
      <w:outlineLvl w:val="2"/>
    </w:pPr>
    <w:rPr>
      <w:rFonts w:ascii="Arial" w:hAnsi="Arial" w:cs="Arial"/>
      <w:b/>
      <w:bCs/>
      <w:sz w:val="16"/>
      <w:szCs w:val="20"/>
    </w:rPr>
  </w:style>
  <w:style w:type="paragraph" w:styleId="Heading4">
    <w:name w:val="heading 4"/>
    <w:basedOn w:val="Normal"/>
    <w:next w:val="Normal"/>
    <w:qFormat/>
    <w:rsid w:val="005904F8"/>
    <w:pPr>
      <w:keepNext/>
      <w:outlineLvl w:val="3"/>
    </w:pPr>
    <w:rPr>
      <w:rFonts w:ascii="Arial" w:hAnsi="Arial" w:cs="Arial"/>
      <w:b/>
      <w:bCs/>
      <w:szCs w:val="20"/>
    </w:rPr>
  </w:style>
  <w:style w:type="paragraph" w:styleId="Heading5">
    <w:name w:val="heading 5"/>
    <w:basedOn w:val="Normal"/>
    <w:next w:val="Normal"/>
    <w:qFormat/>
    <w:rsid w:val="005904F8"/>
    <w:pPr>
      <w:keepNext/>
      <w:outlineLvl w:val="4"/>
    </w:pPr>
    <w:rPr>
      <w:rFonts w:ascii="Arial" w:hAnsi="Arial" w:cs="Arial"/>
      <w:b/>
      <w:bCs/>
      <w:sz w:val="18"/>
    </w:rPr>
  </w:style>
  <w:style w:type="paragraph" w:styleId="Heading6">
    <w:name w:val="heading 6"/>
    <w:basedOn w:val="Normal"/>
    <w:next w:val="Normal"/>
    <w:qFormat/>
    <w:rsid w:val="005904F8"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paragraph" w:styleId="Heading7">
    <w:name w:val="heading 7"/>
    <w:basedOn w:val="Normal"/>
    <w:next w:val="Normal"/>
    <w:qFormat/>
    <w:rsid w:val="005904F8"/>
    <w:pPr>
      <w:keepNext/>
      <w:outlineLvl w:val="6"/>
    </w:pPr>
    <w:rPr>
      <w:rFonts w:ascii="Arial" w:hAnsi="Arial" w:cs="Arial"/>
      <w:b/>
      <w:bCs/>
      <w:sz w:val="16"/>
      <w:szCs w:val="20"/>
    </w:rPr>
  </w:style>
  <w:style w:type="paragraph" w:styleId="Heading8">
    <w:name w:val="heading 8"/>
    <w:basedOn w:val="Normal"/>
    <w:next w:val="Normal"/>
    <w:qFormat/>
    <w:rsid w:val="005904F8"/>
    <w:pPr>
      <w:keepNext/>
      <w:numPr>
        <w:numId w:val="2"/>
      </w:numPr>
      <w:tabs>
        <w:tab w:val="clear" w:pos="1080"/>
        <w:tab w:val="num" w:pos="360"/>
      </w:tabs>
      <w:ind w:left="360" w:hanging="360"/>
      <w:outlineLvl w:val="7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5904F8"/>
    <w:pPr>
      <w:ind w:left="540"/>
    </w:pPr>
    <w:rPr>
      <w:rFonts w:ascii="Arial" w:hAnsi="Arial" w:cs="Arial"/>
      <w:b/>
      <w:bCs/>
      <w:i/>
      <w:iCs/>
      <w:sz w:val="22"/>
    </w:rPr>
  </w:style>
  <w:style w:type="paragraph" w:styleId="Header">
    <w:name w:val="header"/>
    <w:basedOn w:val="Normal"/>
    <w:rsid w:val="005904F8"/>
    <w:pPr>
      <w:tabs>
        <w:tab w:val="center" w:pos="4320"/>
        <w:tab w:val="right" w:pos="8640"/>
      </w:tabs>
    </w:pPr>
    <w:rPr>
      <w:rFonts w:ascii="Arial" w:hAnsi="Arial" w:cs="Arial"/>
      <w:sz w:val="16"/>
      <w:szCs w:val="20"/>
    </w:rPr>
  </w:style>
  <w:style w:type="paragraph" w:styleId="BodyText">
    <w:name w:val="Body Text"/>
    <w:basedOn w:val="Normal"/>
    <w:rsid w:val="005904F8"/>
    <w:rPr>
      <w:rFonts w:ascii="Arial" w:hAnsi="Arial" w:cs="Arial"/>
      <w:sz w:val="18"/>
    </w:rPr>
  </w:style>
  <w:style w:type="paragraph" w:styleId="Footer">
    <w:name w:val="footer"/>
    <w:basedOn w:val="Normal"/>
    <w:rsid w:val="005904F8"/>
    <w:pPr>
      <w:tabs>
        <w:tab w:val="center" w:pos="4320"/>
        <w:tab w:val="right" w:pos="8640"/>
      </w:tabs>
    </w:pPr>
    <w:rPr>
      <w:rFonts w:ascii="Arial" w:hAnsi="Arial" w:cs="Arial"/>
      <w:sz w:val="16"/>
      <w:szCs w:val="20"/>
    </w:rPr>
  </w:style>
  <w:style w:type="paragraph" w:styleId="BodyText2">
    <w:name w:val="Body Text 2"/>
    <w:basedOn w:val="Normal"/>
    <w:rsid w:val="005904F8"/>
    <w:rPr>
      <w:rFonts w:ascii="Arial" w:hAnsi="Arial" w:cs="Arial"/>
      <w:sz w:val="16"/>
    </w:rPr>
  </w:style>
  <w:style w:type="paragraph" w:styleId="FootnoteText">
    <w:name w:val="footnote text"/>
    <w:basedOn w:val="Normal"/>
    <w:link w:val="FootnoteTextChar"/>
    <w:semiHidden/>
    <w:rsid w:val="005904F8"/>
    <w:rPr>
      <w:sz w:val="20"/>
      <w:szCs w:val="20"/>
    </w:rPr>
  </w:style>
  <w:style w:type="character" w:styleId="FootnoteReference">
    <w:name w:val="footnote reference"/>
    <w:semiHidden/>
    <w:rsid w:val="005904F8"/>
    <w:rPr>
      <w:vertAlign w:val="superscript"/>
    </w:rPr>
  </w:style>
  <w:style w:type="paragraph" w:styleId="NormalWeb">
    <w:name w:val="Normal (Web)"/>
    <w:basedOn w:val="Normal"/>
    <w:rsid w:val="00126EDE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Hyperlink">
    <w:name w:val="Hyperlink"/>
    <w:rsid w:val="00456181"/>
    <w:rPr>
      <w:color w:val="0000FF"/>
      <w:u w:val="single"/>
    </w:rPr>
  </w:style>
  <w:style w:type="character" w:styleId="FollowedHyperlink">
    <w:name w:val="FollowedHyperlink"/>
    <w:rsid w:val="0047398A"/>
    <w:rPr>
      <w:color w:val="800080"/>
      <w:u w:val="single"/>
    </w:rPr>
  </w:style>
  <w:style w:type="character" w:styleId="Strong">
    <w:name w:val="Strong"/>
    <w:qFormat/>
    <w:rsid w:val="00155A5F"/>
    <w:rPr>
      <w:b/>
      <w:bCs/>
    </w:rPr>
  </w:style>
  <w:style w:type="paragraph" w:styleId="BalloonText">
    <w:name w:val="Balloon Text"/>
    <w:basedOn w:val="Normal"/>
    <w:link w:val="BalloonTextChar"/>
    <w:rsid w:val="006B0F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B0F88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630176"/>
  </w:style>
  <w:style w:type="character" w:styleId="CommentReference">
    <w:name w:val="annotation reference"/>
    <w:basedOn w:val="DefaultParagraphFont"/>
    <w:rsid w:val="00FD7D7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D7D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D7D74"/>
  </w:style>
  <w:style w:type="paragraph" w:styleId="CommentSubject">
    <w:name w:val="annotation subject"/>
    <w:basedOn w:val="CommentText"/>
    <w:next w:val="CommentText"/>
    <w:link w:val="CommentSubjectChar"/>
    <w:rsid w:val="00FD7D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D7D74"/>
    <w:rPr>
      <w:b/>
      <w:bCs/>
    </w:rPr>
  </w:style>
  <w:style w:type="paragraph" w:styleId="ListParagraph">
    <w:name w:val="List Paragraph"/>
    <w:basedOn w:val="Normal"/>
    <w:uiPriority w:val="34"/>
    <w:qFormat/>
    <w:rsid w:val="006140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04F8"/>
    <w:rPr>
      <w:sz w:val="24"/>
      <w:szCs w:val="24"/>
    </w:rPr>
  </w:style>
  <w:style w:type="paragraph" w:styleId="Heading1">
    <w:name w:val="heading 1"/>
    <w:basedOn w:val="Normal"/>
    <w:next w:val="Normal"/>
    <w:qFormat/>
    <w:rsid w:val="005904F8"/>
    <w:pPr>
      <w:keepNext/>
      <w:framePr w:hSpace="180" w:wrap="around" w:vAnchor="text" w:hAnchor="margin" w:x="-252" w:y="430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5904F8"/>
    <w:pPr>
      <w:keepNext/>
      <w:ind w:left="-360"/>
      <w:outlineLvl w:val="1"/>
    </w:pPr>
    <w:rPr>
      <w:rFonts w:ascii="Arial" w:hAnsi="Arial" w:cs="Arial"/>
      <w:b/>
      <w:bCs/>
      <w:sz w:val="18"/>
    </w:rPr>
  </w:style>
  <w:style w:type="paragraph" w:styleId="Heading3">
    <w:name w:val="heading 3"/>
    <w:basedOn w:val="Normal"/>
    <w:next w:val="Normal"/>
    <w:qFormat/>
    <w:rsid w:val="005904F8"/>
    <w:pPr>
      <w:keepNext/>
      <w:jc w:val="center"/>
      <w:outlineLvl w:val="2"/>
    </w:pPr>
    <w:rPr>
      <w:rFonts w:ascii="Arial" w:hAnsi="Arial" w:cs="Arial"/>
      <w:b/>
      <w:bCs/>
      <w:sz w:val="16"/>
      <w:szCs w:val="20"/>
    </w:rPr>
  </w:style>
  <w:style w:type="paragraph" w:styleId="Heading4">
    <w:name w:val="heading 4"/>
    <w:basedOn w:val="Normal"/>
    <w:next w:val="Normal"/>
    <w:qFormat/>
    <w:rsid w:val="005904F8"/>
    <w:pPr>
      <w:keepNext/>
      <w:outlineLvl w:val="3"/>
    </w:pPr>
    <w:rPr>
      <w:rFonts w:ascii="Arial" w:hAnsi="Arial" w:cs="Arial"/>
      <w:b/>
      <w:bCs/>
      <w:szCs w:val="20"/>
    </w:rPr>
  </w:style>
  <w:style w:type="paragraph" w:styleId="Heading5">
    <w:name w:val="heading 5"/>
    <w:basedOn w:val="Normal"/>
    <w:next w:val="Normal"/>
    <w:qFormat/>
    <w:rsid w:val="005904F8"/>
    <w:pPr>
      <w:keepNext/>
      <w:outlineLvl w:val="4"/>
    </w:pPr>
    <w:rPr>
      <w:rFonts w:ascii="Arial" w:hAnsi="Arial" w:cs="Arial"/>
      <w:b/>
      <w:bCs/>
      <w:sz w:val="18"/>
    </w:rPr>
  </w:style>
  <w:style w:type="paragraph" w:styleId="Heading6">
    <w:name w:val="heading 6"/>
    <w:basedOn w:val="Normal"/>
    <w:next w:val="Normal"/>
    <w:qFormat/>
    <w:rsid w:val="005904F8"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paragraph" w:styleId="Heading7">
    <w:name w:val="heading 7"/>
    <w:basedOn w:val="Normal"/>
    <w:next w:val="Normal"/>
    <w:qFormat/>
    <w:rsid w:val="005904F8"/>
    <w:pPr>
      <w:keepNext/>
      <w:outlineLvl w:val="6"/>
    </w:pPr>
    <w:rPr>
      <w:rFonts w:ascii="Arial" w:hAnsi="Arial" w:cs="Arial"/>
      <w:b/>
      <w:bCs/>
      <w:sz w:val="16"/>
      <w:szCs w:val="20"/>
    </w:rPr>
  </w:style>
  <w:style w:type="paragraph" w:styleId="Heading8">
    <w:name w:val="heading 8"/>
    <w:basedOn w:val="Normal"/>
    <w:next w:val="Normal"/>
    <w:qFormat/>
    <w:rsid w:val="005904F8"/>
    <w:pPr>
      <w:keepNext/>
      <w:numPr>
        <w:numId w:val="2"/>
      </w:numPr>
      <w:tabs>
        <w:tab w:val="clear" w:pos="1080"/>
        <w:tab w:val="num" w:pos="360"/>
      </w:tabs>
      <w:ind w:left="360" w:hanging="360"/>
      <w:outlineLvl w:val="7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5904F8"/>
    <w:pPr>
      <w:ind w:left="540"/>
    </w:pPr>
    <w:rPr>
      <w:rFonts w:ascii="Arial" w:hAnsi="Arial" w:cs="Arial"/>
      <w:b/>
      <w:bCs/>
      <w:i/>
      <w:iCs/>
      <w:sz w:val="22"/>
    </w:rPr>
  </w:style>
  <w:style w:type="paragraph" w:styleId="Header">
    <w:name w:val="header"/>
    <w:basedOn w:val="Normal"/>
    <w:rsid w:val="005904F8"/>
    <w:pPr>
      <w:tabs>
        <w:tab w:val="center" w:pos="4320"/>
        <w:tab w:val="right" w:pos="8640"/>
      </w:tabs>
    </w:pPr>
    <w:rPr>
      <w:rFonts w:ascii="Arial" w:hAnsi="Arial" w:cs="Arial"/>
      <w:sz w:val="16"/>
      <w:szCs w:val="20"/>
    </w:rPr>
  </w:style>
  <w:style w:type="paragraph" w:styleId="BodyText">
    <w:name w:val="Body Text"/>
    <w:basedOn w:val="Normal"/>
    <w:rsid w:val="005904F8"/>
    <w:rPr>
      <w:rFonts w:ascii="Arial" w:hAnsi="Arial" w:cs="Arial"/>
      <w:sz w:val="18"/>
    </w:rPr>
  </w:style>
  <w:style w:type="paragraph" w:styleId="Footer">
    <w:name w:val="footer"/>
    <w:basedOn w:val="Normal"/>
    <w:rsid w:val="005904F8"/>
    <w:pPr>
      <w:tabs>
        <w:tab w:val="center" w:pos="4320"/>
        <w:tab w:val="right" w:pos="8640"/>
      </w:tabs>
    </w:pPr>
    <w:rPr>
      <w:rFonts w:ascii="Arial" w:hAnsi="Arial" w:cs="Arial"/>
      <w:sz w:val="16"/>
      <w:szCs w:val="20"/>
    </w:rPr>
  </w:style>
  <w:style w:type="paragraph" w:styleId="BodyText2">
    <w:name w:val="Body Text 2"/>
    <w:basedOn w:val="Normal"/>
    <w:rsid w:val="005904F8"/>
    <w:rPr>
      <w:rFonts w:ascii="Arial" w:hAnsi="Arial" w:cs="Arial"/>
      <w:sz w:val="16"/>
    </w:rPr>
  </w:style>
  <w:style w:type="paragraph" w:styleId="FootnoteText">
    <w:name w:val="footnote text"/>
    <w:basedOn w:val="Normal"/>
    <w:link w:val="FootnoteTextChar"/>
    <w:semiHidden/>
    <w:rsid w:val="005904F8"/>
    <w:rPr>
      <w:sz w:val="20"/>
      <w:szCs w:val="20"/>
    </w:rPr>
  </w:style>
  <w:style w:type="character" w:styleId="FootnoteReference">
    <w:name w:val="footnote reference"/>
    <w:semiHidden/>
    <w:rsid w:val="005904F8"/>
    <w:rPr>
      <w:vertAlign w:val="superscript"/>
    </w:rPr>
  </w:style>
  <w:style w:type="paragraph" w:styleId="NormalWeb">
    <w:name w:val="Normal (Web)"/>
    <w:basedOn w:val="Normal"/>
    <w:rsid w:val="00126EDE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Hyperlink">
    <w:name w:val="Hyperlink"/>
    <w:rsid w:val="00456181"/>
    <w:rPr>
      <w:color w:val="0000FF"/>
      <w:u w:val="single"/>
    </w:rPr>
  </w:style>
  <w:style w:type="character" w:styleId="FollowedHyperlink">
    <w:name w:val="FollowedHyperlink"/>
    <w:rsid w:val="0047398A"/>
    <w:rPr>
      <w:color w:val="800080"/>
      <w:u w:val="single"/>
    </w:rPr>
  </w:style>
  <w:style w:type="character" w:styleId="Strong">
    <w:name w:val="Strong"/>
    <w:qFormat/>
    <w:rsid w:val="00155A5F"/>
    <w:rPr>
      <w:b/>
      <w:bCs/>
    </w:rPr>
  </w:style>
  <w:style w:type="paragraph" w:styleId="BalloonText">
    <w:name w:val="Balloon Text"/>
    <w:basedOn w:val="Normal"/>
    <w:link w:val="BalloonTextChar"/>
    <w:rsid w:val="006B0F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B0F88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630176"/>
  </w:style>
  <w:style w:type="character" w:styleId="CommentReference">
    <w:name w:val="annotation reference"/>
    <w:basedOn w:val="DefaultParagraphFont"/>
    <w:rsid w:val="00FD7D7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D7D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D7D74"/>
  </w:style>
  <w:style w:type="paragraph" w:styleId="CommentSubject">
    <w:name w:val="annotation subject"/>
    <w:basedOn w:val="CommentText"/>
    <w:next w:val="CommentText"/>
    <w:link w:val="CommentSubjectChar"/>
    <w:rsid w:val="00FD7D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D7D74"/>
    <w:rPr>
      <w:b/>
      <w:bCs/>
    </w:rPr>
  </w:style>
  <w:style w:type="paragraph" w:styleId="ListParagraph">
    <w:name w:val="List Paragraph"/>
    <w:basedOn w:val="Normal"/>
    <w:uiPriority w:val="34"/>
    <w:qFormat/>
    <w:rsid w:val="006140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ssachusetts.edu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DMINI~1\LOCALS~1\Temp\HR003_Personnel_Ac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ypes xmlns="17a682e5-7a46-47b0-9506-9e92d50db555" xsi:nil="true"/>
    <Product xmlns="17a682e5-7a46-47b0-9506-9e92d50db555" xsi:nil="true"/>
    <Category xmlns="17a682e5-7a46-47b0-9506-9e92d50db555" xsi:nil="true"/>
    <Project xmlns="17a682e5-7a46-47b0-9506-9e92d50db555" xsi:nil="true"/>
    <Effective_x0020_Date xmlns="882d1d9e-9468-4c5e-853f-89e34868e66a" xsi:nil="true"/>
    <Union xmlns="882d1d9e-9468-4c5e-853f-89e34868e66a" xsi:nil="true"/>
    <Unit xmlns="882d1d9e-9468-4c5e-853f-89e34868e66a" xsi:nil="true"/>
    <Employee_x0020_Class xmlns="882d1d9e-9468-4c5e-853f-89e34868e66a" xsi:nil="true"/>
    <Contract_x0020_Dates xmlns="882d1d9e-9468-4c5e-853f-89e34868e66a" xsi:nil="true"/>
    <Campus xmlns="882d1d9e-9468-4c5e-853f-89e34868e6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C3518C42979B418C7213A5387168B1" ma:contentTypeVersion="11" ma:contentTypeDescription="Create a new document." ma:contentTypeScope="" ma:versionID="61e90a64c8745df328b585bc2ce2a5a2">
  <xsd:schema xmlns:xsd="http://www.w3.org/2001/XMLSchema" xmlns:p="http://schemas.microsoft.com/office/2006/metadata/properties" xmlns:ns2="882d1d9e-9468-4c5e-853f-89e34868e66a" xmlns:ns3="17a682e5-7a46-47b0-9506-9e92d50db555" targetNamespace="http://schemas.microsoft.com/office/2006/metadata/properties" ma:root="true" ma:fieldsID="e8dcd5216fcf500d7ee09aa52a4facbe" ns2:_="" ns3:_="">
    <xsd:import namespace="882d1d9e-9468-4c5e-853f-89e34868e66a"/>
    <xsd:import namespace="17a682e5-7a46-47b0-9506-9e92d50db555"/>
    <xsd:element name="properties">
      <xsd:complexType>
        <xsd:sequence>
          <xsd:element name="documentManagement">
            <xsd:complexType>
              <xsd:all>
                <xsd:element ref="ns2:Campus" minOccurs="0"/>
                <xsd:element ref="ns2:Unit" minOccurs="0"/>
                <xsd:element ref="ns2:Employee_x0020_Class" minOccurs="0"/>
                <xsd:element ref="ns2:Union" minOccurs="0"/>
                <xsd:element ref="ns2:Contract_x0020_Dates" minOccurs="0"/>
                <xsd:element ref="ns2:Effective_x0020_Date" minOccurs="0"/>
                <xsd:element ref="ns3:Product" minOccurs="0"/>
                <xsd:element ref="ns3:Project" minOccurs="0"/>
                <xsd:element ref="ns3:Category" minOccurs="0"/>
                <xsd:element ref="ns3:Type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82d1d9e-9468-4c5e-853f-89e34868e66a" elementFormDefault="qualified">
    <xsd:import namespace="http://schemas.microsoft.com/office/2006/documentManagement/types"/>
    <xsd:element name="Campus" ma:index="8" nillable="true" ma:displayName="Campus" ma:format="Dropdown" ma:internalName="Campus">
      <xsd:simpleType>
        <xsd:restriction base="dms:Choice">
          <xsd:enumeration value="Amherst"/>
          <xsd:enumeration value="Boston"/>
          <xsd:enumeration value="Dartmouth"/>
          <xsd:enumeration value="Lowell"/>
          <xsd:enumeration value="Worcester"/>
        </xsd:restriction>
      </xsd:simpleType>
    </xsd:element>
    <xsd:element name="Unit" ma:index="9" nillable="true" ma:displayName="Unit" ma:format="Dropdown" ma:internalName="Unit">
      <xsd:simpleType>
        <xsd:restriction base="dms:Choice">
          <xsd:enumeration value="TBD - UAW/PostDocs"/>
          <xsd:enumeration value="A01 - AFSCME Local 1776"/>
          <xsd:enumeration value="A06 - IBPO Local 432 A&amp;B Police"/>
          <xsd:enumeration value="A08 - MTA/NEA USA Classified"/>
          <xsd:enumeration value="A15 - MTA/NEA Non-Exempt Supervisors"/>
          <xsd:enumeration value="A17 - GEO/UAW 2322"/>
          <xsd:enumeration value="A19 - RAU/UAW 2322"/>
          <xsd:enumeration value="A50/B40 - MTA/NEA MSP Faculty"/>
          <xsd:enumeration value="A52/B42 - MTA/NEA Professional Staff"/>
          <xsd:enumeration value="TBD - UAW/PostDocs"/>
          <xsd:enumeration value="TBD - IBT Local 25 Police/Supervisors"/>
          <xsd:enumeration value="B31/B32 - MTA/NEA Classified/Classified  B"/>
          <xsd:enumeration value="B33 - IBT Local 25 Police"/>
          <xsd:enumeration value="B35 - MTA/NEA  Interviewer/Monitor"/>
          <xsd:enumeration value="B38 - GEO/UAW Local 1596"/>
          <xsd:enumeration value="B39 - MTA/NEA FSU CE Faculty"/>
          <xsd:enumeration value="TBD - UAW/PostDocs"/>
          <xsd:enumeration value="D80/D81 - AFT Faculty Federation/Librarians"/>
          <xsd:enumeration value="D82 - AFSCME Local 507"/>
          <xsd:enumeration value="D83 - AFT Massachusetts Maintainers"/>
          <xsd:enumeration value="D84 - IBPO Police Local 399"/>
          <xsd:enumeration value="D85 - ESU Professional Local 1895"/>
          <xsd:enumeration value="L90 - MTA/NEA  MSP/UML Faculty"/>
          <xsd:enumeration value="L92 - MTA/NEA Classified/Technical"/>
          <xsd:enumeration value="L93 - MTA/NEA Maintenance/Trades"/>
          <xsd:enumeration value="L94 - IBT Local 25 Police"/>
          <xsd:enumeration value="L95 - SEIU Professional"/>
          <xsd:enumeration value="LR3 - MTA/NEA Grants and Contracts"/>
          <xsd:enumeration value="LTA - TA's/RA's UAW Local 1596"/>
          <xsd:enumeration value="W20 - AFSCME"/>
          <xsd:enumeration value="W21 - IBPO Police"/>
          <xsd:enumeration value="W22 - MNA"/>
          <xsd:enumeration value="W23 - IBPO Police Sergeants"/>
          <xsd:enumeration value="W28 - SHARE"/>
          <xsd:enumeration value="W50 - NAGE Maintenance and Trades"/>
        </xsd:restriction>
      </xsd:simpleType>
    </xsd:element>
    <xsd:element name="Employee_x0020_Class" ma:index="10" nillable="true" ma:displayName="Employee Class" ma:format="Dropdown" ma:internalName="Employee_x0020_Class">
      <xsd:simpleType>
        <xsd:restriction base="dms:Choice">
          <xsd:enumeration value="Faculty"/>
          <xsd:enumeration value="Profesisonal Staff"/>
          <xsd:enumeration value="Classified Staff"/>
          <xsd:enumeration value="Classified Staff (Public Safety)"/>
          <xsd:enumeration value="Graduate Student"/>
          <xsd:enumeration value="Undergraduate Student"/>
          <xsd:enumeration value="PostDoc"/>
          <xsd:enumeration value="Other"/>
        </xsd:restriction>
      </xsd:simpleType>
    </xsd:element>
    <xsd:element name="Union" ma:index="11" nillable="true" ma:displayName="Union" ma:format="Dropdown" ma:internalName="Union">
      <xsd:simpleType>
        <xsd:restriction base="dms:Choice">
          <xsd:enumeration value="AFSCME"/>
          <xsd:enumeration value="AFT"/>
          <xsd:enumeration value="IBPO"/>
          <xsd:enumeration value="IBT"/>
          <xsd:enumeration value="MTA"/>
          <xsd:enumeration value="UAW"/>
          <xsd:enumeration value="SEIU"/>
        </xsd:restriction>
      </xsd:simpleType>
    </xsd:element>
    <xsd:element name="Contract_x0020_Dates" ma:index="12" nillable="true" ma:displayName="Contract Dates" ma:format="Dropdown" ma:internalName="Contract_x0020_Dates">
      <xsd:simpleType>
        <xsd:union memberTypes="dms:Text">
          <xsd:simpleType>
            <xsd:restriction base="dms:Choice">
              <xsd:enumeration value="00-03"/>
              <xsd:enumeration value="04-06"/>
              <xsd:enumeration value="04-07"/>
              <xsd:enumeration value="05-07"/>
              <xsd:enumeration value="06-08"/>
              <xsd:enumeration value="07-08"/>
              <xsd:enumeration value="08-11"/>
              <xsd:enumeration value="09-12"/>
            </xsd:restriction>
          </xsd:simpleType>
        </xsd:union>
      </xsd:simpleType>
    </xsd:element>
    <xsd:element name="Effective_x0020_Date" ma:index="13" nillable="true" ma:displayName="Effective Date" ma:format="DateOnly" ma:internalName="Effective_x0020_Dat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17a682e5-7a46-47b0-9506-9e92d50db555" elementFormDefault="qualified">
    <xsd:import namespace="http://schemas.microsoft.com/office/2006/documentManagement/types"/>
    <xsd:element name="Product" ma:index="14" nillable="true" ma:displayName="Product" ma:format="Dropdown" ma:internalName="Product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  <xsd:element name="Project" ma:index="15" nillable="true" ma:displayName="Project" ma:format="Dropdown" ma:internalName="Project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  <xsd:element name="Category" ma:index="16" nillable="true" ma:displayName="Category" ma:format="Dropdown" ma:internalName="Category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  <xsd:element name="Types" ma:index="17" nillable="true" ma:displayName="Types" ma:format="Dropdown" ma:internalName="Types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05FC6-6B91-4FCD-BC3E-CAE4EAFC5687}">
  <ds:schemaRefs>
    <ds:schemaRef ds:uri="http://schemas.microsoft.com/office/2006/metadata/properties"/>
    <ds:schemaRef ds:uri="17a682e5-7a46-47b0-9506-9e92d50db555"/>
    <ds:schemaRef ds:uri="882d1d9e-9468-4c5e-853f-89e34868e66a"/>
  </ds:schemaRefs>
</ds:datastoreItem>
</file>

<file path=customXml/itemProps2.xml><?xml version="1.0" encoding="utf-8"?>
<ds:datastoreItem xmlns:ds="http://schemas.openxmlformats.org/officeDocument/2006/customXml" ds:itemID="{AD45D6CE-240F-4708-BDA3-C1CF0A19E6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803B52-3E41-478D-9F74-F829384441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2d1d9e-9468-4c5e-853f-89e34868e66a"/>
    <ds:schemaRef ds:uri="17a682e5-7a46-47b0-9506-9e92d50db55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DF6CE21-E340-4140-AD02-7FEA14FD0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HR003_Personnel_Action</Template>
  <TotalTime>1</TotalTime>
  <Pages>1</Pages>
  <Words>576</Words>
  <Characters>2021</Characters>
  <Application>Microsoft Office Word</Application>
  <DocSecurity>4</DocSecurity>
  <Lines>16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Massachusetts Boston</vt:lpstr>
    </vt:vector>
  </TitlesOfParts>
  <Company>UMass Boston</Company>
  <LinksUpToDate>false</LinksUpToDate>
  <CharactersWithSpaces>2592</CharactersWithSpaces>
  <SharedDoc>false</SharedDoc>
  <HLinks>
    <vt:vector size="6" baseType="variant">
      <vt:variant>
        <vt:i4>5767183</vt:i4>
      </vt:variant>
      <vt:variant>
        <vt:i4>-1</vt:i4>
      </vt:variant>
      <vt:variant>
        <vt:i4>1045</vt:i4>
      </vt:variant>
      <vt:variant>
        <vt:i4>4</vt:i4>
      </vt:variant>
      <vt:variant>
        <vt:lpwstr>http://www.massachusetts.edu/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Massachusetts Boston</dc:title>
  <dc:creator>Replace01</dc:creator>
  <cp:lastModifiedBy>CITS</cp:lastModifiedBy>
  <cp:revision>2</cp:revision>
  <cp:lastPrinted>2010-12-06T12:56:00Z</cp:lastPrinted>
  <dcterms:created xsi:type="dcterms:W3CDTF">2011-02-22T19:29:00Z</dcterms:created>
  <dcterms:modified xsi:type="dcterms:W3CDTF">2011-02-22T19:29:00Z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0x010100F1C3518C42979B418C7213A5387168B1</vt:lpwstr>
  </property>
</Properties>
</file>