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36" w:rsidRPr="007E6D05" w:rsidRDefault="00562F8A" w:rsidP="00D1088F">
      <w:pPr>
        <w:tabs>
          <w:tab w:val="right" w:pos="12960"/>
        </w:tabs>
        <w:spacing w:before="120"/>
        <w:rPr>
          <w:rFonts w:ascii="Arial" w:hAnsi="Arial" w:cs="Arial"/>
          <w:b/>
          <w:bCs/>
          <w:smallCaps/>
          <w:sz w:val="16"/>
          <w:szCs w:val="16"/>
        </w:rPr>
      </w:pPr>
      <w:bookmarkStart w:id="0" w:name="_GoBack"/>
      <w:bookmarkEnd w:id="0"/>
      <w:r>
        <w:rPr>
          <w:smallCaps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-182245</wp:posOffset>
            </wp:positionV>
            <wp:extent cx="628650" cy="647700"/>
            <wp:effectExtent l="19050" t="0" r="0" b="0"/>
            <wp:wrapTight wrapText="bothSides">
              <wp:wrapPolygon edited="0">
                <wp:start x="-655" y="0"/>
                <wp:lineTo x="-655" y="20965"/>
                <wp:lineTo x="21600" y="20965"/>
                <wp:lineTo x="21600" y="0"/>
                <wp:lineTo x="-655" y="0"/>
              </wp:wrapPolygon>
            </wp:wrapTight>
            <wp:docPr id="21" name="Picture 1" descr="Description: UMass log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Mass log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A36" w:rsidRPr="007E6D05">
        <w:rPr>
          <w:rFonts w:ascii="Arial" w:hAnsi="Arial" w:cs="Arial"/>
          <w:b/>
          <w:bCs/>
          <w:smallCaps/>
        </w:rPr>
        <w:t>University of Massachusetts</w:t>
      </w:r>
      <w:r w:rsidR="00AA7978">
        <w:rPr>
          <w:rFonts w:ascii="Arial" w:hAnsi="Arial" w:cs="Arial"/>
          <w:b/>
          <w:bCs/>
          <w:smallCaps/>
        </w:rPr>
        <w:tab/>
      </w:r>
      <w:r w:rsidR="00D1088F">
        <w:rPr>
          <w:rFonts w:ascii="Arial" w:hAnsi="Arial" w:cs="Arial"/>
          <w:b/>
          <w:bCs/>
          <w:smallCaps/>
        </w:rPr>
        <w:t>Mileage Log for</w:t>
      </w:r>
      <w:r w:rsidR="00AA7978">
        <w:rPr>
          <w:rFonts w:ascii="Arial" w:hAnsi="Arial" w:cs="Arial"/>
          <w:b/>
          <w:bCs/>
          <w:smallCaps/>
        </w:rPr>
        <w:t xml:space="preserve">                          </w:t>
      </w:r>
    </w:p>
    <w:p w:rsidR="000B3A36" w:rsidRPr="007E6D05" w:rsidRDefault="000B3A36" w:rsidP="00D1088F">
      <w:pPr>
        <w:tabs>
          <w:tab w:val="right" w:pos="12960"/>
        </w:tabs>
        <w:spacing w:after="60"/>
        <w:rPr>
          <w:rFonts w:ascii="Arial" w:hAnsi="Arial" w:cs="Arial"/>
          <w:b/>
          <w:bCs/>
          <w:smallCaps/>
        </w:rPr>
      </w:pPr>
      <w:r w:rsidRPr="007E6D05">
        <w:rPr>
          <w:rFonts w:ascii="Arial" w:hAnsi="Arial" w:cs="Arial"/>
          <w:b/>
          <w:bCs/>
          <w:smallCaps/>
        </w:rPr>
        <w:t>333 South Street, Shrewsbury, MA  01545</w:t>
      </w:r>
      <w:r w:rsidRPr="007E6D05">
        <w:rPr>
          <w:rFonts w:ascii="Arial" w:hAnsi="Arial" w:cs="Arial"/>
          <w:b/>
          <w:bCs/>
          <w:smallCaps/>
          <w:sz w:val="18"/>
          <w:szCs w:val="18"/>
        </w:rPr>
        <w:tab/>
      </w:r>
      <w:r w:rsidR="00AA7978">
        <w:rPr>
          <w:rFonts w:ascii="Arial" w:hAnsi="Arial" w:cs="Arial"/>
          <w:b/>
          <w:bCs/>
          <w:smallCaps/>
        </w:rPr>
        <w:t>University-Provided Vehicles</w:t>
      </w:r>
    </w:p>
    <w:p w:rsidR="00257EFF" w:rsidRPr="00257EFF" w:rsidRDefault="007E0C9F" w:rsidP="00257EFF">
      <w:pPr>
        <w:rPr>
          <w:rFonts w:ascii="Arial" w:hAnsi="Arial" w:cs="Arial"/>
          <w:sz w:val="16"/>
        </w:rPr>
      </w:pPr>
      <w:r w:rsidRPr="007E0C9F">
        <w:rPr>
          <w:rFonts w:ascii="Arial" w:hAnsi="Arial" w:cs="Arial"/>
          <w:noProof/>
          <w:sz w:val="20"/>
        </w:rPr>
        <w:pict>
          <v:line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5pt" to="70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" strokecolor="silver" strokeweight="5pt"/>
        </w:pict>
      </w:r>
      <w:r w:rsidR="00935C17">
        <w:rPr>
          <w:rFonts w:ascii="Arial" w:hAnsi="Arial" w:cs="Arial"/>
          <w:sz w:val="16"/>
        </w:rPr>
        <w:tab/>
      </w:r>
    </w:p>
    <w:p w:rsidR="003730E3" w:rsidRDefault="000B3A36" w:rsidP="00792462">
      <w:pPr>
        <w:spacing w:before="120" w:after="120"/>
        <w:rPr>
          <w:rFonts w:ascii="Arial" w:hAnsi="Arial" w:cs="Arial"/>
          <w:sz w:val="20"/>
          <w:szCs w:val="20"/>
        </w:rPr>
      </w:pPr>
      <w:r w:rsidRPr="00267CD9">
        <w:rPr>
          <w:rFonts w:ascii="Arial" w:hAnsi="Arial" w:cs="Arial"/>
          <w:sz w:val="20"/>
          <w:szCs w:val="20"/>
        </w:rPr>
        <w:t xml:space="preserve">Instructions: </w:t>
      </w:r>
      <w:r w:rsidR="00AA7978">
        <w:rPr>
          <w:rFonts w:ascii="Arial" w:hAnsi="Arial" w:cs="Arial"/>
          <w:sz w:val="20"/>
          <w:szCs w:val="20"/>
        </w:rPr>
        <w:t xml:space="preserve">Use this form to </w:t>
      </w:r>
      <w:r w:rsidR="00D1088F">
        <w:rPr>
          <w:rFonts w:ascii="Arial" w:hAnsi="Arial" w:cs="Arial"/>
          <w:sz w:val="20"/>
          <w:szCs w:val="20"/>
        </w:rPr>
        <w:t xml:space="preserve">log </w:t>
      </w:r>
      <w:r w:rsidR="00AA7978">
        <w:rPr>
          <w:rFonts w:ascii="Arial" w:hAnsi="Arial" w:cs="Arial"/>
          <w:sz w:val="20"/>
          <w:szCs w:val="20"/>
        </w:rPr>
        <w:t>the business</w:t>
      </w:r>
      <w:r w:rsidR="00D1088F">
        <w:rPr>
          <w:rFonts w:ascii="Arial" w:hAnsi="Arial" w:cs="Arial"/>
          <w:sz w:val="20"/>
          <w:szCs w:val="20"/>
        </w:rPr>
        <w:t xml:space="preserve"> </w:t>
      </w:r>
      <w:r w:rsidR="00AA7978">
        <w:rPr>
          <w:rFonts w:ascii="Arial" w:hAnsi="Arial" w:cs="Arial"/>
          <w:sz w:val="20"/>
          <w:szCs w:val="20"/>
        </w:rPr>
        <w:t>use of a university</w:t>
      </w:r>
      <w:r w:rsidR="00CF58A9">
        <w:rPr>
          <w:rFonts w:ascii="Arial" w:hAnsi="Arial" w:cs="Arial"/>
          <w:sz w:val="20"/>
          <w:szCs w:val="20"/>
        </w:rPr>
        <w:t>-provided vehicle.</w:t>
      </w:r>
      <w:r w:rsidR="00AA7978">
        <w:rPr>
          <w:rFonts w:ascii="Arial" w:hAnsi="Arial" w:cs="Arial"/>
          <w:sz w:val="20"/>
          <w:szCs w:val="20"/>
        </w:rPr>
        <w:t xml:space="preserve">  Complete</w:t>
      </w:r>
      <w:r w:rsidR="008B3B2B">
        <w:rPr>
          <w:rFonts w:ascii="Arial" w:hAnsi="Arial" w:cs="Arial"/>
          <w:sz w:val="20"/>
          <w:szCs w:val="20"/>
        </w:rPr>
        <w:t xml:space="preserve"> a separate form for each vehicle used during t</w:t>
      </w:r>
      <w:r w:rsidR="00D1088F">
        <w:rPr>
          <w:rFonts w:ascii="Arial" w:hAnsi="Arial" w:cs="Arial"/>
          <w:sz w:val="20"/>
          <w:szCs w:val="20"/>
        </w:rPr>
        <w:t xml:space="preserve">he reporting period. </w:t>
      </w:r>
      <w:r w:rsidR="00625496">
        <w:rPr>
          <w:rFonts w:ascii="Arial" w:hAnsi="Arial" w:cs="Arial"/>
          <w:sz w:val="20"/>
          <w:szCs w:val="20"/>
        </w:rPr>
        <w:t>See, Policy &amp; Guidance Memorandum HR-501,</w:t>
      </w:r>
      <w:r w:rsidR="00F563F2">
        <w:rPr>
          <w:rFonts w:ascii="Arial" w:hAnsi="Arial" w:cs="Arial"/>
          <w:sz w:val="20"/>
          <w:szCs w:val="20"/>
        </w:rPr>
        <w:t xml:space="preserve"> </w:t>
      </w:r>
      <w:r w:rsidR="00625496" w:rsidRPr="00625496">
        <w:rPr>
          <w:rFonts w:ascii="Arial" w:hAnsi="Arial" w:cs="Arial"/>
          <w:i/>
          <w:sz w:val="20"/>
          <w:szCs w:val="20"/>
        </w:rPr>
        <w:t>Taxable Personal Use of University-Provided Vehicles</w:t>
      </w:r>
      <w:r w:rsidR="00625496">
        <w:rPr>
          <w:rFonts w:ascii="Arial" w:hAnsi="Arial" w:cs="Arial"/>
          <w:sz w:val="20"/>
          <w:szCs w:val="20"/>
        </w:rPr>
        <w:t>.</w:t>
      </w:r>
    </w:p>
    <w:p w:rsidR="003730E3" w:rsidRDefault="003730E3" w:rsidP="007060F2">
      <w:pPr>
        <w:spacing w:before="240" w:after="120"/>
        <w:ind w:right="1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the period November 1, __________ through October 31,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8"/>
        <w:gridCol w:w="3150"/>
        <w:gridCol w:w="1890"/>
        <w:gridCol w:w="4860"/>
      </w:tblGrid>
      <w:tr w:rsidR="008131EA" w:rsidRPr="008131EA" w:rsidTr="009670F8">
        <w:trPr>
          <w:cantSplit/>
          <w:trHeight w:val="323"/>
        </w:trPr>
        <w:tc>
          <w:tcPr>
            <w:tcW w:w="14418" w:type="dxa"/>
            <w:gridSpan w:val="4"/>
            <w:tcBorders>
              <w:bottom w:val="nil"/>
            </w:tcBorders>
            <w:shd w:val="pct25" w:color="auto" w:fill="auto"/>
          </w:tcPr>
          <w:p w:rsidR="008131EA" w:rsidRPr="008E2FBD" w:rsidRDefault="008E2FBD" w:rsidP="008E2F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2FBD">
              <w:rPr>
                <w:rFonts w:ascii="Arial" w:hAnsi="Arial" w:cs="Arial"/>
                <w:b/>
                <w:sz w:val="20"/>
                <w:szCs w:val="20"/>
              </w:rPr>
              <w:t>Vehicle</w:t>
            </w:r>
          </w:p>
        </w:tc>
      </w:tr>
      <w:tr w:rsidR="00792462" w:rsidRPr="008131EA" w:rsidTr="00C85309">
        <w:trPr>
          <w:cantSplit/>
          <w:trHeight w:val="593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543F5">
              <w:rPr>
                <w:rFonts w:ascii="Arial" w:hAnsi="Arial" w:cs="Arial"/>
                <w:sz w:val="16"/>
                <w:szCs w:val="16"/>
              </w:rPr>
              <w:t>Make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7060F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Year</w:t>
            </w:r>
            <w:r w:rsidR="007060F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060F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Vehicle Identification Number (VIN):</w:t>
            </w:r>
          </w:p>
        </w:tc>
      </w:tr>
    </w:tbl>
    <w:p w:rsidR="005060DD" w:rsidRDefault="005060DD" w:rsidP="005060DD">
      <w:pPr>
        <w:rPr>
          <w:rFonts w:ascii="Arial" w:hAnsi="Arial" w:cs="Arial"/>
          <w:sz w:val="20"/>
          <w:szCs w:val="20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2"/>
        <w:gridCol w:w="2352"/>
        <w:gridCol w:w="2335"/>
        <w:gridCol w:w="1640"/>
        <w:gridCol w:w="5019"/>
        <w:gridCol w:w="1710"/>
      </w:tblGrid>
      <w:tr w:rsidR="005060DD" w:rsidRPr="008131EA" w:rsidTr="00AB676D">
        <w:trPr>
          <w:cantSplit/>
          <w:trHeight w:val="323"/>
        </w:trPr>
        <w:tc>
          <w:tcPr>
            <w:tcW w:w="14418" w:type="dxa"/>
            <w:gridSpan w:val="6"/>
            <w:shd w:val="pct25" w:color="auto" w:fill="auto"/>
          </w:tcPr>
          <w:p w:rsidR="005060DD" w:rsidRPr="008E2FBD" w:rsidRDefault="0032767F" w:rsidP="005060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Business Travel</w:t>
            </w:r>
          </w:p>
        </w:tc>
      </w:tr>
      <w:tr w:rsidR="00486048" w:rsidRPr="008131EA" w:rsidTr="00486048">
        <w:trPr>
          <w:cantSplit/>
          <w:trHeight w:val="260"/>
        </w:trPr>
        <w:tc>
          <w:tcPr>
            <w:tcW w:w="1362" w:type="dxa"/>
            <w:vMerge w:val="restart"/>
            <w:vAlign w:val="bottom"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4687" w:type="dxa"/>
            <w:gridSpan w:val="2"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Travel</w:t>
            </w:r>
          </w:p>
        </w:tc>
        <w:tc>
          <w:tcPr>
            <w:tcW w:w="1640" w:type="dxa"/>
            <w:vMerge w:val="restart"/>
            <w:vAlign w:val="bottom"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B3B2B">
              <w:rPr>
                <w:rFonts w:ascii="Arial" w:hAnsi="Arial" w:cs="Arial"/>
                <w:sz w:val="16"/>
                <w:szCs w:val="16"/>
              </w:rPr>
              <w:t>Total Miles</w:t>
            </w:r>
          </w:p>
        </w:tc>
        <w:tc>
          <w:tcPr>
            <w:tcW w:w="5019" w:type="dxa"/>
            <w:vMerge w:val="restart"/>
            <w:vAlign w:val="bottom"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Business Purpose</w:t>
            </w:r>
          </w:p>
        </w:tc>
        <w:tc>
          <w:tcPr>
            <w:tcW w:w="1710" w:type="dxa"/>
            <w:vMerge w:val="restart"/>
            <w:vAlign w:val="bottom"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Driver Initials</w:t>
            </w:r>
          </w:p>
        </w:tc>
      </w:tr>
      <w:tr w:rsidR="00486048" w:rsidRPr="008131EA" w:rsidTr="00486048">
        <w:trPr>
          <w:cantSplit/>
          <w:trHeight w:val="307"/>
        </w:trPr>
        <w:tc>
          <w:tcPr>
            <w:tcW w:w="1362" w:type="dxa"/>
            <w:vMerge/>
            <w:tcBorders>
              <w:bottom w:val="single" w:sz="4" w:space="0" w:color="auto"/>
            </w:tcBorders>
          </w:tcPr>
          <w:p w:rsidR="00486048" w:rsidRDefault="00486048" w:rsidP="00267CD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2" w:type="dxa"/>
            <w:vAlign w:val="bottom"/>
          </w:tcPr>
          <w:p w:rsidR="00486048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bottom"/>
          </w:tcPr>
          <w:p w:rsidR="00486048" w:rsidRDefault="00486048" w:rsidP="007E15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1640" w:type="dxa"/>
            <w:vMerge/>
          </w:tcPr>
          <w:p w:rsidR="00486048" w:rsidRPr="008B3B2B" w:rsidRDefault="00486048" w:rsidP="007E151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9" w:type="dxa"/>
            <w:vMerge/>
            <w:tcBorders>
              <w:bottom w:val="single" w:sz="4" w:space="0" w:color="auto"/>
            </w:tcBorders>
          </w:tcPr>
          <w:p w:rsidR="00486048" w:rsidRDefault="00486048" w:rsidP="007E151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486048" w:rsidRDefault="00486048" w:rsidP="007E151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B676D" w:rsidRPr="008131EA" w:rsidTr="00486048">
        <w:trPr>
          <w:cantSplit/>
          <w:trHeight w:val="6335"/>
        </w:trPr>
        <w:tc>
          <w:tcPr>
            <w:tcW w:w="1362" w:type="dxa"/>
            <w:tcBorders>
              <w:left w:val="single" w:sz="4" w:space="0" w:color="auto"/>
              <w:right w:val="nil"/>
            </w:tcBorders>
          </w:tcPr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Pr="007E1519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  <w:p w:rsidR="00F32CAE" w:rsidRDefault="00F32CAE" w:rsidP="007E1519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85309">
              <w:rPr>
                <w:rFonts w:ascii="Arial" w:hAnsi="Arial" w:cs="Arial"/>
                <w:sz w:val="16"/>
                <w:szCs w:val="16"/>
              </w:rPr>
              <w:t>__</w:t>
            </w:r>
          </w:p>
        </w:tc>
        <w:tc>
          <w:tcPr>
            <w:tcW w:w="2352" w:type="dxa"/>
            <w:tcBorders>
              <w:left w:val="nil"/>
              <w:right w:val="nil"/>
            </w:tcBorders>
          </w:tcPr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  <w:r>
              <w:rPr>
                <w:rFonts w:ascii="Arial" w:hAnsi="Arial" w:cs="Arial"/>
                <w:sz w:val="16"/>
                <w:szCs w:val="16"/>
              </w:rPr>
              <w:t>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7E1519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</w:t>
            </w:r>
          </w:p>
          <w:p w:rsidR="00F32CAE" w:rsidRPr="008B3B2B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7E1519">
              <w:rPr>
                <w:rFonts w:ascii="Arial" w:hAnsi="Arial" w:cs="Arial"/>
                <w:sz w:val="16"/>
                <w:szCs w:val="16"/>
              </w:rPr>
              <w:t>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________</w:t>
            </w:r>
          </w:p>
        </w:tc>
        <w:tc>
          <w:tcPr>
            <w:tcW w:w="2335" w:type="dxa"/>
            <w:tcBorders>
              <w:left w:val="nil"/>
              <w:right w:val="nil"/>
            </w:tcBorders>
          </w:tcPr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E2035D" w:rsidRDefault="00F32CAE" w:rsidP="00E2035D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  <w:p w:rsidR="00F32CAE" w:rsidRPr="008B3B2B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E2035D">
              <w:rPr>
                <w:rFonts w:ascii="Arial" w:hAnsi="Arial" w:cs="Arial"/>
                <w:sz w:val="16"/>
                <w:szCs w:val="16"/>
              </w:rPr>
              <w:t>_________________</w:t>
            </w:r>
            <w:r w:rsidR="00AB676D">
              <w:rPr>
                <w:rFonts w:ascii="Arial" w:hAnsi="Arial" w:cs="Arial"/>
                <w:sz w:val="16"/>
                <w:szCs w:val="16"/>
              </w:rPr>
              <w:t>______</w:t>
            </w:r>
          </w:p>
        </w:tc>
        <w:tc>
          <w:tcPr>
            <w:tcW w:w="1640" w:type="dxa"/>
            <w:tcBorders>
              <w:left w:val="nil"/>
              <w:right w:val="nil"/>
            </w:tcBorders>
          </w:tcPr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F32CAE" w:rsidRPr="008B3B2B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sz w:val="16"/>
                <w:szCs w:val="16"/>
              </w:rPr>
            </w:pPr>
            <w:r w:rsidRPr="009670F8">
              <w:rPr>
                <w:rFonts w:ascii="Arial" w:hAnsi="Arial" w:cs="Arial"/>
                <w:sz w:val="16"/>
                <w:szCs w:val="16"/>
              </w:rPr>
              <w:t>________________</w:t>
            </w:r>
          </w:p>
        </w:tc>
        <w:tc>
          <w:tcPr>
            <w:tcW w:w="6729" w:type="dxa"/>
            <w:gridSpan w:val="2"/>
            <w:tcBorders>
              <w:left w:val="nil"/>
            </w:tcBorders>
          </w:tcPr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__________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_________________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_________________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9670F8" w:rsidRDefault="00F32CAE" w:rsidP="009670F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  <w:p w:rsidR="00F32CAE" w:rsidRPr="008B3B2B" w:rsidRDefault="00F32CAE" w:rsidP="00486048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0F8">
              <w:rPr>
                <w:rFonts w:ascii="Arial" w:hAnsi="Arial" w:cs="Arial"/>
                <w:color w:val="000000"/>
                <w:sz w:val="16"/>
                <w:szCs w:val="16"/>
              </w:rPr>
              <w:t>___________________________________________________</w:t>
            </w:r>
            <w:r w:rsidR="00AB676D">
              <w:rPr>
                <w:rFonts w:ascii="Arial" w:hAnsi="Arial" w:cs="Arial"/>
                <w:color w:val="000000"/>
                <w:sz w:val="16"/>
                <w:szCs w:val="16"/>
              </w:rPr>
              <w:t>__</w:t>
            </w:r>
            <w:r w:rsidR="0048604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_________________</w:t>
            </w:r>
          </w:p>
        </w:tc>
      </w:tr>
    </w:tbl>
    <w:p w:rsidR="00792462" w:rsidRPr="00920DB4" w:rsidRDefault="00792462" w:rsidP="0048604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92462" w:rsidRPr="00920DB4" w:rsidSect="00D1088F">
      <w:footerReference w:type="default" r:id="rId13"/>
      <w:footerReference w:type="first" r:id="rId14"/>
      <w:pgSz w:w="15840" w:h="12240" w:orient="landscape" w:code="1"/>
      <w:pgMar w:top="720" w:right="72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F67" w:rsidRDefault="00995F67">
      <w:r>
        <w:separator/>
      </w:r>
    </w:p>
  </w:endnote>
  <w:endnote w:type="continuationSeparator" w:id="0">
    <w:p w:rsidR="00995F67" w:rsidRDefault="00995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16" w:rsidRDefault="00C32F16" w:rsidP="007060F2">
    <w:pPr>
      <w:pStyle w:val="Footer"/>
      <w:tabs>
        <w:tab w:val="right" w:pos="14220"/>
      </w:tabs>
    </w:pPr>
    <w:r>
      <w:t>HR-3/Revised November xx, 2010</w:t>
    </w:r>
    <w:r w:rsidR="007060F2">
      <w:tab/>
    </w:r>
    <w:r w:rsidR="007060F2">
      <w:tab/>
    </w:r>
    <w:r w:rsidR="007060F2">
      <w:tab/>
      <w:t>Page ___ of ___</w:t>
    </w:r>
    <w:r w:rsidR="007060F2">
      <w:tab/>
    </w:r>
  </w:p>
  <w:p w:rsidR="00C32F16" w:rsidRPr="00340CF0" w:rsidRDefault="00C32F16" w:rsidP="00340C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16" w:rsidRDefault="00C32F16">
    <w:pPr>
      <w:pStyle w:val="Footer"/>
    </w:pPr>
    <w:r>
      <w:t>HR-4</w:t>
    </w:r>
    <w:r w:rsidR="007060F2">
      <w:t>A</w:t>
    </w:r>
    <w:r>
      <w:t xml:space="preserve">/Revised </w:t>
    </w:r>
    <w:r w:rsidR="00C613E8">
      <w:t xml:space="preserve">December </w:t>
    </w:r>
    <w:r>
      <w:t>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F67" w:rsidRDefault="00995F67">
      <w:r>
        <w:separator/>
      </w:r>
    </w:p>
  </w:footnote>
  <w:footnote w:type="continuationSeparator" w:id="0">
    <w:p w:rsidR="00995F67" w:rsidRDefault="00995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B66"/>
    <w:multiLevelType w:val="hybridMultilevel"/>
    <w:tmpl w:val="C2A6EBE8"/>
    <w:lvl w:ilvl="0" w:tplc="58983E4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A034A"/>
    <w:multiLevelType w:val="hybridMultilevel"/>
    <w:tmpl w:val="CD0E2B6A"/>
    <w:lvl w:ilvl="0" w:tplc="C25278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281581"/>
    <w:multiLevelType w:val="hybridMultilevel"/>
    <w:tmpl w:val="4578A0D4"/>
    <w:lvl w:ilvl="0" w:tplc="56DC99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959F7"/>
    <w:multiLevelType w:val="hybridMultilevel"/>
    <w:tmpl w:val="678CEC90"/>
    <w:lvl w:ilvl="0" w:tplc="E7B0CA5E">
      <w:start w:val="1"/>
      <w:numFmt w:val="upperRoman"/>
      <w:pStyle w:val="Heading8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F5368"/>
    <w:rsid w:val="000329D8"/>
    <w:rsid w:val="00050482"/>
    <w:rsid w:val="00075523"/>
    <w:rsid w:val="000B3A36"/>
    <w:rsid w:val="00126EDE"/>
    <w:rsid w:val="00155A5F"/>
    <w:rsid w:val="002207E1"/>
    <w:rsid w:val="00226FC3"/>
    <w:rsid w:val="00257EFF"/>
    <w:rsid w:val="00267CD9"/>
    <w:rsid w:val="00293E4B"/>
    <w:rsid w:val="002A4E0F"/>
    <w:rsid w:val="002B3728"/>
    <w:rsid w:val="002C795F"/>
    <w:rsid w:val="002D2392"/>
    <w:rsid w:val="0032767F"/>
    <w:rsid w:val="00340CF0"/>
    <w:rsid w:val="00342CFB"/>
    <w:rsid w:val="003730E3"/>
    <w:rsid w:val="003B1207"/>
    <w:rsid w:val="003B5517"/>
    <w:rsid w:val="003F2C65"/>
    <w:rsid w:val="00425259"/>
    <w:rsid w:val="00456181"/>
    <w:rsid w:val="00464D5F"/>
    <w:rsid w:val="0047398A"/>
    <w:rsid w:val="004742AE"/>
    <w:rsid w:val="00486048"/>
    <w:rsid w:val="00493C11"/>
    <w:rsid w:val="004D243D"/>
    <w:rsid w:val="005060DD"/>
    <w:rsid w:val="00525872"/>
    <w:rsid w:val="0052778B"/>
    <w:rsid w:val="00540B8F"/>
    <w:rsid w:val="00562F8A"/>
    <w:rsid w:val="005904F8"/>
    <w:rsid w:val="005F459E"/>
    <w:rsid w:val="005F7C9B"/>
    <w:rsid w:val="00604000"/>
    <w:rsid w:val="006109C0"/>
    <w:rsid w:val="00625496"/>
    <w:rsid w:val="00630176"/>
    <w:rsid w:val="00631FF1"/>
    <w:rsid w:val="006B0F88"/>
    <w:rsid w:val="007060F2"/>
    <w:rsid w:val="00713A10"/>
    <w:rsid w:val="00717788"/>
    <w:rsid w:val="007543F5"/>
    <w:rsid w:val="00790E8E"/>
    <w:rsid w:val="00792462"/>
    <w:rsid w:val="007E0C9F"/>
    <w:rsid w:val="007E1519"/>
    <w:rsid w:val="008131EA"/>
    <w:rsid w:val="008415F6"/>
    <w:rsid w:val="0087653E"/>
    <w:rsid w:val="00882E58"/>
    <w:rsid w:val="008A5E1C"/>
    <w:rsid w:val="008B3B2B"/>
    <w:rsid w:val="008E2FBD"/>
    <w:rsid w:val="008F5368"/>
    <w:rsid w:val="00920DB4"/>
    <w:rsid w:val="00931806"/>
    <w:rsid w:val="00935C17"/>
    <w:rsid w:val="00947533"/>
    <w:rsid w:val="00963924"/>
    <w:rsid w:val="009670F8"/>
    <w:rsid w:val="009709D1"/>
    <w:rsid w:val="00995F67"/>
    <w:rsid w:val="009F4000"/>
    <w:rsid w:val="00A10594"/>
    <w:rsid w:val="00A9021B"/>
    <w:rsid w:val="00AA7978"/>
    <w:rsid w:val="00AB676D"/>
    <w:rsid w:val="00AC42C6"/>
    <w:rsid w:val="00AE1959"/>
    <w:rsid w:val="00AE7BAB"/>
    <w:rsid w:val="00AF63F4"/>
    <w:rsid w:val="00AF65CA"/>
    <w:rsid w:val="00B5609A"/>
    <w:rsid w:val="00B8220D"/>
    <w:rsid w:val="00BA4A12"/>
    <w:rsid w:val="00BD15A1"/>
    <w:rsid w:val="00C32F16"/>
    <w:rsid w:val="00C613E8"/>
    <w:rsid w:val="00C85309"/>
    <w:rsid w:val="00C8574E"/>
    <w:rsid w:val="00CD3DF1"/>
    <w:rsid w:val="00CE5910"/>
    <w:rsid w:val="00CF58A9"/>
    <w:rsid w:val="00D0218D"/>
    <w:rsid w:val="00D1088F"/>
    <w:rsid w:val="00D35336"/>
    <w:rsid w:val="00D36E5C"/>
    <w:rsid w:val="00D8723F"/>
    <w:rsid w:val="00DE1BC8"/>
    <w:rsid w:val="00E2035D"/>
    <w:rsid w:val="00E56BCA"/>
    <w:rsid w:val="00EC77FD"/>
    <w:rsid w:val="00F32CAE"/>
    <w:rsid w:val="00F34306"/>
    <w:rsid w:val="00F563F2"/>
    <w:rsid w:val="00F938D0"/>
    <w:rsid w:val="00FD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04F8"/>
    <w:rPr>
      <w:sz w:val="24"/>
      <w:szCs w:val="24"/>
    </w:rPr>
  </w:style>
  <w:style w:type="paragraph" w:styleId="Heading1">
    <w:name w:val="heading 1"/>
    <w:basedOn w:val="Normal"/>
    <w:next w:val="Normal"/>
    <w:qFormat/>
    <w:rsid w:val="005904F8"/>
    <w:pPr>
      <w:keepNext/>
      <w:framePr w:hSpace="180" w:wrap="around" w:vAnchor="text" w:hAnchor="margin" w:x="-252" w:y="43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904F8"/>
    <w:pPr>
      <w:keepNext/>
      <w:ind w:left="-360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rsid w:val="005904F8"/>
    <w:pPr>
      <w:keepNext/>
      <w:jc w:val="center"/>
      <w:outlineLvl w:val="2"/>
    </w:pPr>
    <w:rPr>
      <w:rFonts w:ascii="Arial" w:hAnsi="Arial" w:cs="Arial"/>
      <w:b/>
      <w:bCs/>
      <w:sz w:val="16"/>
      <w:szCs w:val="20"/>
    </w:rPr>
  </w:style>
  <w:style w:type="paragraph" w:styleId="Heading4">
    <w:name w:val="heading 4"/>
    <w:basedOn w:val="Normal"/>
    <w:next w:val="Normal"/>
    <w:qFormat/>
    <w:rsid w:val="005904F8"/>
    <w:pPr>
      <w:keepNext/>
      <w:outlineLvl w:val="3"/>
    </w:pPr>
    <w:rPr>
      <w:rFonts w:ascii="Arial" w:hAnsi="Arial" w:cs="Arial"/>
      <w:b/>
      <w:bCs/>
      <w:szCs w:val="20"/>
    </w:rPr>
  </w:style>
  <w:style w:type="paragraph" w:styleId="Heading5">
    <w:name w:val="heading 5"/>
    <w:basedOn w:val="Normal"/>
    <w:next w:val="Normal"/>
    <w:qFormat/>
    <w:rsid w:val="005904F8"/>
    <w:pPr>
      <w:keepNext/>
      <w:outlineLvl w:val="4"/>
    </w:pPr>
    <w:rPr>
      <w:rFonts w:ascii="Arial" w:hAnsi="Arial" w:cs="Arial"/>
      <w:b/>
      <w:bCs/>
      <w:sz w:val="18"/>
    </w:rPr>
  </w:style>
  <w:style w:type="paragraph" w:styleId="Heading6">
    <w:name w:val="heading 6"/>
    <w:basedOn w:val="Normal"/>
    <w:next w:val="Normal"/>
    <w:qFormat/>
    <w:rsid w:val="005904F8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rsid w:val="005904F8"/>
    <w:pPr>
      <w:keepNext/>
      <w:outlineLvl w:val="6"/>
    </w:pPr>
    <w:rPr>
      <w:rFonts w:ascii="Arial" w:hAnsi="Arial" w:cs="Arial"/>
      <w:b/>
      <w:bCs/>
      <w:sz w:val="16"/>
      <w:szCs w:val="20"/>
    </w:rPr>
  </w:style>
  <w:style w:type="paragraph" w:styleId="Heading8">
    <w:name w:val="heading 8"/>
    <w:basedOn w:val="Normal"/>
    <w:next w:val="Normal"/>
    <w:qFormat/>
    <w:rsid w:val="005904F8"/>
    <w:pPr>
      <w:keepNext/>
      <w:numPr>
        <w:numId w:val="2"/>
      </w:numPr>
      <w:tabs>
        <w:tab w:val="clear" w:pos="1080"/>
        <w:tab w:val="num" w:pos="360"/>
      </w:tabs>
      <w:ind w:left="360" w:hanging="360"/>
      <w:outlineLvl w:val="7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904F8"/>
    <w:pPr>
      <w:ind w:left="540"/>
    </w:pPr>
    <w:rPr>
      <w:rFonts w:ascii="Arial" w:hAnsi="Arial" w:cs="Arial"/>
      <w:b/>
      <w:bCs/>
      <w:i/>
      <w:iCs/>
      <w:sz w:val="22"/>
    </w:rPr>
  </w:style>
  <w:style w:type="paragraph" w:styleId="Header">
    <w:name w:val="head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">
    <w:name w:val="Body Text"/>
    <w:basedOn w:val="Normal"/>
    <w:rsid w:val="005904F8"/>
    <w:rPr>
      <w:rFonts w:ascii="Arial" w:hAnsi="Arial" w:cs="Arial"/>
      <w:sz w:val="18"/>
    </w:rPr>
  </w:style>
  <w:style w:type="paragraph" w:styleId="Footer">
    <w:name w:val="foot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2">
    <w:name w:val="Body Text 2"/>
    <w:basedOn w:val="Normal"/>
    <w:rsid w:val="005904F8"/>
    <w:rPr>
      <w:rFonts w:ascii="Arial" w:hAnsi="Arial" w:cs="Arial"/>
      <w:sz w:val="16"/>
    </w:rPr>
  </w:style>
  <w:style w:type="paragraph" w:styleId="FootnoteText">
    <w:name w:val="footnote text"/>
    <w:basedOn w:val="Normal"/>
    <w:link w:val="FootnoteTextChar"/>
    <w:semiHidden/>
    <w:rsid w:val="005904F8"/>
    <w:rPr>
      <w:sz w:val="20"/>
      <w:szCs w:val="20"/>
    </w:rPr>
  </w:style>
  <w:style w:type="character" w:styleId="FootnoteReference">
    <w:name w:val="footnote reference"/>
    <w:semiHidden/>
    <w:rsid w:val="005904F8"/>
    <w:rPr>
      <w:vertAlign w:val="superscript"/>
    </w:rPr>
  </w:style>
  <w:style w:type="paragraph" w:styleId="NormalWeb">
    <w:name w:val="Normal (Web)"/>
    <w:basedOn w:val="Normal"/>
    <w:rsid w:val="00126EDE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Hyperlink">
    <w:name w:val="Hyperlink"/>
    <w:rsid w:val="00456181"/>
    <w:rPr>
      <w:color w:val="0000FF"/>
      <w:u w:val="single"/>
    </w:rPr>
  </w:style>
  <w:style w:type="character" w:styleId="FollowedHyperlink">
    <w:name w:val="FollowedHyperlink"/>
    <w:rsid w:val="0047398A"/>
    <w:rPr>
      <w:color w:val="800080"/>
      <w:u w:val="single"/>
    </w:rPr>
  </w:style>
  <w:style w:type="character" w:styleId="Strong">
    <w:name w:val="Strong"/>
    <w:qFormat/>
    <w:rsid w:val="00155A5F"/>
    <w:rPr>
      <w:b/>
      <w:bCs/>
    </w:rPr>
  </w:style>
  <w:style w:type="paragraph" w:styleId="BalloonText">
    <w:name w:val="Balloon Text"/>
    <w:basedOn w:val="Normal"/>
    <w:link w:val="BalloonTextChar"/>
    <w:rsid w:val="006B0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0F88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30176"/>
  </w:style>
  <w:style w:type="character" w:styleId="CommentReference">
    <w:name w:val="annotation reference"/>
    <w:basedOn w:val="DefaultParagraphFont"/>
    <w:rsid w:val="00FD7D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74"/>
  </w:style>
  <w:style w:type="paragraph" w:styleId="CommentSubject">
    <w:name w:val="annotation subject"/>
    <w:basedOn w:val="CommentText"/>
    <w:next w:val="CommentText"/>
    <w:link w:val="CommentSubjectChar"/>
    <w:rsid w:val="00FD7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7D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04F8"/>
    <w:rPr>
      <w:sz w:val="24"/>
      <w:szCs w:val="24"/>
    </w:rPr>
  </w:style>
  <w:style w:type="paragraph" w:styleId="Heading1">
    <w:name w:val="heading 1"/>
    <w:basedOn w:val="Normal"/>
    <w:next w:val="Normal"/>
    <w:qFormat/>
    <w:rsid w:val="005904F8"/>
    <w:pPr>
      <w:keepNext/>
      <w:framePr w:hSpace="180" w:wrap="around" w:vAnchor="text" w:hAnchor="margin" w:x="-252" w:y="43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904F8"/>
    <w:pPr>
      <w:keepNext/>
      <w:ind w:left="-360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rsid w:val="005904F8"/>
    <w:pPr>
      <w:keepNext/>
      <w:jc w:val="center"/>
      <w:outlineLvl w:val="2"/>
    </w:pPr>
    <w:rPr>
      <w:rFonts w:ascii="Arial" w:hAnsi="Arial" w:cs="Arial"/>
      <w:b/>
      <w:bCs/>
      <w:sz w:val="16"/>
      <w:szCs w:val="20"/>
    </w:rPr>
  </w:style>
  <w:style w:type="paragraph" w:styleId="Heading4">
    <w:name w:val="heading 4"/>
    <w:basedOn w:val="Normal"/>
    <w:next w:val="Normal"/>
    <w:qFormat/>
    <w:rsid w:val="005904F8"/>
    <w:pPr>
      <w:keepNext/>
      <w:outlineLvl w:val="3"/>
    </w:pPr>
    <w:rPr>
      <w:rFonts w:ascii="Arial" w:hAnsi="Arial" w:cs="Arial"/>
      <w:b/>
      <w:bCs/>
      <w:szCs w:val="20"/>
    </w:rPr>
  </w:style>
  <w:style w:type="paragraph" w:styleId="Heading5">
    <w:name w:val="heading 5"/>
    <w:basedOn w:val="Normal"/>
    <w:next w:val="Normal"/>
    <w:qFormat/>
    <w:rsid w:val="005904F8"/>
    <w:pPr>
      <w:keepNext/>
      <w:outlineLvl w:val="4"/>
    </w:pPr>
    <w:rPr>
      <w:rFonts w:ascii="Arial" w:hAnsi="Arial" w:cs="Arial"/>
      <w:b/>
      <w:bCs/>
      <w:sz w:val="18"/>
    </w:rPr>
  </w:style>
  <w:style w:type="paragraph" w:styleId="Heading6">
    <w:name w:val="heading 6"/>
    <w:basedOn w:val="Normal"/>
    <w:next w:val="Normal"/>
    <w:qFormat/>
    <w:rsid w:val="005904F8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rsid w:val="005904F8"/>
    <w:pPr>
      <w:keepNext/>
      <w:outlineLvl w:val="6"/>
    </w:pPr>
    <w:rPr>
      <w:rFonts w:ascii="Arial" w:hAnsi="Arial" w:cs="Arial"/>
      <w:b/>
      <w:bCs/>
      <w:sz w:val="16"/>
      <w:szCs w:val="20"/>
    </w:rPr>
  </w:style>
  <w:style w:type="paragraph" w:styleId="Heading8">
    <w:name w:val="heading 8"/>
    <w:basedOn w:val="Normal"/>
    <w:next w:val="Normal"/>
    <w:qFormat/>
    <w:rsid w:val="005904F8"/>
    <w:pPr>
      <w:keepNext/>
      <w:numPr>
        <w:numId w:val="2"/>
      </w:numPr>
      <w:tabs>
        <w:tab w:val="clear" w:pos="1080"/>
        <w:tab w:val="num" w:pos="360"/>
      </w:tabs>
      <w:ind w:left="360" w:hanging="360"/>
      <w:outlineLvl w:val="7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904F8"/>
    <w:pPr>
      <w:ind w:left="540"/>
    </w:pPr>
    <w:rPr>
      <w:rFonts w:ascii="Arial" w:hAnsi="Arial" w:cs="Arial"/>
      <w:b/>
      <w:bCs/>
      <w:i/>
      <w:iCs/>
      <w:sz w:val="22"/>
    </w:rPr>
  </w:style>
  <w:style w:type="paragraph" w:styleId="Header">
    <w:name w:val="head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">
    <w:name w:val="Body Text"/>
    <w:basedOn w:val="Normal"/>
    <w:rsid w:val="005904F8"/>
    <w:rPr>
      <w:rFonts w:ascii="Arial" w:hAnsi="Arial" w:cs="Arial"/>
      <w:sz w:val="18"/>
    </w:rPr>
  </w:style>
  <w:style w:type="paragraph" w:styleId="Footer">
    <w:name w:val="foot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2">
    <w:name w:val="Body Text 2"/>
    <w:basedOn w:val="Normal"/>
    <w:rsid w:val="005904F8"/>
    <w:rPr>
      <w:rFonts w:ascii="Arial" w:hAnsi="Arial" w:cs="Arial"/>
      <w:sz w:val="16"/>
    </w:rPr>
  </w:style>
  <w:style w:type="paragraph" w:styleId="FootnoteText">
    <w:name w:val="footnote text"/>
    <w:basedOn w:val="Normal"/>
    <w:link w:val="FootnoteTextChar"/>
    <w:semiHidden/>
    <w:rsid w:val="005904F8"/>
    <w:rPr>
      <w:sz w:val="20"/>
      <w:szCs w:val="20"/>
    </w:rPr>
  </w:style>
  <w:style w:type="character" w:styleId="FootnoteReference">
    <w:name w:val="footnote reference"/>
    <w:semiHidden/>
    <w:rsid w:val="005904F8"/>
    <w:rPr>
      <w:vertAlign w:val="superscript"/>
    </w:rPr>
  </w:style>
  <w:style w:type="paragraph" w:styleId="NormalWeb">
    <w:name w:val="Normal (Web)"/>
    <w:basedOn w:val="Normal"/>
    <w:rsid w:val="00126EDE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Hyperlink">
    <w:name w:val="Hyperlink"/>
    <w:rsid w:val="00456181"/>
    <w:rPr>
      <w:color w:val="0000FF"/>
      <w:u w:val="single"/>
    </w:rPr>
  </w:style>
  <w:style w:type="character" w:styleId="FollowedHyperlink">
    <w:name w:val="FollowedHyperlink"/>
    <w:rsid w:val="0047398A"/>
    <w:rPr>
      <w:color w:val="800080"/>
      <w:u w:val="single"/>
    </w:rPr>
  </w:style>
  <w:style w:type="character" w:styleId="Strong">
    <w:name w:val="Strong"/>
    <w:qFormat/>
    <w:rsid w:val="00155A5F"/>
    <w:rPr>
      <w:b/>
      <w:bCs/>
    </w:rPr>
  </w:style>
  <w:style w:type="paragraph" w:styleId="BalloonText">
    <w:name w:val="Balloon Text"/>
    <w:basedOn w:val="Normal"/>
    <w:link w:val="BalloonTextChar"/>
    <w:rsid w:val="006B0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0F88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30176"/>
  </w:style>
  <w:style w:type="character" w:styleId="CommentReference">
    <w:name w:val="annotation reference"/>
    <w:basedOn w:val="DefaultParagraphFont"/>
    <w:rsid w:val="00FD7D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74"/>
  </w:style>
  <w:style w:type="paragraph" w:styleId="CommentSubject">
    <w:name w:val="annotation subject"/>
    <w:basedOn w:val="CommentText"/>
    <w:next w:val="CommentText"/>
    <w:link w:val="CommentSubjectChar"/>
    <w:rsid w:val="00FD7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7D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achusetts.ed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HR003_Personnel_Ac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ypes xmlns="17a682e5-7a46-47b0-9506-9e92d50db555" xsi:nil="true"/>
    <Product xmlns="17a682e5-7a46-47b0-9506-9e92d50db555" xsi:nil="true"/>
    <Category xmlns="17a682e5-7a46-47b0-9506-9e92d50db555" xsi:nil="true"/>
    <Project xmlns="17a682e5-7a46-47b0-9506-9e92d50db555" xsi:nil="true"/>
    <Effective_x0020_Date xmlns="882d1d9e-9468-4c5e-853f-89e34868e66a" xsi:nil="true"/>
    <Union xmlns="882d1d9e-9468-4c5e-853f-89e34868e66a" xsi:nil="true"/>
    <Unit xmlns="882d1d9e-9468-4c5e-853f-89e34868e66a" xsi:nil="true"/>
    <Employee_x0020_Class xmlns="882d1d9e-9468-4c5e-853f-89e34868e66a" xsi:nil="true"/>
    <Contract_x0020_Dates xmlns="882d1d9e-9468-4c5e-853f-89e34868e66a" xsi:nil="true"/>
    <Campus xmlns="882d1d9e-9468-4c5e-853f-89e34868e6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3518C42979B418C7213A5387168B1" ma:contentTypeVersion="11" ma:contentTypeDescription="Create a new document." ma:contentTypeScope="" ma:versionID="61e90a64c8745df328b585bc2ce2a5a2">
  <xsd:schema xmlns:xsd="http://www.w3.org/2001/XMLSchema" xmlns:p="http://schemas.microsoft.com/office/2006/metadata/properties" xmlns:ns2="882d1d9e-9468-4c5e-853f-89e34868e66a" xmlns:ns3="17a682e5-7a46-47b0-9506-9e92d50db555" targetNamespace="http://schemas.microsoft.com/office/2006/metadata/properties" ma:root="true" ma:fieldsID="e8dcd5216fcf500d7ee09aa52a4facbe" ns2:_="" ns3:_="">
    <xsd:import namespace="882d1d9e-9468-4c5e-853f-89e34868e66a"/>
    <xsd:import namespace="17a682e5-7a46-47b0-9506-9e92d50db555"/>
    <xsd:element name="properties">
      <xsd:complexType>
        <xsd:sequence>
          <xsd:element name="documentManagement">
            <xsd:complexType>
              <xsd:all>
                <xsd:element ref="ns2:Campus" minOccurs="0"/>
                <xsd:element ref="ns2:Unit" minOccurs="0"/>
                <xsd:element ref="ns2:Employee_x0020_Class" minOccurs="0"/>
                <xsd:element ref="ns2:Union" minOccurs="0"/>
                <xsd:element ref="ns2:Contract_x0020_Dates" minOccurs="0"/>
                <xsd:element ref="ns2:Effective_x0020_Date" minOccurs="0"/>
                <xsd:element ref="ns3:Product" minOccurs="0"/>
                <xsd:element ref="ns3:Project" minOccurs="0"/>
                <xsd:element ref="ns3:Category" minOccurs="0"/>
                <xsd:element ref="ns3:Typ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2d1d9e-9468-4c5e-853f-89e34868e66a" elementFormDefault="qualified">
    <xsd:import namespace="http://schemas.microsoft.com/office/2006/documentManagement/types"/>
    <xsd:element name="Campus" ma:index="8" nillable="true" ma:displayName="Campus" ma:format="Dropdown" ma:internalName="Campus">
      <xsd:simpleType>
        <xsd:restriction base="dms:Choice">
          <xsd:enumeration value="Amherst"/>
          <xsd:enumeration value="Boston"/>
          <xsd:enumeration value="Dartmouth"/>
          <xsd:enumeration value="Lowell"/>
          <xsd:enumeration value="Worcester"/>
        </xsd:restriction>
      </xsd:simpleType>
    </xsd:element>
    <xsd:element name="Unit" ma:index="9" nillable="true" ma:displayName="Unit" ma:format="Dropdown" ma:internalName="Unit">
      <xsd:simpleType>
        <xsd:restriction base="dms:Choice">
          <xsd:enumeration value="TBD - UAW/PostDocs"/>
          <xsd:enumeration value="A01 - AFSCME Local 1776"/>
          <xsd:enumeration value="A06 - IBPO Local 432 A&amp;B Police"/>
          <xsd:enumeration value="A08 - MTA/NEA USA Classified"/>
          <xsd:enumeration value="A15 - MTA/NEA Non-Exempt Supervisors"/>
          <xsd:enumeration value="A17 - GEO/UAW 2322"/>
          <xsd:enumeration value="A19 - RAU/UAW 2322"/>
          <xsd:enumeration value="A50/B40 - MTA/NEA MSP Faculty"/>
          <xsd:enumeration value="A52/B42 - MTA/NEA Professional Staff"/>
          <xsd:enumeration value="TBD - UAW/PostDocs"/>
          <xsd:enumeration value="TBD - IBT Local 25 Police/Supervisors"/>
          <xsd:enumeration value="B31/B32 - MTA/NEA Classified/Classified  B"/>
          <xsd:enumeration value="B33 - IBT Local 25 Police"/>
          <xsd:enumeration value="B35 - MTA/NEA  Interviewer/Monitor"/>
          <xsd:enumeration value="B38 - GEO/UAW Local 1596"/>
          <xsd:enumeration value="B39 - MTA/NEA FSU CE Faculty"/>
          <xsd:enumeration value="TBD - UAW/PostDocs"/>
          <xsd:enumeration value="D80/D81 - AFT Faculty Federation/Librarians"/>
          <xsd:enumeration value="D82 - AFSCME Local 507"/>
          <xsd:enumeration value="D83 - AFT Massachusetts Maintainers"/>
          <xsd:enumeration value="D84 - IBPO Police Local 399"/>
          <xsd:enumeration value="D85 - ESU Professional Local 1895"/>
          <xsd:enumeration value="L90 - MTA/NEA  MSP/UML Faculty"/>
          <xsd:enumeration value="L92 - MTA/NEA Classified/Technical"/>
          <xsd:enumeration value="L93 - MTA/NEA Maintenance/Trades"/>
          <xsd:enumeration value="L94 - IBT Local 25 Police"/>
          <xsd:enumeration value="L95 - SEIU Professional"/>
          <xsd:enumeration value="LR3 - MTA/NEA Grants and Contracts"/>
          <xsd:enumeration value="LTA - TA's/RA's UAW Local 1596"/>
          <xsd:enumeration value="W20 - AFSCME"/>
          <xsd:enumeration value="W21 - IBPO Police"/>
          <xsd:enumeration value="W22 - MNA"/>
          <xsd:enumeration value="W23 - IBPO Police Sergeants"/>
          <xsd:enumeration value="W28 - SHARE"/>
          <xsd:enumeration value="W50 - NAGE Maintenance and Trades"/>
        </xsd:restriction>
      </xsd:simpleType>
    </xsd:element>
    <xsd:element name="Employee_x0020_Class" ma:index="10" nillable="true" ma:displayName="Employee Class" ma:format="Dropdown" ma:internalName="Employee_x0020_Class">
      <xsd:simpleType>
        <xsd:restriction base="dms:Choice">
          <xsd:enumeration value="Faculty"/>
          <xsd:enumeration value="Profesisonal Staff"/>
          <xsd:enumeration value="Classified Staff"/>
          <xsd:enumeration value="Classified Staff (Public Safety)"/>
          <xsd:enumeration value="Graduate Student"/>
          <xsd:enumeration value="Undergraduate Student"/>
          <xsd:enumeration value="PostDoc"/>
          <xsd:enumeration value="Other"/>
        </xsd:restriction>
      </xsd:simpleType>
    </xsd:element>
    <xsd:element name="Union" ma:index="11" nillable="true" ma:displayName="Union" ma:format="Dropdown" ma:internalName="Union">
      <xsd:simpleType>
        <xsd:restriction base="dms:Choice">
          <xsd:enumeration value="AFSCME"/>
          <xsd:enumeration value="AFT"/>
          <xsd:enumeration value="IBPO"/>
          <xsd:enumeration value="IBT"/>
          <xsd:enumeration value="MTA"/>
          <xsd:enumeration value="UAW"/>
          <xsd:enumeration value="SEIU"/>
        </xsd:restriction>
      </xsd:simpleType>
    </xsd:element>
    <xsd:element name="Contract_x0020_Dates" ma:index="12" nillable="true" ma:displayName="Contract Dates" ma:format="Dropdown" ma:internalName="Contract_x0020_Dates">
      <xsd:simpleType>
        <xsd:union memberTypes="dms:Text">
          <xsd:simpleType>
            <xsd:restriction base="dms:Choice">
              <xsd:enumeration value="00-03"/>
              <xsd:enumeration value="04-06"/>
              <xsd:enumeration value="04-07"/>
              <xsd:enumeration value="05-07"/>
              <xsd:enumeration value="06-08"/>
              <xsd:enumeration value="07-08"/>
              <xsd:enumeration value="08-11"/>
              <xsd:enumeration value="09-12"/>
            </xsd:restriction>
          </xsd:simpleType>
        </xsd:union>
      </xsd:simpleType>
    </xsd:element>
    <xsd:element name="Effective_x0020_Date" ma:index="13" nillable="true" ma:displayName="Effective Date" ma:format="DateOnly" ma:internalName="Effective_x0020_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17a682e5-7a46-47b0-9506-9e92d50db555" elementFormDefault="qualified">
    <xsd:import namespace="http://schemas.microsoft.com/office/2006/documentManagement/types"/>
    <xsd:element name="Product" ma:index="14" nillable="true" ma:displayName="Product" ma:format="Dropdown" ma:internalName="Produc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" ma:index="15" nillable="true" ma:displayName="Project" ma:format="Dropdown" ma:internalName="Projec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Types" ma:index="17" nillable="true" ma:displayName="Types" ma:format="Dropdown" ma:internalName="Types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D6C5-4538-4648-AE89-3A9101A83412}">
  <ds:schemaRefs>
    <ds:schemaRef ds:uri="http://schemas.microsoft.com/office/2006/metadata/properties"/>
    <ds:schemaRef ds:uri="17a682e5-7a46-47b0-9506-9e92d50db555"/>
    <ds:schemaRef ds:uri="882d1d9e-9468-4c5e-853f-89e34868e66a"/>
  </ds:schemaRefs>
</ds:datastoreItem>
</file>

<file path=customXml/itemProps2.xml><?xml version="1.0" encoding="utf-8"?>
<ds:datastoreItem xmlns:ds="http://schemas.openxmlformats.org/officeDocument/2006/customXml" ds:itemID="{3A6D5329-AD5F-4A6E-9F9F-19A6D3837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2EF95-F560-45C9-A6FC-E3A2464E3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d1d9e-9468-4c5e-853f-89e34868e66a"/>
    <ds:schemaRef ds:uri="17a682e5-7a46-47b0-9506-9e92d50db55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8911F2-51E2-44C3-A78F-AD78FE1A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HR003_Personnel_Action</Template>
  <TotalTime>1</TotalTime>
  <Pages>1</Pages>
  <Words>177</Words>
  <Characters>2919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Massachusetts Boston</vt:lpstr>
    </vt:vector>
  </TitlesOfParts>
  <Company>UMass Boston</Company>
  <LinksUpToDate>false</LinksUpToDate>
  <CharactersWithSpaces>3090</CharactersWithSpaces>
  <SharedDoc>false</SharedDoc>
  <HLinks>
    <vt:vector size="6" baseType="variant">
      <vt:variant>
        <vt:i4>5767183</vt:i4>
      </vt:variant>
      <vt:variant>
        <vt:i4>-1</vt:i4>
      </vt:variant>
      <vt:variant>
        <vt:i4>1045</vt:i4>
      </vt:variant>
      <vt:variant>
        <vt:i4>4</vt:i4>
      </vt:variant>
      <vt:variant>
        <vt:lpwstr>http://www.massachusetts.edu/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Massachusetts Boston</dc:title>
  <dc:creator>Replace01</dc:creator>
  <cp:lastModifiedBy>CITS</cp:lastModifiedBy>
  <cp:revision>2</cp:revision>
  <cp:lastPrinted>2010-12-06T12:56:00Z</cp:lastPrinted>
  <dcterms:created xsi:type="dcterms:W3CDTF">2011-02-22T19:30:00Z</dcterms:created>
  <dcterms:modified xsi:type="dcterms:W3CDTF">2011-02-22T19:30:00Z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0x010100F1C3518C42979B418C7213A5387168B1</vt:lpwstr>
  </property>
</Properties>
</file>